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ECEECA" w14:textId="77777777" w:rsidR="00E1483B" w:rsidRPr="001C2754" w:rsidRDefault="007B4AC7" w:rsidP="007B4AC7">
      <w:pPr>
        <w:pStyle w:val="ACFBodyHeader"/>
        <w:rPr>
          <w:rFonts w:ascii="Degular Demo Medium" w:hAnsi="Degular Demo Medium"/>
        </w:rPr>
      </w:pPr>
      <w:r w:rsidRPr="001C2754">
        <w:rPr>
          <w:rFonts w:ascii="Degular Demo Medium" w:hAnsi="Degular Demo Medium"/>
        </w:rPr>
        <w:t>INTRODUCTION</w:t>
      </w:r>
    </w:p>
    <w:p w14:paraId="7C82F041" w14:textId="18EF7938" w:rsidR="00133E82" w:rsidRPr="001C2754" w:rsidRDefault="00133E82" w:rsidP="00E402F0">
      <w:pPr>
        <w:pStyle w:val="ACFBodyText"/>
        <w:rPr>
          <w:rFonts w:ascii="Degular Demo Medium" w:hAnsi="Degular Demo Medium"/>
        </w:rPr>
      </w:pPr>
      <w:r w:rsidRPr="001C2754">
        <w:rPr>
          <w:rFonts w:ascii="Degular Demo Medium" w:hAnsi="Degular Demo Medium"/>
        </w:rPr>
        <w:t>The Australian Calisthenics Federation (ACF) is committed to recogni</w:t>
      </w:r>
      <w:r w:rsidR="00E402F0" w:rsidRPr="001C2754">
        <w:rPr>
          <w:rFonts w:ascii="Degular Demo Medium" w:hAnsi="Degular Demo Medium"/>
        </w:rPr>
        <w:t>s</w:t>
      </w:r>
      <w:r w:rsidRPr="001C2754">
        <w:rPr>
          <w:rFonts w:ascii="Degular Demo Medium" w:hAnsi="Degular Demo Medium"/>
        </w:rPr>
        <w:t>ing and celebrating the outstanding contributions of individuals who have significantly enhanced the quality</w:t>
      </w:r>
      <w:r w:rsidR="00E402F0" w:rsidRPr="001C2754">
        <w:rPr>
          <w:rFonts w:ascii="Degular Demo Medium" w:hAnsi="Degular Demo Medium"/>
        </w:rPr>
        <w:t>,</w:t>
      </w:r>
      <w:r w:rsidRPr="001C2754">
        <w:rPr>
          <w:rFonts w:ascii="Degular Demo Medium" w:hAnsi="Degular Demo Medium"/>
        </w:rPr>
        <w:t xml:space="preserve"> and spirit of our sport. In pursuit of this, the ACF proudly presents five prestigious awards annually. These awards not only acknowledge exceptional dedication and effort</w:t>
      </w:r>
      <w:r w:rsidR="00974CC0" w:rsidRPr="001C2754">
        <w:rPr>
          <w:rFonts w:ascii="Degular Demo Medium" w:hAnsi="Degular Demo Medium"/>
        </w:rPr>
        <w:t>,</w:t>
      </w:r>
      <w:r w:rsidRPr="001C2754">
        <w:rPr>
          <w:rFonts w:ascii="Degular Demo Medium" w:hAnsi="Degular Demo Medium"/>
        </w:rPr>
        <w:t xml:space="preserve"> but also highlight the recipients as exemplary role models within the calisthenics community.</w:t>
      </w:r>
    </w:p>
    <w:p w14:paraId="6C7B85AE" w14:textId="7CCFF2E1" w:rsidR="003C0D1D" w:rsidRPr="001C2754" w:rsidRDefault="003C0D1D" w:rsidP="00E402F0">
      <w:pPr>
        <w:pStyle w:val="ACFBodyText"/>
        <w:rPr>
          <w:rFonts w:ascii="Degular Demo Medium" w:hAnsi="Degular Demo Medium"/>
        </w:rPr>
      </w:pPr>
      <w:r w:rsidRPr="001C2754">
        <w:rPr>
          <w:rFonts w:ascii="Degular Demo Medium" w:hAnsi="Degular Demo Medium"/>
        </w:rPr>
        <w:t xml:space="preserve">The ACF </w:t>
      </w:r>
      <w:r w:rsidR="00063410" w:rsidRPr="001C2754">
        <w:rPr>
          <w:rFonts w:ascii="Degular Demo Medium" w:hAnsi="Degular Demo Medium"/>
        </w:rPr>
        <w:t>Diamond Adjudicator Hall of Fame</w:t>
      </w:r>
      <w:r w:rsidR="00DA5A7A" w:rsidRPr="001C2754">
        <w:rPr>
          <w:rFonts w:ascii="Degular Demo Medium" w:hAnsi="Degular Demo Medium"/>
        </w:rPr>
        <w:t xml:space="preserve"> Award recognises </w:t>
      </w:r>
      <w:r w:rsidR="00063410" w:rsidRPr="001C2754">
        <w:rPr>
          <w:rFonts w:ascii="Degular Demo Medium" w:hAnsi="Degular Demo Medium"/>
        </w:rPr>
        <w:t>exceptional adjudicators who have dedicated over 30 years of service making significant contributions at all levels of our sport.  This</w:t>
      </w:r>
      <w:r w:rsidR="00AD226D" w:rsidRPr="001C2754">
        <w:rPr>
          <w:rFonts w:ascii="Degular Demo Medium" w:hAnsi="Degular Demo Medium"/>
        </w:rPr>
        <w:t xml:space="preserve"> honour</w:t>
      </w:r>
      <w:r w:rsidR="00063410" w:rsidRPr="001C2754">
        <w:rPr>
          <w:rFonts w:ascii="Degular Demo Medium" w:hAnsi="Degular Demo Medium"/>
        </w:rPr>
        <w:t xml:space="preserve"> is bestowed upon individuals who have consistently demonstrated high ethical standards, shown respect for their peers and have significantly contributed to member development by mentoring others and participating in various roles to advance the sport. </w:t>
      </w:r>
    </w:p>
    <w:p w14:paraId="4647DA8F" w14:textId="2B88566B" w:rsidR="00133E82" w:rsidRPr="001C2754" w:rsidRDefault="00181AD7" w:rsidP="003C0D1D">
      <w:pPr>
        <w:pStyle w:val="ACFBodyHeader"/>
        <w:rPr>
          <w:rFonts w:ascii="Degular Demo Medium" w:hAnsi="Degular Demo Medium"/>
        </w:rPr>
      </w:pPr>
      <w:r w:rsidRPr="001C2754">
        <w:rPr>
          <w:rFonts w:ascii="Degular Demo Medium" w:hAnsi="Degular Demo Medium"/>
        </w:rPr>
        <w:t>E</w:t>
      </w:r>
      <w:r w:rsidR="003C0D1D" w:rsidRPr="001C2754">
        <w:rPr>
          <w:rFonts w:ascii="Degular Demo Medium" w:hAnsi="Degular Demo Medium"/>
        </w:rPr>
        <w:t>LIGIBILITY</w:t>
      </w:r>
    </w:p>
    <w:p w14:paraId="7879A9C1" w14:textId="2C27A72B" w:rsidR="00181AD7" w:rsidRPr="001C2754" w:rsidRDefault="00181AD7" w:rsidP="00181AD7">
      <w:pPr>
        <w:pStyle w:val="ACFBodyText"/>
        <w:rPr>
          <w:rFonts w:ascii="Degular Demo Medium" w:hAnsi="Degular Demo Medium"/>
        </w:rPr>
      </w:pPr>
      <w:r w:rsidRPr="001C2754">
        <w:rPr>
          <w:rFonts w:ascii="Degular Demo Medium" w:hAnsi="Degular Demo Medium"/>
        </w:rPr>
        <w:t>All nominees must:</w:t>
      </w:r>
    </w:p>
    <w:p w14:paraId="3C23069E" w14:textId="199F65A4" w:rsidR="00181AD7" w:rsidRPr="001C2754" w:rsidRDefault="006D0471" w:rsidP="00133E82">
      <w:pPr>
        <w:pStyle w:val="ACFBulletPoint"/>
        <w:rPr>
          <w:rFonts w:ascii="Degular Demo Medium" w:hAnsi="Degular Demo Medium"/>
          <w:lang w:eastAsia="en-AU"/>
        </w:rPr>
      </w:pPr>
      <w:r w:rsidRPr="001C2754">
        <w:rPr>
          <w:rFonts w:ascii="Degular Demo Medium" w:hAnsi="Degular Demo Medium"/>
          <w:lang w:eastAsia="en-AU"/>
        </w:rPr>
        <w:t>Have adjudicated for a minimum of 30 years;</w:t>
      </w:r>
    </w:p>
    <w:p w14:paraId="511895C6" w14:textId="41D66C37" w:rsidR="006D0471" w:rsidRPr="001C2754" w:rsidRDefault="006D0471" w:rsidP="00133E82">
      <w:pPr>
        <w:pStyle w:val="ACFBulletPoint"/>
        <w:rPr>
          <w:rFonts w:ascii="Degular Demo Medium" w:hAnsi="Degular Demo Medium"/>
          <w:lang w:eastAsia="en-AU"/>
        </w:rPr>
      </w:pPr>
      <w:r w:rsidRPr="001C2754">
        <w:rPr>
          <w:rFonts w:ascii="Degular Demo Medium" w:hAnsi="Degular Demo Medium"/>
          <w:lang w:eastAsia="en-AU"/>
        </w:rPr>
        <w:t>Have adjudicated at all levels intrastate and interstate;</w:t>
      </w:r>
    </w:p>
    <w:p w14:paraId="276D446B" w14:textId="5296B541" w:rsidR="006D0471" w:rsidRPr="001C2754" w:rsidRDefault="006D0471" w:rsidP="00133E82">
      <w:pPr>
        <w:pStyle w:val="ACFBulletPoint"/>
        <w:rPr>
          <w:rFonts w:ascii="Degular Demo Medium" w:hAnsi="Degular Demo Medium"/>
          <w:lang w:eastAsia="en-AU"/>
        </w:rPr>
      </w:pPr>
      <w:r w:rsidRPr="001C2754">
        <w:rPr>
          <w:rFonts w:ascii="Degular Demo Medium" w:hAnsi="Degular Demo Medium"/>
          <w:lang w:eastAsia="en-AU"/>
        </w:rPr>
        <w:t>Have retired from ASCA;</w:t>
      </w:r>
    </w:p>
    <w:p w14:paraId="73928D3B" w14:textId="44D7C5BF" w:rsidR="006D0471" w:rsidRPr="001C2754" w:rsidRDefault="006D0471" w:rsidP="00133E82">
      <w:pPr>
        <w:pStyle w:val="ACFBulletPoint"/>
        <w:rPr>
          <w:rFonts w:ascii="Degular Demo Medium" w:hAnsi="Degular Demo Medium"/>
          <w:lang w:eastAsia="en-AU"/>
        </w:rPr>
      </w:pPr>
      <w:r w:rsidRPr="001C2754">
        <w:rPr>
          <w:rFonts w:ascii="Degular Demo Medium" w:hAnsi="Degular Demo Medium"/>
          <w:lang w:eastAsia="en-AU"/>
        </w:rPr>
        <w:t>Be nominated through ASCA branch and ratified by AAB;</w:t>
      </w:r>
    </w:p>
    <w:p w14:paraId="58E2047A" w14:textId="7DAA765E" w:rsidR="00181AD7" w:rsidRPr="001C2754" w:rsidRDefault="006D0471" w:rsidP="00616D33">
      <w:pPr>
        <w:pStyle w:val="ACFBulletPoint"/>
        <w:rPr>
          <w:rFonts w:ascii="Degular Demo Medium" w:hAnsi="Degular Demo Medium"/>
          <w:lang w:eastAsia="en-AU"/>
        </w:rPr>
      </w:pPr>
      <w:r w:rsidRPr="001C2754">
        <w:rPr>
          <w:rFonts w:ascii="Degular Demo Medium" w:hAnsi="Degular Demo Medium"/>
          <w:lang w:eastAsia="en-AU"/>
        </w:rPr>
        <w:t>Meet the criteria</w:t>
      </w:r>
      <w:r w:rsidR="00181AD7" w:rsidRPr="001C2754">
        <w:rPr>
          <w:rFonts w:ascii="Degular Demo Medium" w:hAnsi="Degular Demo Medium"/>
          <w:lang w:eastAsia="en-AU"/>
        </w:rPr>
        <w:t xml:space="preserve"> as outlined in this document.</w:t>
      </w:r>
    </w:p>
    <w:p w14:paraId="5916FC4C" w14:textId="0998A4B6" w:rsidR="003C0D1D" w:rsidRPr="001C2754" w:rsidRDefault="003C0D1D" w:rsidP="003C0D1D">
      <w:pPr>
        <w:pStyle w:val="ACFBodyHeader"/>
        <w:rPr>
          <w:rFonts w:ascii="Degular Demo Medium" w:hAnsi="Degular Demo Medium"/>
        </w:rPr>
      </w:pPr>
      <w:r w:rsidRPr="3F8DE9E3">
        <w:rPr>
          <w:rFonts w:ascii="Degular Demo Medium" w:hAnsi="Degular Demo Medium"/>
        </w:rPr>
        <w:t>NOMINATION</w:t>
      </w:r>
    </w:p>
    <w:p w14:paraId="73979AF4" w14:textId="3480E777" w:rsidR="3F8DE9E3" w:rsidRDefault="085DFA49" w:rsidP="1481CD6D">
      <w:pPr>
        <w:pStyle w:val="ACFBodyHeader"/>
        <w:rPr>
          <w:b w:val="0"/>
          <w:bCs w:val="0"/>
        </w:rPr>
      </w:pPr>
      <w:r>
        <w:t>Refer to the ACF Awards Nomination Guidelines document to complete the nomination.</w:t>
      </w:r>
    </w:p>
    <w:tbl>
      <w:tblPr>
        <w:tblStyle w:val="TableGrid"/>
        <w:tblW w:w="0" w:type="auto"/>
        <w:tblLook w:val="04A0" w:firstRow="1" w:lastRow="0" w:firstColumn="1" w:lastColumn="0" w:noHBand="0" w:noVBand="1"/>
      </w:tblPr>
      <w:tblGrid>
        <w:gridCol w:w="4390"/>
        <w:gridCol w:w="6088"/>
      </w:tblGrid>
      <w:tr w:rsidR="00181AD7" w:rsidRPr="001C2754" w14:paraId="77EE22B3" w14:textId="77777777" w:rsidTr="003C0D1D">
        <w:tc>
          <w:tcPr>
            <w:tcW w:w="4390" w:type="dxa"/>
            <w:shd w:val="clear" w:color="auto" w:fill="BECEAF"/>
          </w:tcPr>
          <w:p w14:paraId="14BEAAA7" w14:textId="26499D41" w:rsidR="00181AD7" w:rsidRPr="001C2754" w:rsidRDefault="00181AD7" w:rsidP="00181AD7">
            <w:pPr>
              <w:pStyle w:val="ACFTableTitle"/>
              <w:jc w:val="right"/>
              <w:rPr>
                <w:rFonts w:ascii="Degular Demo Medium" w:hAnsi="Degular Demo Medium"/>
              </w:rPr>
            </w:pPr>
            <w:r w:rsidRPr="001C2754">
              <w:rPr>
                <w:rFonts w:ascii="Degular Demo Medium" w:hAnsi="Degular Demo Medium"/>
              </w:rPr>
              <w:t>Nominee</w:t>
            </w:r>
            <w:r w:rsidRPr="001C2754">
              <w:rPr>
                <w:rFonts w:ascii="Times New Roman" w:hAnsi="Times New Roman" w:cs="Times New Roman"/>
              </w:rPr>
              <w:t>’</w:t>
            </w:r>
            <w:r w:rsidRPr="001C2754">
              <w:rPr>
                <w:rFonts w:ascii="Degular Demo Medium" w:hAnsi="Degular Demo Medium"/>
              </w:rPr>
              <w:t>s Name</w:t>
            </w:r>
          </w:p>
        </w:tc>
        <w:tc>
          <w:tcPr>
            <w:tcW w:w="6088" w:type="dxa"/>
          </w:tcPr>
          <w:p w14:paraId="71A59265" w14:textId="77777777" w:rsidR="00181AD7" w:rsidRPr="001C2754" w:rsidRDefault="00181AD7" w:rsidP="00181AD7">
            <w:pPr>
              <w:pStyle w:val="ACFTableInfo"/>
              <w:rPr>
                <w:rFonts w:ascii="Degular Demo Medium" w:hAnsi="Degular Demo Medium"/>
              </w:rPr>
            </w:pPr>
          </w:p>
        </w:tc>
      </w:tr>
      <w:tr w:rsidR="00181AD7" w:rsidRPr="001C2754" w14:paraId="2B64B242" w14:textId="77777777" w:rsidTr="003C0D1D">
        <w:tc>
          <w:tcPr>
            <w:tcW w:w="4390" w:type="dxa"/>
            <w:shd w:val="clear" w:color="auto" w:fill="BECEAF"/>
          </w:tcPr>
          <w:p w14:paraId="05B63088" w14:textId="3590A732" w:rsidR="00181AD7" w:rsidRPr="001C2754" w:rsidRDefault="00181AD7" w:rsidP="00181AD7">
            <w:pPr>
              <w:pStyle w:val="ACFTableTitle"/>
              <w:jc w:val="right"/>
              <w:rPr>
                <w:rFonts w:ascii="Degular Demo Medium" w:hAnsi="Degular Demo Medium"/>
              </w:rPr>
            </w:pPr>
            <w:r w:rsidRPr="001C2754">
              <w:rPr>
                <w:rFonts w:ascii="Degular Demo Medium" w:hAnsi="Degular Demo Medium"/>
              </w:rPr>
              <w:t>Nominee</w:t>
            </w:r>
            <w:r w:rsidRPr="001C2754">
              <w:rPr>
                <w:rFonts w:ascii="Times New Roman" w:hAnsi="Times New Roman" w:cs="Times New Roman"/>
              </w:rPr>
              <w:t>’</w:t>
            </w:r>
            <w:r w:rsidRPr="001C2754">
              <w:rPr>
                <w:rFonts w:ascii="Degular Demo Medium" w:hAnsi="Degular Demo Medium"/>
              </w:rPr>
              <w:t>s Mailing Address</w:t>
            </w:r>
          </w:p>
        </w:tc>
        <w:tc>
          <w:tcPr>
            <w:tcW w:w="6088" w:type="dxa"/>
          </w:tcPr>
          <w:p w14:paraId="39707C7E" w14:textId="77777777" w:rsidR="00181AD7" w:rsidRPr="001C2754" w:rsidRDefault="00181AD7" w:rsidP="00181AD7">
            <w:pPr>
              <w:pStyle w:val="ACFTableInfo"/>
              <w:rPr>
                <w:rFonts w:ascii="Degular Demo Medium" w:hAnsi="Degular Demo Medium"/>
              </w:rPr>
            </w:pPr>
          </w:p>
        </w:tc>
      </w:tr>
      <w:tr w:rsidR="00181AD7" w:rsidRPr="001C2754" w14:paraId="21897FE1" w14:textId="77777777" w:rsidTr="003C0D1D">
        <w:tc>
          <w:tcPr>
            <w:tcW w:w="4390" w:type="dxa"/>
            <w:shd w:val="clear" w:color="auto" w:fill="BECEAF"/>
          </w:tcPr>
          <w:p w14:paraId="51176890" w14:textId="480CE0EC" w:rsidR="00181AD7" w:rsidRPr="001C2754" w:rsidRDefault="00181AD7" w:rsidP="00181AD7">
            <w:pPr>
              <w:pStyle w:val="ACFTableTitle"/>
              <w:jc w:val="right"/>
              <w:rPr>
                <w:rFonts w:ascii="Degular Demo Medium" w:hAnsi="Degular Demo Medium"/>
              </w:rPr>
            </w:pPr>
            <w:r w:rsidRPr="001C2754">
              <w:rPr>
                <w:rFonts w:ascii="Degular Demo Medium" w:hAnsi="Degular Demo Medium"/>
              </w:rPr>
              <w:t>Nominee</w:t>
            </w:r>
            <w:r w:rsidRPr="001C2754">
              <w:rPr>
                <w:rFonts w:ascii="Times New Roman" w:hAnsi="Times New Roman" w:cs="Times New Roman"/>
              </w:rPr>
              <w:t>’</w:t>
            </w:r>
            <w:r w:rsidRPr="001C2754">
              <w:rPr>
                <w:rFonts w:ascii="Degular Demo Medium" w:hAnsi="Degular Demo Medium"/>
              </w:rPr>
              <w:t>s Email Address</w:t>
            </w:r>
          </w:p>
        </w:tc>
        <w:tc>
          <w:tcPr>
            <w:tcW w:w="6088" w:type="dxa"/>
          </w:tcPr>
          <w:p w14:paraId="0A134D4F" w14:textId="77777777" w:rsidR="00181AD7" w:rsidRPr="001C2754" w:rsidRDefault="00181AD7" w:rsidP="00181AD7">
            <w:pPr>
              <w:pStyle w:val="ACFTableInfo"/>
              <w:rPr>
                <w:rFonts w:ascii="Degular Demo Medium" w:hAnsi="Degular Demo Medium"/>
              </w:rPr>
            </w:pPr>
          </w:p>
        </w:tc>
      </w:tr>
      <w:tr w:rsidR="00181AD7" w:rsidRPr="001C2754" w14:paraId="15512A8F" w14:textId="77777777" w:rsidTr="003C0D1D">
        <w:tc>
          <w:tcPr>
            <w:tcW w:w="4390" w:type="dxa"/>
            <w:shd w:val="clear" w:color="auto" w:fill="BECEAF"/>
          </w:tcPr>
          <w:p w14:paraId="32FBACB6" w14:textId="1F8E250C" w:rsidR="00181AD7" w:rsidRPr="001C2754" w:rsidRDefault="00181AD7" w:rsidP="00181AD7">
            <w:pPr>
              <w:pStyle w:val="ACFTableTitle"/>
              <w:jc w:val="right"/>
              <w:rPr>
                <w:rFonts w:ascii="Degular Demo Medium" w:hAnsi="Degular Demo Medium"/>
              </w:rPr>
            </w:pPr>
            <w:r w:rsidRPr="001C2754">
              <w:rPr>
                <w:rFonts w:ascii="Degular Demo Medium" w:hAnsi="Degular Demo Medium"/>
              </w:rPr>
              <w:t>Nominee</w:t>
            </w:r>
            <w:r w:rsidRPr="001C2754">
              <w:rPr>
                <w:rFonts w:ascii="Times New Roman" w:hAnsi="Times New Roman" w:cs="Times New Roman"/>
              </w:rPr>
              <w:t>’</w:t>
            </w:r>
            <w:r w:rsidRPr="001C2754">
              <w:rPr>
                <w:rFonts w:ascii="Degular Demo Medium" w:hAnsi="Degular Demo Medium"/>
              </w:rPr>
              <w:t xml:space="preserve">s Phone </w:t>
            </w:r>
          </w:p>
        </w:tc>
        <w:tc>
          <w:tcPr>
            <w:tcW w:w="6088" w:type="dxa"/>
          </w:tcPr>
          <w:p w14:paraId="7C1D9103" w14:textId="77777777" w:rsidR="00181AD7" w:rsidRPr="001C2754" w:rsidRDefault="00181AD7" w:rsidP="00181AD7">
            <w:pPr>
              <w:pStyle w:val="ACFTableInfo"/>
              <w:rPr>
                <w:rFonts w:ascii="Degular Demo Medium" w:hAnsi="Degular Demo Medium"/>
              </w:rPr>
            </w:pPr>
          </w:p>
        </w:tc>
      </w:tr>
      <w:tr w:rsidR="00181AD7" w:rsidRPr="001C2754" w14:paraId="07A560D9" w14:textId="77777777" w:rsidTr="003C0D1D">
        <w:tc>
          <w:tcPr>
            <w:tcW w:w="4390" w:type="dxa"/>
            <w:shd w:val="clear" w:color="auto" w:fill="BECEAF"/>
          </w:tcPr>
          <w:p w14:paraId="65DA7D33" w14:textId="1483CEC6" w:rsidR="00181AD7" w:rsidRPr="001C2754" w:rsidRDefault="006D0471" w:rsidP="00181AD7">
            <w:pPr>
              <w:pStyle w:val="ACFTableTitle"/>
              <w:jc w:val="right"/>
              <w:rPr>
                <w:rFonts w:ascii="Degular Demo Medium" w:hAnsi="Degular Demo Medium"/>
              </w:rPr>
            </w:pPr>
            <w:r w:rsidRPr="001C2754">
              <w:rPr>
                <w:rFonts w:ascii="Degular Demo Medium" w:hAnsi="Degular Demo Medium"/>
              </w:rPr>
              <w:t>How long did the nominee Adjudicate?</w:t>
            </w:r>
          </w:p>
        </w:tc>
        <w:tc>
          <w:tcPr>
            <w:tcW w:w="6088" w:type="dxa"/>
          </w:tcPr>
          <w:p w14:paraId="0A01F1C9" w14:textId="77777777" w:rsidR="00181AD7" w:rsidRPr="001C2754" w:rsidRDefault="00181AD7" w:rsidP="00181AD7">
            <w:pPr>
              <w:pStyle w:val="ACFTableInfo"/>
              <w:rPr>
                <w:rFonts w:ascii="Degular Demo Medium" w:hAnsi="Degular Demo Medium"/>
              </w:rPr>
            </w:pPr>
          </w:p>
        </w:tc>
      </w:tr>
      <w:tr w:rsidR="00181AD7" w:rsidRPr="001C2754" w14:paraId="5AD43D5E" w14:textId="77777777" w:rsidTr="003C0D1D">
        <w:tc>
          <w:tcPr>
            <w:tcW w:w="4390" w:type="dxa"/>
            <w:shd w:val="clear" w:color="auto" w:fill="BECEAF"/>
          </w:tcPr>
          <w:p w14:paraId="4E5A5CCF" w14:textId="49D4BD1E" w:rsidR="00181AD7" w:rsidRPr="001C2754" w:rsidRDefault="006D0471" w:rsidP="00181AD7">
            <w:pPr>
              <w:pStyle w:val="ACFTableTitle"/>
              <w:jc w:val="right"/>
              <w:rPr>
                <w:rFonts w:ascii="Degular Demo Medium" w:hAnsi="Degular Demo Medium"/>
              </w:rPr>
            </w:pPr>
            <w:r w:rsidRPr="001C2754">
              <w:rPr>
                <w:rFonts w:ascii="Degular Demo Medium" w:hAnsi="Degular Demo Medium"/>
              </w:rPr>
              <w:t>What age groups and gradings did the nominee adjudicate in the ten years prior to retirement?</w:t>
            </w:r>
          </w:p>
        </w:tc>
        <w:tc>
          <w:tcPr>
            <w:tcW w:w="6088" w:type="dxa"/>
          </w:tcPr>
          <w:p w14:paraId="7BA74378" w14:textId="77777777" w:rsidR="00181AD7" w:rsidRPr="001C2754" w:rsidRDefault="00181AD7" w:rsidP="00181AD7">
            <w:pPr>
              <w:pStyle w:val="ACFTableInfo"/>
              <w:rPr>
                <w:rFonts w:ascii="Degular Demo Medium" w:hAnsi="Degular Demo Medium"/>
              </w:rPr>
            </w:pPr>
          </w:p>
        </w:tc>
      </w:tr>
      <w:tr w:rsidR="00181AD7" w:rsidRPr="001C2754" w14:paraId="1B877483" w14:textId="77777777" w:rsidTr="003C0D1D">
        <w:tc>
          <w:tcPr>
            <w:tcW w:w="4390" w:type="dxa"/>
            <w:shd w:val="clear" w:color="auto" w:fill="BECEAF"/>
          </w:tcPr>
          <w:p w14:paraId="0DE0DBDE" w14:textId="4083E3B1" w:rsidR="00181AD7" w:rsidRPr="001C2754" w:rsidRDefault="00181AD7" w:rsidP="00181AD7">
            <w:pPr>
              <w:pStyle w:val="ACFTableTitle"/>
              <w:jc w:val="right"/>
              <w:rPr>
                <w:rFonts w:ascii="Degular Demo Medium" w:hAnsi="Degular Demo Medium"/>
              </w:rPr>
            </w:pPr>
            <w:r w:rsidRPr="001C2754">
              <w:rPr>
                <w:rFonts w:ascii="Degular Demo Medium" w:hAnsi="Degular Demo Medium"/>
              </w:rPr>
              <w:t>Nominating Body</w:t>
            </w:r>
          </w:p>
        </w:tc>
        <w:tc>
          <w:tcPr>
            <w:tcW w:w="6088" w:type="dxa"/>
          </w:tcPr>
          <w:p w14:paraId="065F9298" w14:textId="77777777" w:rsidR="00181AD7" w:rsidRPr="001C2754" w:rsidRDefault="00181AD7" w:rsidP="00181AD7">
            <w:pPr>
              <w:pStyle w:val="ACFTableInfo"/>
              <w:rPr>
                <w:rFonts w:ascii="Degular Demo Medium" w:hAnsi="Degular Demo Medium"/>
              </w:rPr>
            </w:pPr>
          </w:p>
        </w:tc>
      </w:tr>
      <w:tr w:rsidR="00181AD7" w:rsidRPr="001C2754" w14:paraId="08A8B89F" w14:textId="77777777" w:rsidTr="003C0D1D">
        <w:tc>
          <w:tcPr>
            <w:tcW w:w="4390" w:type="dxa"/>
            <w:shd w:val="clear" w:color="auto" w:fill="BECEAF"/>
          </w:tcPr>
          <w:p w14:paraId="32BBFF51" w14:textId="67CDDF4E" w:rsidR="00181AD7" w:rsidRPr="001C2754" w:rsidRDefault="00181AD7" w:rsidP="00181AD7">
            <w:pPr>
              <w:pStyle w:val="ACFTableTitle"/>
              <w:jc w:val="right"/>
              <w:rPr>
                <w:rFonts w:ascii="Degular Demo Medium" w:hAnsi="Degular Demo Medium"/>
              </w:rPr>
            </w:pPr>
            <w:r w:rsidRPr="001C2754">
              <w:rPr>
                <w:rFonts w:ascii="Degular Demo Medium" w:hAnsi="Degular Demo Medium"/>
              </w:rPr>
              <w:t>Member State/Territory</w:t>
            </w:r>
          </w:p>
        </w:tc>
        <w:tc>
          <w:tcPr>
            <w:tcW w:w="6088" w:type="dxa"/>
          </w:tcPr>
          <w:p w14:paraId="713E9360" w14:textId="77777777" w:rsidR="00181AD7" w:rsidRPr="001C2754" w:rsidRDefault="00181AD7" w:rsidP="00181AD7">
            <w:pPr>
              <w:pStyle w:val="ACFTableInfo"/>
              <w:rPr>
                <w:rFonts w:ascii="Degular Demo Medium" w:hAnsi="Degular Demo Medium"/>
              </w:rPr>
            </w:pPr>
          </w:p>
        </w:tc>
      </w:tr>
      <w:tr w:rsidR="00181AD7" w:rsidRPr="001C2754" w14:paraId="004E08CF" w14:textId="77777777" w:rsidTr="003C0D1D">
        <w:tc>
          <w:tcPr>
            <w:tcW w:w="4390" w:type="dxa"/>
            <w:shd w:val="clear" w:color="auto" w:fill="BECEAF"/>
          </w:tcPr>
          <w:p w14:paraId="4DAC978A" w14:textId="0EC3CE53" w:rsidR="00181AD7" w:rsidRPr="001C2754" w:rsidRDefault="00181AD7" w:rsidP="00181AD7">
            <w:pPr>
              <w:pStyle w:val="ACFTableTitle"/>
              <w:jc w:val="right"/>
              <w:rPr>
                <w:rFonts w:ascii="Degular Demo Medium" w:hAnsi="Degular Demo Medium"/>
              </w:rPr>
            </w:pPr>
            <w:r w:rsidRPr="001C2754">
              <w:rPr>
                <w:rFonts w:ascii="Degular Demo Medium" w:hAnsi="Degular Demo Medium"/>
              </w:rPr>
              <w:t>Nominator</w:t>
            </w:r>
            <w:r w:rsidRPr="001C2754">
              <w:rPr>
                <w:rFonts w:ascii="Times New Roman" w:hAnsi="Times New Roman" w:cs="Times New Roman"/>
              </w:rPr>
              <w:t>’</w:t>
            </w:r>
            <w:r w:rsidRPr="001C2754">
              <w:rPr>
                <w:rFonts w:ascii="Degular Demo Medium" w:hAnsi="Degular Demo Medium"/>
              </w:rPr>
              <w:t>s Name</w:t>
            </w:r>
          </w:p>
        </w:tc>
        <w:tc>
          <w:tcPr>
            <w:tcW w:w="6088" w:type="dxa"/>
          </w:tcPr>
          <w:p w14:paraId="713E5BA0" w14:textId="77777777" w:rsidR="00181AD7" w:rsidRPr="001C2754" w:rsidRDefault="00181AD7" w:rsidP="00181AD7">
            <w:pPr>
              <w:pStyle w:val="ACFTableInfo"/>
              <w:rPr>
                <w:rFonts w:ascii="Degular Demo Medium" w:hAnsi="Degular Demo Medium"/>
              </w:rPr>
            </w:pPr>
          </w:p>
        </w:tc>
      </w:tr>
      <w:tr w:rsidR="00181AD7" w:rsidRPr="001C2754" w14:paraId="1B9DB246" w14:textId="77777777" w:rsidTr="003C0D1D">
        <w:tc>
          <w:tcPr>
            <w:tcW w:w="4390" w:type="dxa"/>
            <w:shd w:val="clear" w:color="auto" w:fill="BECEAF"/>
          </w:tcPr>
          <w:p w14:paraId="2977B85B" w14:textId="156AAD37" w:rsidR="00181AD7" w:rsidRPr="001C2754" w:rsidRDefault="00181AD7" w:rsidP="00181AD7">
            <w:pPr>
              <w:pStyle w:val="ACFTableTitle"/>
              <w:jc w:val="right"/>
              <w:rPr>
                <w:rFonts w:ascii="Degular Demo Medium" w:hAnsi="Degular Demo Medium"/>
              </w:rPr>
            </w:pPr>
            <w:r w:rsidRPr="001C2754">
              <w:rPr>
                <w:rFonts w:ascii="Degular Demo Medium" w:hAnsi="Degular Demo Medium"/>
              </w:rPr>
              <w:t>Nominator</w:t>
            </w:r>
            <w:r w:rsidRPr="001C2754">
              <w:rPr>
                <w:rFonts w:ascii="Times New Roman" w:hAnsi="Times New Roman" w:cs="Times New Roman"/>
              </w:rPr>
              <w:t>’</w:t>
            </w:r>
            <w:r w:rsidRPr="001C2754">
              <w:rPr>
                <w:rFonts w:ascii="Degular Demo Medium" w:hAnsi="Degular Demo Medium"/>
              </w:rPr>
              <w:t>s Email</w:t>
            </w:r>
          </w:p>
        </w:tc>
        <w:tc>
          <w:tcPr>
            <w:tcW w:w="6088" w:type="dxa"/>
          </w:tcPr>
          <w:p w14:paraId="70E851F9" w14:textId="77777777" w:rsidR="00181AD7" w:rsidRPr="001C2754" w:rsidRDefault="00181AD7" w:rsidP="00181AD7">
            <w:pPr>
              <w:pStyle w:val="ACFTableInfo"/>
              <w:rPr>
                <w:rFonts w:ascii="Degular Demo Medium" w:hAnsi="Degular Demo Medium"/>
              </w:rPr>
            </w:pPr>
          </w:p>
        </w:tc>
      </w:tr>
      <w:tr w:rsidR="00181AD7" w:rsidRPr="001C2754" w14:paraId="6D3AA07B" w14:textId="77777777" w:rsidTr="003C0D1D">
        <w:tc>
          <w:tcPr>
            <w:tcW w:w="4390" w:type="dxa"/>
            <w:shd w:val="clear" w:color="auto" w:fill="BECEAF"/>
          </w:tcPr>
          <w:p w14:paraId="1663C311" w14:textId="4D886580" w:rsidR="00181AD7" w:rsidRPr="001C2754" w:rsidRDefault="00181AD7" w:rsidP="00181AD7">
            <w:pPr>
              <w:pStyle w:val="ACFTableTitle"/>
              <w:jc w:val="right"/>
              <w:rPr>
                <w:rFonts w:ascii="Degular Demo Medium" w:hAnsi="Degular Demo Medium"/>
              </w:rPr>
            </w:pPr>
            <w:r w:rsidRPr="001C2754">
              <w:rPr>
                <w:rFonts w:ascii="Degular Demo Medium" w:hAnsi="Degular Demo Medium"/>
              </w:rPr>
              <w:t>Nominator</w:t>
            </w:r>
            <w:r w:rsidRPr="001C2754">
              <w:rPr>
                <w:rFonts w:ascii="Times New Roman" w:hAnsi="Times New Roman" w:cs="Times New Roman"/>
              </w:rPr>
              <w:t>’</w:t>
            </w:r>
            <w:r w:rsidRPr="001C2754">
              <w:rPr>
                <w:rFonts w:ascii="Degular Demo Medium" w:hAnsi="Degular Demo Medium"/>
              </w:rPr>
              <w:t>s Phone</w:t>
            </w:r>
          </w:p>
        </w:tc>
        <w:tc>
          <w:tcPr>
            <w:tcW w:w="6088" w:type="dxa"/>
          </w:tcPr>
          <w:p w14:paraId="0C3F2351" w14:textId="77777777" w:rsidR="00181AD7" w:rsidRPr="001C2754" w:rsidRDefault="00181AD7" w:rsidP="00181AD7">
            <w:pPr>
              <w:pStyle w:val="ACFTableInfo"/>
              <w:rPr>
                <w:rFonts w:ascii="Degular Demo Medium" w:hAnsi="Degular Demo Medium"/>
              </w:rPr>
            </w:pPr>
          </w:p>
        </w:tc>
      </w:tr>
    </w:tbl>
    <w:p w14:paraId="019DD685" w14:textId="77777777" w:rsidR="00181AD7" w:rsidRPr="001C2754" w:rsidRDefault="00181AD7" w:rsidP="00E402F0">
      <w:pPr>
        <w:pStyle w:val="ACFBodySubHeader"/>
        <w:rPr>
          <w:rFonts w:ascii="Degular Demo Medium" w:hAnsi="Degular Demo Medium"/>
        </w:rPr>
      </w:pPr>
    </w:p>
    <w:p w14:paraId="49E4E00B" w14:textId="77777777" w:rsidR="00964527" w:rsidRPr="001C2754" w:rsidRDefault="00964527" w:rsidP="00063410">
      <w:pPr>
        <w:pStyle w:val="ACFBodySubHeader"/>
        <w:rPr>
          <w:rFonts w:ascii="Degular Demo Medium" w:hAnsi="Degular Demo Medium"/>
        </w:rPr>
      </w:pPr>
    </w:p>
    <w:p w14:paraId="41DB48B3" w14:textId="1C036921" w:rsidR="00612CA8" w:rsidRPr="001C2754" w:rsidRDefault="003C0D1D" w:rsidP="00063410">
      <w:pPr>
        <w:pStyle w:val="ACFBodySubHeader"/>
        <w:rPr>
          <w:rFonts w:ascii="Degular Demo Medium" w:hAnsi="Degular Demo Medium"/>
        </w:rPr>
      </w:pPr>
      <w:r w:rsidRPr="001C2754">
        <w:rPr>
          <w:rFonts w:ascii="Degular Demo Medium" w:hAnsi="Degular Demo Medium"/>
        </w:rPr>
        <w:t>CRITERIA</w:t>
      </w:r>
    </w:p>
    <w:p w14:paraId="3F804E57" w14:textId="30C307E7" w:rsidR="00612CA8" w:rsidRPr="001C2754" w:rsidRDefault="003C0D1D" w:rsidP="00E402F0">
      <w:pPr>
        <w:pStyle w:val="ACFBodyText"/>
        <w:rPr>
          <w:rFonts w:ascii="Degular Demo Medium" w:hAnsi="Degular Demo Medium"/>
        </w:rPr>
      </w:pPr>
      <w:r w:rsidRPr="001C2754">
        <w:rPr>
          <w:rFonts w:ascii="Degular Demo Medium" w:hAnsi="Degular Demo Medium"/>
        </w:rPr>
        <w:t xml:space="preserve">The table below outlines the criteria that needs to be addressed in the supporting statement template provided. </w:t>
      </w:r>
    </w:p>
    <w:tbl>
      <w:tblPr>
        <w:tblStyle w:val="TableGrid"/>
        <w:tblW w:w="10485" w:type="dxa"/>
        <w:tblLook w:val="04A0" w:firstRow="1" w:lastRow="0" w:firstColumn="1" w:lastColumn="0" w:noHBand="0" w:noVBand="1"/>
      </w:tblPr>
      <w:tblGrid>
        <w:gridCol w:w="2478"/>
        <w:gridCol w:w="1174"/>
        <w:gridCol w:w="10"/>
        <w:gridCol w:w="6823"/>
      </w:tblGrid>
      <w:tr w:rsidR="003C0D1D" w:rsidRPr="001C2754" w14:paraId="0E220C91" w14:textId="77777777" w:rsidTr="001C2754">
        <w:tc>
          <w:tcPr>
            <w:tcW w:w="2476" w:type="dxa"/>
            <w:shd w:val="clear" w:color="auto" w:fill="BECEAF"/>
          </w:tcPr>
          <w:p w14:paraId="6FE5A588" w14:textId="30605934" w:rsidR="003C0D1D" w:rsidRPr="001C2754" w:rsidRDefault="003C0D1D" w:rsidP="003C0D1D">
            <w:pPr>
              <w:pStyle w:val="ACFTableTitle"/>
              <w:rPr>
                <w:rFonts w:ascii="Degular Demo Medium" w:hAnsi="Degular Demo Medium"/>
              </w:rPr>
            </w:pPr>
            <w:r w:rsidRPr="001C2754">
              <w:rPr>
                <w:rFonts w:ascii="Degular Demo Medium" w:hAnsi="Degular Demo Medium"/>
              </w:rPr>
              <w:t>Category</w:t>
            </w:r>
          </w:p>
        </w:tc>
        <w:tc>
          <w:tcPr>
            <w:tcW w:w="1184" w:type="dxa"/>
            <w:gridSpan w:val="2"/>
            <w:shd w:val="clear" w:color="auto" w:fill="BECEAF"/>
          </w:tcPr>
          <w:p w14:paraId="580C3FE0" w14:textId="2F671116" w:rsidR="003C0D1D" w:rsidRPr="001C2754" w:rsidRDefault="003C0D1D" w:rsidP="003C0D1D">
            <w:pPr>
              <w:pStyle w:val="ACFTableTitle"/>
              <w:rPr>
                <w:rFonts w:ascii="Degular Demo Medium" w:hAnsi="Degular Demo Medium"/>
              </w:rPr>
            </w:pPr>
            <w:r w:rsidRPr="001C2754">
              <w:rPr>
                <w:rFonts w:ascii="Degular Demo Medium" w:hAnsi="Degular Demo Medium"/>
              </w:rPr>
              <w:t>Weighting</w:t>
            </w:r>
          </w:p>
        </w:tc>
        <w:tc>
          <w:tcPr>
            <w:tcW w:w="6825" w:type="dxa"/>
            <w:shd w:val="clear" w:color="auto" w:fill="BECEAF"/>
          </w:tcPr>
          <w:p w14:paraId="68FB5CBF" w14:textId="25E61D51" w:rsidR="003C0D1D" w:rsidRPr="001C2754" w:rsidRDefault="003C0D1D" w:rsidP="003C0D1D">
            <w:pPr>
              <w:pStyle w:val="ACFTableTitle"/>
              <w:rPr>
                <w:rFonts w:ascii="Degular Demo Medium" w:hAnsi="Degular Demo Medium"/>
              </w:rPr>
            </w:pPr>
            <w:r w:rsidRPr="001C2754">
              <w:rPr>
                <w:rFonts w:ascii="Degular Demo Medium" w:hAnsi="Degular Demo Medium"/>
              </w:rPr>
              <w:t>Criteria</w:t>
            </w:r>
          </w:p>
        </w:tc>
      </w:tr>
      <w:tr w:rsidR="003C0D1D" w:rsidRPr="001C2754" w14:paraId="195475C6" w14:textId="77777777" w:rsidTr="001C2754">
        <w:tc>
          <w:tcPr>
            <w:tcW w:w="2476" w:type="dxa"/>
          </w:tcPr>
          <w:p w14:paraId="4B48CFD9" w14:textId="732A3E8E" w:rsidR="003C0D1D" w:rsidRPr="001C2754" w:rsidRDefault="00AC6CF5" w:rsidP="00E402F0">
            <w:pPr>
              <w:pStyle w:val="ACFBodyText"/>
              <w:rPr>
                <w:rFonts w:ascii="Degular Demo Medium" w:hAnsi="Degular Demo Medium"/>
              </w:rPr>
            </w:pPr>
            <w:r w:rsidRPr="001C2754">
              <w:rPr>
                <w:rFonts w:ascii="Degular Demo Medium" w:hAnsi="Degular Demo Medium"/>
              </w:rPr>
              <w:t>Ethical Standard</w:t>
            </w:r>
          </w:p>
        </w:tc>
        <w:tc>
          <w:tcPr>
            <w:tcW w:w="1184" w:type="dxa"/>
            <w:gridSpan w:val="2"/>
          </w:tcPr>
          <w:p w14:paraId="435A8203" w14:textId="52381109" w:rsidR="003C0D1D" w:rsidRPr="001C2754" w:rsidRDefault="00AC6CF5" w:rsidP="00E402F0">
            <w:pPr>
              <w:pStyle w:val="ACFBodyText"/>
              <w:rPr>
                <w:rFonts w:ascii="Degular Demo Medium" w:hAnsi="Degular Demo Medium"/>
              </w:rPr>
            </w:pPr>
            <w:r w:rsidRPr="001C2754">
              <w:rPr>
                <w:rFonts w:ascii="Degular Demo Medium" w:hAnsi="Degular Demo Medium"/>
              </w:rPr>
              <w:t>30%</w:t>
            </w:r>
          </w:p>
        </w:tc>
        <w:tc>
          <w:tcPr>
            <w:tcW w:w="6825" w:type="dxa"/>
          </w:tcPr>
          <w:p w14:paraId="7007CD9F" w14:textId="77777777" w:rsidR="003C0D1D" w:rsidRPr="001C2754" w:rsidRDefault="00AC6CF5" w:rsidP="00AC6CF5">
            <w:pPr>
              <w:pStyle w:val="ACFBulletPoint"/>
              <w:numPr>
                <w:ilvl w:val="0"/>
                <w:numId w:val="0"/>
              </w:numPr>
              <w:rPr>
                <w:rFonts w:ascii="Degular Demo Medium" w:hAnsi="Degular Demo Medium"/>
              </w:rPr>
            </w:pPr>
            <w:r w:rsidRPr="001C2754">
              <w:rPr>
                <w:rFonts w:ascii="Degular Demo Medium" w:hAnsi="Degular Demo Medium"/>
              </w:rPr>
              <w:t>Has the adjudicator:</w:t>
            </w:r>
          </w:p>
          <w:p w14:paraId="333EB0AF" w14:textId="77777777" w:rsidR="00AC6CF5" w:rsidRPr="001C2754" w:rsidRDefault="00AC6CF5" w:rsidP="00AC6CF5">
            <w:pPr>
              <w:pStyle w:val="ACFBulletPoint"/>
              <w:rPr>
                <w:rFonts w:ascii="Degular Demo Medium" w:hAnsi="Degular Demo Medium"/>
              </w:rPr>
            </w:pPr>
            <w:r w:rsidRPr="001C2754">
              <w:rPr>
                <w:rFonts w:ascii="Degular Demo Medium" w:hAnsi="Degular Demo Medium"/>
              </w:rPr>
              <w:t>Displayed respect for fellow adjudicators, competitors, coaches, competition administrators and audience members?</w:t>
            </w:r>
          </w:p>
          <w:p w14:paraId="007ECA20" w14:textId="77777777" w:rsidR="00AC6CF5" w:rsidRPr="001C2754" w:rsidRDefault="00AC6CF5" w:rsidP="00AC6CF5">
            <w:pPr>
              <w:pStyle w:val="ACFBulletPoint"/>
              <w:rPr>
                <w:rFonts w:ascii="Degular Demo Medium" w:hAnsi="Degular Demo Medium"/>
              </w:rPr>
            </w:pPr>
            <w:r w:rsidRPr="001C2754">
              <w:rPr>
                <w:rFonts w:ascii="Degular Demo Medium" w:hAnsi="Degular Demo Medium"/>
              </w:rPr>
              <w:t>Displayed ethical standards?</w:t>
            </w:r>
          </w:p>
          <w:p w14:paraId="2A13B3DD" w14:textId="7DB28753" w:rsidR="00AC6CF5" w:rsidRPr="001C2754" w:rsidRDefault="00AC6CF5" w:rsidP="00AC6CF5">
            <w:pPr>
              <w:pStyle w:val="ACFBulletPoint"/>
              <w:rPr>
                <w:rFonts w:ascii="Degular Demo Medium" w:hAnsi="Degular Demo Medium"/>
              </w:rPr>
            </w:pPr>
            <w:r w:rsidRPr="001C2754">
              <w:rPr>
                <w:rFonts w:ascii="Degular Demo Medium" w:hAnsi="Degular Demo Medium"/>
              </w:rPr>
              <w:t xml:space="preserve">Accepted appointments graciously and continued to </w:t>
            </w:r>
            <w:r w:rsidR="00AD226D" w:rsidRPr="001C2754">
              <w:rPr>
                <w:rFonts w:ascii="Degular Demo Medium" w:hAnsi="Degular Demo Medium"/>
              </w:rPr>
              <w:t>self-reflect</w:t>
            </w:r>
            <w:r w:rsidRPr="001C2754">
              <w:rPr>
                <w:rFonts w:ascii="Degular Demo Medium" w:hAnsi="Degular Demo Medium"/>
              </w:rPr>
              <w:t xml:space="preserve"> on their performance as an adjudicator?</w:t>
            </w:r>
          </w:p>
          <w:p w14:paraId="023A8030" w14:textId="1D42F8D2" w:rsidR="00AC6CF5" w:rsidRPr="001C2754" w:rsidRDefault="00AC6CF5" w:rsidP="00AC6CF5">
            <w:pPr>
              <w:pStyle w:val="ACFBulletPoint"/>
              <w:rPr>
                <w:rFonts w:ascii="Degular Demo Medium" w:hAnsi="Degular Demo Medium"/>
              </w:rPr>
            </w:pPr>
            <w:r w:rsidRPr="001C2754">
              <w:rPr>
                <w:rFonts w:ascii="Degular Demo Medium" w:hAnsi="Degular Demo Medium"/>
              </w:rPr>
              <w:t>Promoted these standards amongst her colleagues, other stakeholders and beyond?</w:t>
            </w:r>
          </w:p>
        </w:tc>
      </w:tr>
      <w:tr w:rsidR="003C0D1D" w:rsidRPr="001C2754" w14:paraId="56E31E32" w14:textId="77777777" w:rsidTr="001C2754">
        <w:tc>
          <w:tcPr>
            <w:tcW w:w="2476" w:type="dxa"/>
          </w:tcPr>
          <w:p w14:paraId="5836F995" w14:textId="2704456B" w:rsidR="003C0D1D" w:rsidRPr="001C2754" w:rsidRDefault="00AC6CF5" w:rsidP="00E402F0">
            <w:pPr>
              <w:pStyle w:val="ACFBodyText"/>
              <w:rPr>
                <w:rFonts w:ascii="Degular Demo Medium" w:hAnsi="Degular Demo Medium"/>
              </w:rPr>
            </w:pPr>
            <w:r w:rsidRPr="001C2754">
              <w:rPr>
                <w:rFonts w:ascii="Degular Demo Medium" w:hAnsi="Degular Demo Medium"/>
              </w:rPr>
              <w:t>Member Development</w:t>
            </w:r>
          </w:p>
        </w:tc>
        <w:tc>
          <w:tcPr>
            <w:tcW w:w="1184" w:type="dxa"/>
            <w:gridSpan w:val="2"/>
          </w:tcPr>
          <w:p w14:paraId="5011B300" w14:textId="124E6EF9" w:rsidR="003C0D1D" w:rsidRPr="001C2754" w:rsidRDefault="00AC6CF5" w:rsidP="00E402F0">
            <w:pPr>
              <w:pStyle w:val="ACFBodyText"/>
              <w:rPr>
                <w:rFonts w:ascii="Degular Demo Medium" w:hAnsi="Degular Demo Medium"/>
              </w:rPr>
            </w:pPr>
            <w:r w:rsidRPr="001C2754">
              <w:rPr>
                <w:rFonts w:ascii="Degular Demo Medium" w:hAnsi="Degular Demo Medium"/>
              </w:rPr>
              <w:t>30%</w:t>
            </w:r>
          </w:p>
        </w:tc>
        <w:tc>
          <w:tcPr>
            <w:tcW w:w="6825" w:type="dxa"/>
          </w:tcPr>
          <w:p w14:paraId="2DA68F68" w14:textId="69EA98C2" w:rsidR="003C0D1D" w:rsidRPr="001C2754" w:rsidRDefault="00AC6CF5" w:rsidP="00E402F0">
            <w:pPr>
              <w:pStyle w:val="ACFBodyText"/>
              <w:rPr>
                <w:rFonts w:ascii="Degular Demo Medium" w:hAnsi="Degular Demo Medium"/>
              </w:rPr>
            </w:pPr>
            <w:r w:rsidRPr="001C2754">
              <w:rPr>
                <w:rFonts w:ascii="Degular Demo Medium" w:hAnsi="Degular Demo Medium"/>
              </w:rPr>
              <w:t>Has the adjudicator</w:t>
            </w:r>
            <w:r w:rsidR="003C0D1D" w:rsidRPr="001C2754">
              <w:rPr>
                <w:rFonts w:ascii="Degular Demo Medium" w:hAnsi="Degular Demo Medium"/>
              </w:rPr>
              <w:t>:</w:t>
            </w:r>
          </w:p>
          <w:p w14:paraId="7DBB8BCD" w14:textId="08DB4A85" w:rsidR="00AC6CF5" w:rsidRPr="001C2754" w:rsidRDefault="00AC6CF5" w:rsidP="00AC6CF5">
            <w:pPr>
              <w:pStyle w:val="ACFBulletPoint"/>
              <w:rPr>
                <w:rFonts w:ascii="Degular Demo Medium" w:hAnsi="Degular Demo Medium"/>
              </w:rPr>
            </w:pPr>
            <w:r w:rsidRPr="001C2754">
              <w:rPr>
                <w:rFonts w:ascii="Degular Demo Medium" w:hAnsi="Degular Demo Medium"/>
              </w:rPr>
              <w:t>Encouraged members to adjudicate to the extent of their ability?</w:t>
            </w:r>
          </w:p>
          <w:p w14:paraId="5EFCC5EF" w14:textId="63418819" w:rsidR="00AC6CF5" w:rsidRPr="001C2754" w:rsidRDefault="00AC6CF5" w:rsidP="00AC6CF5">
            <w:pPr>
              <w:pStyle w:val="ACFBulletPoint"/>
              <w:rPr>
                <w:rFonts w:ascii="Degular Demo Medium" w:hAnsi="Degular Demo Medium"/>
              </w:rPr>
            </w:pPr>
            <w:r w:rsidRPr="001C2754">
              <w:rPr>
                <w:rFonts w:ascii="Degular Demo Medium" w:hAnsi="Degular Demo Medium"/>
              </w:rPr>
              <w:t>Mentored other members?</w:t>
            </w:r>
          </w:p>
          <w:p w14:paraId="2F2D2933" w14:textId="4FE17EA8" w:rsidR="00AC6CF5" w:rsidRPr="001C2754" w:rsidRDefault="00AC6CF5" w:rsidP="00AC6CF5">
            <w:pPr>
              <w:pStyle w:val="ACFBulletPoint"/>
              <w:rPr>
                <w:rFonts w:ascii="Degular Demo Medium" w:hAnsi="Degular Demo Medium"/>
              </w:rPr>
            </w:pPr>
            <w:r w:rsidRPr="001C2754">
              <w:rPr>
                <w:rFonts w:ascii="Degular Demo Medium" w:hAnsi="Degular Demo Medium"/>
              </w:rPr>
              <w:t>Represented ASCA on Calisthenics and external committees?</w:t>
            </w:r>
          </w:p>
          <w:p w14:paraId="55F46AD9" w14:textId="72BDB925" w:rsidR="003C0D1D" w:rsidRPr="001C2754" w:rsidRDefault="00AC6CF5" w:rsidP="003C0D1D">
            <w:pPr>
              <w:pStyle w:val="ACFBulletPoint"/>
              <w:rPr>
                <w:rFonts w:ascii="Degular Demo Medium" w:hAnsi="Degular Demo Medium"/>
              </w:rPr>
            </w:pPr>
            <w:r w:rsidRPr="001C2754">
              <w:rPr>
                <w:rFonts w:ascii="Degular Demo Medium" w:hAnsi="Degular Demo Medium"/>
              </w:rPr>
              <w:t xml:space="preserve">Demonstrated enthusiasm, independence, </w:t>
            </w:r>
            <w:r w:rsidR="00AD226D" w:rsidRPr="001C2754">
              <w:rPr>
                <w:rFonts w:ascii="Degular Demo Medium" w:hAnsi="Degular Demo Medium"/>
              </w:rPr>
              <w:t>self-confidence</w:t>
            </w:r>
            <w:r w:rsidRPr="001C2754">
              <w:rPr>
                <w:rFonts w:ascii="Degular Demo Medium" w:hAnsi="Degular Demo Medium"/>
              </w:rPr>
              <w:t>, decision making and the ability to work cooperatively?</w:t>
            </w:r>
          </w:p>
          <w:p w14:paraId="24D94A9B" w14:textId="77777777" w:rsidR="00AC6CF5" w:rsidRPr="001C2754" w:rsidRDefault="00AC6CF5" w:rsidP="003C0D1D">
            <w:pPr>
              <w:pStyle w:val="ACFBulletPoint"/>
              <w:rPr>
                <w:rFonts w:ascii="Degular Demo Medium" w:hAnsi="Degular Demo Medium"/>
              </w:rPr>
            </w:pPr>
            <w:r w:rsidRPr="001C2754">
              <w:rPr>
                <w:rFonts w:ascii="Degular Demo Medium" w:hAnsi="Degular Demo Medium"/>
              </w:rPr>
              <w:t>Imparted knowledge and skill to all members of the society?</w:t>
            </w:r>
          </w:p>
          <w:p w14:paraId="63990A1D" w14:textId="77777777" w:rsidR="00AC6CF5" w:rsidRPr="001C2754" w:rsidRDefault="00AC6CF5" w:rsidP="003C0D1D">
            <w:pPr>
              <w:pStyle w:val="ACFBulletPoint"/>
              <w:rPr>
                <w:rFonts w:ascii="Degular Demo Medium" w:hAnsi="Degular Demo Medium"/>
              </w:rPr>
            </w:pPr>
            <w:r w:rsidRPr="001C2754">
              <w:rPr>
                <w:rFonts w:ascii="Degular Demo Medium" w:hAnsi="Degular Demo Medium"/>
              </w:rPr>
              <w:t>Encouraged members, coaches and participants to seek higher performance standards through offering constructive feedback?</w:t>
            </w:r>
          </w:p>
          <w:p w14:paraId="520CFA17" w14:textId="5A7840D5" w:rsidR="00AC6CF5" w:rsidRPr="001C2754" w:rsidRDefault="00AC6CF5" w:rsidP="003C0D1D">
            <w:pPr>
              <w:pStyle w:val="ACFBulletPoint"/>
              <w:rPr>
                <w:rFonts w:ascii="Degular Demo Medium" w:hAnsi="Degular Demo Medium"/>
              </w:rPr>
            </w:pPr>
            <w:r w:rsidRPr="001C2754">
              <w:rPr>
                <w:rFonts w:ascii="Degular Demo Medium" w:hAnsi="Degular Demo Medium"/>
              </w:rPr>
              <w:t>Undertaken and promoted roles other than adjudicating for the betterment of the sport?</w:t>
            </w:r>
          </w:p>
        </w:tc>
      </w:tr>
      <w:tr w:rsidR="003C0D1D" w:rsidRPr="001C2754" w14:paraId="00261386" w14:textId="77777777" w:rsidTr="001C2754">
        <w:tc>
          <w:tcPr>
            <w:tcW w:w="2476" w:type="dxa"/>
          </w:tcPr>
          <w:p w14:paraId="620A35D6" w14:textId="4EB61428" w:rsidR="003C0D1D" w:rsidRPr="001C2754" w:rsidRDefault="00AC6CF5" w:rsidP="00E402F0">
            <w:pPr>
              <w:pStyle w:val="ACFBodyText"/>
              <w:rPr>
                <w:rFonts w:ascii="Degular Demo Medium" w:hAnsi="Degular Demo Medium"/>
              </w:rPr>
            </w:pPr>
            <w:r w:rsidRPr="001C2754">
              <w:rPr>
                <w:rFonts w:ascii="Degular Demo Medium" w:hAnsi="Degular Demo Medium"/>
              </w:rPr>
              <w:t>Role Model</w:t>
            </w:r>
          </w:p>
        </w:tc>
        <w:tc>
          <w:tcPr>
            <w:tcW w:w="1184" w:type="dxa"/>
            <w:gridSpan w:val="2"/>
          </w:tcPr>
          <w:p w14:paraId="3CC02C22" w14:textId="5FCF26DB" w:rsidR="003C0D1D" w:rsidRPr="001C2754" w:rsidRDefault="003C0D1D" w:rsidP="00E402F0">
            <w:pPr>
              <w:pStyle w:val="ACFBodyText"/>
              <w:rPr>
                <w:rFonts w:ascii="Degular Demo Medium" w:hAnsi="Degular Demo Medium"/>
              </w:rPr>
            </w:pPr>
            <w:r w:rsidRPr="001C2754">
              <w:rPr>
                <w:rFonts w:ascii="Degular Demo Medium" w:hAnsi="Degular Demo Medium"/>
              </w:rPr>
              <w:t>20%</w:t>
            </w:r>
          </w:p>
        </w:tc>
        <w:tc>
          <w:tcPr>
            <w:tcW w:w="6825" w:type="dxa"/>
          </w:tcPr>
          <w:p w14:paraId="485946A6" w14:textId="4DC545B0" w:rsidR="003C0D1D" w:rsidRPr="001C2754" w:rsidRDefault="00AC6CF5" w:rsidP="00E402F0">
            <w:pPr>
              <w:pStyle w:val="ACFBodyText"/>
              <w:rPr>
                <w:rFonts w:ascii="Degular Demo Medium" w:hAnsi="Degular Demo Medium"/>
              </w:rPr>
            </w:pPr>
            <w:r w:rsidRPr="001C2754">
              <w:rPr>
                <w:rFonts w:ascii="Degular Demo Medium" w:hAnsi="Degular Demo Medium"/>
              </w:rPr>
              <w:t>Has the adjudicator</w:t>
            </w:r>
            <w:r w:rsidR="003C0D1D" w:rsidRPr="001C2754">
              <w:rPr>
                <w:rFonts w:ascii="Degular Demo Medium" w:hAnsi="Degular Demo Medium"/>
              </w:rPr>
              <w:t>:</w:t>
            </w:r>
          </w:p>
          <w:p w14:paraId="15682C91" w14:textId="77777777" w:rsidR="00AC6CF5" w:rsidRPr="001C2754" w:rsidRDefault="00AC6CF5" w:rsidP="003C0D1D">
            <w:pPr>
              <w:pStyle w:val="ACFBulletPoint"/>
              <w:rPr>
                <w:rFonts w:ascii="Degular Demo Medium" w:hAnsi="Degular Demo Medium"/>
              </w:rPr>
            </w:pPr>
            <w:r w:rsidRPr="001C2754">
              <w:rPr>
                <w:rFonts w:ascii="Degular Demo Medium" w:hAnsi="Degular Demo Medium"/>
              </w:rPr>
              <w:t>Been a role model within the society?</w:t>
            </w:r>
          </w:p>
          <w:p w14:paraId="66971CE6" w14:textId="77777777" w:rsidR="00AC6CF5" w:rsidRPr="001C2754" w:rsidRDefault="00AC6CF5" w:rsidP="003C0D1D">
            <w:pPr>
              <w:pStyle w:val="ACFBulletPoint"/>
              <w:rPr>
                <w:rFonts w:ascii="Degular Demo Medium" w:hAnsi="Degular Demo Medium"/>
              </w:rPr>
            </w:pPr>
            <w:r w:rsidRPr="001C2754">
              <w:rPr>
                <w:rFonts w:ascii="Degular Demo Medium" w:hAnsi="Degular Demo Medium"/>
              </w:rPr>
              <w:t>Displayed interactions which were considerate of others?</w:t>
            </w:r>
          </w:p>
          <w:p w14:paraId="3BF9EF5E" w14:textId="5DD09123" w:rsidR="00AC6CF5" w:rsidRPr="001C2754" w:rsidRDefault="00AC6CF5" w:rsidP="003C0D1D">
            <w:pPr>
              <w:pStyle w:val="ACFBulletPoint"/>
              <w:rPr>
                <w:rFonts w:ascii="Degular Demo Medium" w:hAnsi="Degular Demo Medium"/>
              </w:rPr>
            </w:pPr>
            <w:r w:rsidRPr="001C2754">
              <w:rPr>
                <w:rFonts w:ascii="Degular Demo Medium" w:hAnsi="Degular Demo Medium"/>
              </w:rPr>
              <w:t xml:space="preserve">Fostered the </w:t>
            </w:r>
            <w:r w:rsidR="00AD226D" w:rsidRPr="001C2754">
              <w:rPr>
                <w:rFonts w:ascii="Degular Demo Medium" w:hAnsi="Degular Demo Medium"/>
              </w:rPr>
              <w:t>self-esteem</w:t>
            </w:r>
            <w:r w:rsidRPr="001C2754">
              <w:rPr>
                <w:rFonts w:ascii="Degular Demo Medium" w:hAnsi="Degular Demo Medium"/>
              </w:rPr>
              <w:t xml:space="preserve"> of all coaches and participants through positive and constructive dialogue both written and verbal?</w:t>
            </w:r>
          </w:p>
          <w:p w14:paraId="523D0C73" w14:textId="77777777" w:rsidR="00AC6CF5" w:rsidRPr="001C2754" w:rsidRDefault="00AC6CF5" w:rsidP="003C0D1D">
            <w:pPr>
              <w:pStyle w:val="ACFBulletPoint"/>
              <w:rPr>
                <w:rFonts w:ascii="Degular Demo Medium" w:hAnsi="Degular Demo Medium"/>
              </w:rPr>
            </w:pPr>
            <w:r w:rsidRPr="001C2754">
              <w:rPr>
                <w:rFonts w:ascii="Degular Demo Medium" w:hAnsi="Degular Demo Medium"/>
              </w:rPr>
              <w:t>Been a role model who has influenced others to become adjudicators?</w:t>
            </w:r>
          </w:p>
          <w:p w14:paraId="3369E294" w14:textId="43AECE9D" w:rsidR="003C0D1D" w:rsidRPr="001C2754" w:rsidRDefault="00AC6CF5" w:rsidP="00AC6CF5">
            <w:pPr>
              <w:pStyle w:val="ACFBulletPoint"/>
              <w:rPr>
                <w:rFonts w:ascii="Degular Demo Medium" w:hAnsi="Degular Demo Medium"/>
              </w:rPr>
            </w:pPr>
            <w:r w:rsidRPr="001C2754">
              <w:rPr>
                <w:rFonts w:ascii="Degular Demo Medium" w:hAnsi="Degular Demo Medium"/>
              </w:rPr>
              <w:t>Positively promoted adjudicating in all public areas?</w:t>
            </w:r>
          </w:p>
        </w:tc>
      </w:tr>
      <w:tr w:rsidR="00832765" w:rsidRPr="001C2754" w14:paraId="1CF756EC" w14:textId="77777777" w:rsidTr="00832765">
        <w:tc>
          <w:tcPr>
            <w:tcW w:w="2478" w:type="dxa"/>
          </w:tcPr>
          <w:p w14:paraId="233BC70F" w14:textId="7A8E26FF" w:rsidR="00832765" w:rsidRPr="001C2754" w:rsidRDefault="00AC6CF5" w:rsidP="00E402F0">
            <w:pPr>
              <w:pStyle w:val="ACFBodyText"/>
              <w:rPr>
                <w:rFonts w:ascii="Degular Demo Medium" w:hAnsi="Degular Demo Medium"/>
              </w:rPr>
            </w:pPr>
            <w:r w:rsidRPr="001C2754">
              <w:rPr>
                <w:rFonts w:ascii="Degular Demo Medium" w:hAnsi="Degular Demo Medium"/>
              </w:rPr>
              <w:t>Personal Development</w:t>
            </w:r>
          </w:p>
        </w:tc>
        <w:tc>
          <w:tcPr>
            <w:tcW w:w="1174" w:type="dxa"/>
          </w:tcPr>
          <w:p w14:paraId="475053E1" w14:textId="775D734A" w:rsidR="00832765" w:rsidRPr="001C2754" w:rsidRDefault="00AC6CF5" w:rsidP="00E402F0">
            <w:pPr>
              <w:pStyle w:val="ACFBodyText"/>
              <w:rPr>
                <w:rFonts w:ascii="Degular Demo Medium" w:hAnsi="Degular Demo Medium"/>
              </w:rPr>
            </w:pPr>
            <w:r w:rsidRPr="001C2754">
              <w:rPr>
                <w:rFonts w:ascii="Degular Demo Medium" w:hAnsi="Degular Demo Medium"/>
              </w:rPr>
              <w:t>20%</w:t>
            </w:r>
          </w:p>
        </w:tc>
        <w:tc>
          <w:tcPr>
            <w:tcW w:w="6833" w:type="dxa"/>
            <w:gridSpan w:val="2"/>
          </w:tcPr>
          <w:p w14:paraId="1A439ED4" w14:textId="02559713" w:rsidR="00832765" w:rsidRPr="001C2754" w:rsidRDefault="00AC6CF5" w:rsidP="00E402F0">
            <w:pPr>
              <w:pStyle w:val="ACFBodyText"/>
              <w:rPr>
                <w:rFonts w:ascii="Degular Demo Medium" w:hAnsi="Degular Demo Medium"/>
              </w:rPr>
            </w:pPr>
            <w:r w:rsidRPr="001C2754">
              <w:rPr>
                <w:rFonts w:ascii="Degular Demo Medium" w:hAnsi="Degular Demo Medium"/>
              </w:rPr>
              <w:t>Has the adjudicator</w:t>
            </w:r>
            <w:r w:rsidR="00832765" w:rsidRPr="001C2754">
              <w:rPr>
                <w:rFonts w:ascii="Degular Demo Medium" w:hAnsi="Degular Demo Medium"/>
              </w:rPr>
              <w:t>:</w:t>
            </w:r>
          </w:p>
          <w:p w14:paraId="29D88E8E" w14:textId="77777777" w:rsidR="00832765" w:rsidRPr="001C2754" w:rsidRDefault="00AC6CF5" w:rsidP="00832765">
            <w:pPr>
              <w:pStyle w:val="ACFBulletPoint"/>
              <w:rPr>
                <w:rFonts w:ascii="Degular Demo Medium" w:hAnsi="Degular Demo Medium"/>
              </w:rPr>
            </w:pPr>
            <w:r w:rsidRPr="001C2754">
              <w:rPr>
                <w:rFonts w:ascii="Degular Demo Medium" w:hAnsi="Degular Demo Medium"/>
              </w:rPr>
              <w:t>Pursued professional development through avenues other than ASCA specific update seminars?</w:t>
            </w:r>
          </w:p>
          <w:p w14:paraId="6FA3F718" w14:textId="77777777" w:rsidR="00AC6CF5" w:rsidRPr="001C2754" w:rsidRDefault="00AC6CF5" w:rsidP="00832765">
            <w:pPr>
              <w:pStyle w:val="ACFBulletPoint"/>
              <w:rPr>
                <w:rFonts w:ascii="Degular Demo Medium" w:hAnsi="Degular Demo Medium"/>
              </w:rPr>
            </w:pPr>
            <w:r w:rsidRPr="001C2754">
              <w:rPr>
                <w:rFonts w:ascii="Degular Demo Medium" w:hAnsi="Degular Demo Medium"/>
              </w:rPr>
              <w:t>Encouraged and mentored less experienced adjudicators?</w:t>
            </w:r>
          </w:p>
          <w:p w14:paraId="6FAEB8E0" w14:textId="1DB041C0" w:rsidR="00AC6CF5" w:rsidRPr="001C2754" w:rsidRDefault="00AC6CF5" w:rsidP="00832765">
            <w:pPr>
              <w:pStyle w:val="ACFBulletPoint"/>
              <w:rPr>
                <w:rFonts w:ascii="Degular Demo Medium" w:hAnsi="Degular Demo Medium"/>
              </w:rPr>
            </w:pPr>
            <w:r w:rsidRPr="001C2754">
              <w:rPr>
                <w:rFonts w:ascii="Degular Demo Medium" w:hAnsi="Degular Demo Medium"/>
              </w:rPr>
              <w:t>Played an active role in education for and training of adjudicators?</w:t>
            </w:r>
          </w:p>
        </w:tc>
      </w:tr>
    </w:tbl>
    <w:p w14:paraId="755E0FDF" w14:textId="77777777" w:rsidR="00AD226D" w:rsidRPr="001C2754" w:rsidRDefault="00832765" w:rsidP="00E402F0">
      <w:pPr>
        <w:pStyle w:val="ACFBodyText"/>
        <w:rPr>
          <w:rFonts w:ascii="Degular Demo Medium" w:hAnsi="Degular Demo Medium"/>
        </w:rPr>
      </w:pPr>
      <w:r w:rsidRPr="001C2754">
        <w:rPr>
          <w:rFonts w:ascii="Degular Demo Medium" w:hAnsi="Degular Demo Medium"/>
        </w:rPr>
        <w:t xml:space="preserve">The above criterion represents the highest qualities possible in </w:t>
      </w:r>
      <w:r w:rsidR="00AC6CF5" w:rsidRPr="001C2754">
        <w:rPr>
          <w:rFonts w:ascii="Degular Demo Medium" w:hAnsi="Degular Demo Medium"/>
        </w:rPr>
        <w:t>adjudicating</w:t>
      </w:r>
      <w:r w:rsidRPr="001C2754">
        <w:rPr>
          <w:rFonts w:ascii="Degular Demo Medium" w:hAnsi="Degular Demo Medium"/>
        </w:rPr>
        <w:t xml:space="preserve">. It is expected that nominated </w:t>
      </w:r>
      <w:r w:rsidR="00AC6CF5" w:rsidRPr="001C2754">
        <w:rPr>
          <w:rFonts w:ascii="Degular Demo Medium" w:hAnsi="Degular Demo Medium"/>
        </w:rPr>
        <w:t xml:space="preserve">adjudicators </w:t>
      </w:r>
      <w:r w:rsidRPr="001C2754">
        <w:rPr>
          <w:rFonts w:ascii="Degular Demo Medium" w:hAnsi="Degular Demo Medium"/>
        </w:rPr>
        <w:t>will excel in all criteria</w:t>
      </w:r>
      <w:r w:rsidR="00D52FAB" w:rsidRPr="001C2754">
        <w:rPr>
          <w:rFonts w:ascii="Degular Demo Medium" w:hAnsi="Degular Demo Medium"/>
        </w:rPr>
        <w:t xml:space="preserve">. </w:t>
      </w:r>
    </w:p>
    <w:p w14:paraId="7D3CAB6E" w14:textId="255CD4D7" w:rsidR="003C0D1D" w:rsidRPr="001C2754" w:rsidRDefault="00D52FAB" w:rsidP="00E402F0">
      <w:pPr>
        <w:pStyle w:val="ACFBodyText"/>
        <w:rPr>
          <w:rFonts w:ascii="Degular Demo Medium" w:hAnsi="Degular Demo Medium"/>
        </w:rPr>
      </w:pPr>
      <w:r w:rsidRPr="001C2754">
        <w:rPr>
          <w:rFonts w:ascii="Degular Demo Medium" w:hAnsi="Degular Demo Medium"/>
        </w:rPr>
        <w:t>The assessing panel reserves the right to seek further information on any nominee.</w:t>
      </w:r>
    </w:p>
    <w:p w14:paraId="07D91A2E" w14:textId="7540315C" w:rsidR="003C0D1D" w:rsidRPr="001C2754" w:rsidRDefault="00832765" w:rsidP="00832765">
      <w:pPr>
        <w:pStyle w:val="ACFBodyHeader"/>
        <w:rPr>
          <w:rFonts w:ascii="Degular Demo Medium" w:hAnsi="Degular Demo Medium"/>
        </w:rPr>
      </w:pPr>
      <w:r w:rsidRPr="001C2754">
        <w:rPr>
          <w:rFonts w:ascii="Degular Demo Medium" w:hAnsi="Degular Demo Medium"/>
        </w:rPr>
        <w:t xml:space="preserve">SUPPORTING STATEMENT </w:t>
      </w:r>
      <w:r w:rsidRPr="001C2754">
        <w:rPr>
          <w:rFonts w:ascii="Times New Roman" w:hAnsi="Times New Roman" w:cs="Times New Roman"/>
        </w:rPr>
        <w:t>–</w:t>
      </w:r>
      <w:r w:rsidRPr="001C2754">
        <w:rPr>
          <w:rFonts w:ascii="Degular Demo Medium" w:hAnsi="Degular Demo Medium"/>
        </w:rPr>
        <w:t xml:space="preserve"> ACF </w:t>
      </w:r>
      <w:r w:rsidR="00D52FAB" w:rsidRPr="001C2754">
        <w:rPr>
          <w:rFonts w:ascii="Degular Demo Medium" w:hAnsi="Degular Demo Medium"/>
        </w:rPr>
        <w:t>DIAMOND ADJUDICATOR HALL OF FAME</w:t>
      </w:r>
    </w:p>
    <w:p w14:paraId="0CFEEB34" w14:textId="355BCAE3" w:rsidR="00832765" w:rsidRPr="001C2754" w:rsidRDefault="00832765" w:rsidP="00832765">
      <w:pPr>
        <w:pStyle w:val="ACFBodyText"/>
        <w:rPr>
          <w:rFonts w:ascii="Degular Demo Medium" w:hAnsi="Degular Demo Medium"/>
        </w:rPr>
      </w:pPr>
      <w:r w:rsidRPr="001C2754">
        <w:rPr>
          <w:rFonts w:ascii="Degular Demo Medium" w:hAnsi="Degular Demo Medium"/>
        </w:rPr>
        <w:t>Please provide specific examples to support each of the criteria.</w:t>
      </w:r>
      <w:r w:rsidR="001A0C63" w:rsidRPr="001C2754">
        <w:rPr>
          <w:rFonts w:ascii="Degular Demo Medium" w:hAnsi="Degular Demo Medium"/>
        </w:rPr>
        <w:t xml:space="preserve"> </w:t>
      </w:r>
    </w:p>
    <w:tbl>
      <w:tblPr>
        <w:tblStyle w:val="TableGrid"/>
        <w:tblW w:w="10761" w:type="dxa"/>
        <w:tblLook w:val="04A0" w:firstRow="1" w:lastRow="0" w:firstColumn="1" w:lastColumn="0" w:noHBand="0" w:noVBand="1"/>
      </w:tblPr>
      <w:tblGrid>
        <w:gridCol w:w="3539"/>
        <w:gridCol w:w="7222"/>
      </w:tblGrid>
      <w:tr w:rsidR="00832765" w:rsidRPr="001C2754" w14:paraId="78767F02" w14:textId="77777777" w:rsidTr="0093544D">
        <w:tc>
          <w:tcPr>
            <w:tcW w:w="3539" w:type="dxa"/>
            <w:shd w:val="clear" w:color="auto" w:fill="94AA97"/>
          </w:tcPr>
          <w:p w14:paraId="5E18C3C7" w14:textId="34D08171" w:rsidR="00832765" w:rsidRPr="001C2754" w:rsidRDefault="00832765" w:rsidP="00AD226D">
            <w:pPr>
              <w:pStyle w:val="ACFTableTitle"/>
              <w:rPr>
                <w:rFonts w:ascii="Degular Demo Medium" w:hAnsi="Degular Demo Medium"/>
              </w:rPr>
            </w:pPr>
            <w:r w:rsidRPr="001C2754">
              <w:rPr>
                <w:rFonts w:ascii="Degular Demo Medium" w:hAnsi="Degular Demo Medium"/>
              </w:rPr>
              <w:t>Criteria</w:t>
            </w:r>
          </w:p>
        </w:tc>
        <w:tc>
          <w:tcPr>
            <w:tcW w:w="7222" w:type="dxa"/>
            <w:shd w:val="clear" w:color="auto" w:fill="94AA97"/>
          </w:tcPr>
          <w:p w14:paraId="771B96D6" w14:textId="180105EB" w:rsidR="00832765" w:rsidRPr="001C2754" w:rsidRDefault="00832765" w:rsidP="00832765">
            <w:pPr>
              <w:pStyle w:val="ACFTableTitle"/>
              <w:rPr>
                <w:rFonts w:ascii="Degular Demo Medium" w:hAnsi="Degular Demo Medium"/>
              </w:rPr>
            </w:pPr>
            <w:r w:rsidRPr="001C2754">
              <w:rPr>
                <w:rFonts w:ascii="Degular Demo Medium" w:hAnsi="Degular Demo Medium"/>
              </w:rPr>
              <w:t>Specific Examples</w:t>
            </w:r>
          </w:p>
        </w:tc>
      </w:tr>
      <w:tr w:rsidR="00832765" w:rsidRPr="001C2754" w14:paraId="52539756" w14:textId="77777777" w:rsidTr="001A0C63">
        <w:tc>
          <w:tcPr>
            <w:tcW w:w="3539" w:type="dxa"/>
            <w:shd w:val="clear" w:color="auto" w:fill="BECEAF"/>
          </w:tcPr>
          <w:p w14:paraId="485FBAC2" w14:textId="4BA8BA6F" w:rsidR="00832765" w:rsidRPr="001C2754" w:rsidRDefault="00D52FAB" w:rsidP="00AD226D">
            <w:pPr>
              <w:pStyle w:val="ACFBodyText"/>
              <w:spacing w:after="0"/>
              <w:jc w:val="left"/>
              <w:rPr>
                <w:rFonts w:ascii="Degular Demo Medium" w:hAnsi="Degular Demo Medium"/>
                <w:b/>
                <w:bCs/>
                <w:sz w:val="20"/>
                <w:szCs w:val="20"/>
              </w:rPr>
            </w:pPr>
            <w:r w:rsidRPr="001C2754">
              <w:rPr>
                <w:rFonts w:ascii="Degular Demo Medium" w:hAnsi="Degular Demo Medium"/>
                <w:b/>
                <w:bCs/>
                <w:sz w:val="20"/>
              </w:rPr>
              <w:t>Ethical Standards</w:t>
            </w:r>
            <w:r w:rsidR="00832765" w:rsidRPr="001C2754">
              <w:rPr>
                <w:rFonts w:ascii="Degular Demo Medium" w:hAnsi="Degular Demo Medium"/>
                <w:b/>
                <w:bCs/>
                <w:sz w:val="20"/>
                <w:szCs w:val="20"/>
              </w:rPr>
              <w:t xml:space="preserve"> </w:t>
            </w:r>
            <w:r w:rsidRPr="001C2754">
              <w:rPr>
                <w:rFonts w:ascii="Degular Demo Medium" w:hAnsi="Degular Demo Medium"/>
                <w:b/>
                <w:bCs/>
                <w:sz w:val="20"/>
                <w:szCs w:val="20"/>
              </w:rPr>
              <w:t>3</w:t>
            </w:r>
            <w:r w:rsidR="00832765" w:rsidRPr="001C2754">
              <w:rPr>
                <w:rFonts w:ascii="Degular Demo Medium" w:hAnsi="Degular Demo Medium"/>
                <w:b/>
                <w:bCs/>
                <w:sz w:val="20"/>
                <w:szCs w:val="20"/>
              </w:rPr>
              <w:t>0%</w:t>
            </w:r>
          </w:p>
          <w:p w14:paraId="5C078598" w14:textId="77777777" w:rsidR="00D52FAB" w:rsidRPr="001C2754" w:rsidRDefault="00D52FAB" w:rsidP="00AD226D">
            <w:pPr>
              <w:pStyle w:val="ACFBulletPoint"/>
              <w:numPr>
                <w:ilvl w:val="0"/>
                <w:numId w:val="0"/>
              </w:numPr>
              <w:spacing w:after="0"/>
              <w:jc w:val="left"/>
              <w:rPr>
                <w:rFonts w:ascii="Degular Demo Medium" w:hAnsi="Degular Demo Medium"/>
                <w:sz w:val="20"/>
                <w:szCs w:val="20"/>
              </w:rPr>
            </w:pPr>
            <w:r w:rsidRPr="001C2754">
              <w:rPr>
                <w:rFonts w:ascii="Degular Demo Medium" w:hAnsi="Degular Demo Medium"/>
                <w:sz w:val="20"/>
                <w:szCs w:val="20"/>
              </w:rPr>
              <w:t>Has the adjudicator:</w:t>
            </w:r>
          </w:p>
          <w:p w14:paraId="279CF069" w14:textId="77777777" w:rsidR="00D52FAB" w:rsidRPr="001C2754" w:rsidRDefault="00D52FAB" w:rsidP="00AD226D">
            <w:pPr>
              <w:pStyle w:val="ACFBulletPoint"/>
              <w:spacing w:after="0"/>
              <w:jc w:val="left"/>
              <w:rPr>
                <w:rFonts w:ascii="Degular Demo Medium" w:hAnsi="Degular Demo Medium"/>
                <w:sz w:val="20"/>
                <w:szCs w:val="20"/>
              </w:rPr>
            </w:pPr>
            <w:r w:rsidRPr="001C2754">
              <w:rPr>
                <w:rFonts w:ascii="Degular Demo Medium" w:hAnsi="Degular Demo Medium"/>
                <w:sz w:val="20"/>
                <w:szCs w:val="20"/>
              </w:rPr>
              <w:t>Displayed respect for fellow adjudicators, competitors, coaches, competition administrators and audience members?</w:t>
            </w:r>
          </w:p>
          <w:p w14:paraId="4ABFBDF7" w14:textId="77777777" w:rsidR="00D52FAB" w:rsidRPr="001C2754" w:rsidRDefault="00D52FAB" w:rsidP="00AD226D">
            <w:pPr>
              <w:pStyle w:val="ACFBulletPoint"/>
              <w:spacing w:after="0"/>
              <w:jc w:val="left"/>
              <w:rPr>
                <w:rFonts w:ascii="Degular Demo Medium" w:hAnsi="Degular Demo Medium"/>
                <w:sz w:val="20"/>
                <w:szCs w:val="20"/>
              </w:rPr>
            </w:pPr>
            <w:r w:rsidRPr="001C2754">
              <w:rPr>
                <w:rFonts w:ascii="Degular Demo Medium" w:hAnsi="Degular Demo Medium"/>
                <w:sz w:val="20"/>
                <w:szCs w:val="20"/>
              </w:rPr>
              <w:t>Displayed ethical standards?</w:t>
            </w:r>
          </w:p>
          <w:p w14:paraId="38E7940F" w14:textId="15910083" w:rsidR="00D52FAB" w:rsidRPr="001C2754" w:rsidRDefault="00D52FAB" w:rsidP="00AD226D">
            <w:pPr>
              <w:pStyle w:val="ACFBulletPoint"/>
              <w:spacing w:after="0"/>
              <w:jc w:val="left"/>
              <w:rPr>
                <w:rFonts w:ascii="Degular Demo Medium" w:hAnsi="Degular Demo Medium"/>
                <w:sz w:val="20"/>
                <w:szCs w:val="20"/>
              </w:rPr>
            </w:pPr>
            <w:r w:rsidRPr="001C2754">
              <w:rPr>
                <w:rFonts w:ascii="Degular Demo Medium" w:hAnsi="Degular Demo Medium"/>
                <w:sz w:val="20"/>
                <w:szCs w:val="20"/>
              </w:rPr>
              <w:t xml:space="preserve">Accepted appointments graciously and continued to </w:t>
            </w:r>
            <w:r w:rsidR="00AD226D" w:rsidRPr="001C2754">
              <w:rPr>
                <w:rFonts w:ascii="Degular Demo Medium" w:hAnsi="Degular Demo Medium"/>
                <w:sz w:val="20"/>
                <w:szCs w:val="20"/>
              </w:rPr>
              <w:t>self-reflect</w:t>
            </w:r>
            <w:r w:rsidRPr="001C2754">
              <w:rPr>
                <w:rFonts w:ascii="Degular Demo Medium" w:hAnsi="Degular Demo Medium"/>
                <w:sz w:val="20"/>
                <w:szCs w:val="20"/>
              </w:rPr>
              <w:t xml:space="preserve"> on their performance as an adjudicator?</w:t>
            </w:r>
          </w:p>
          <w:p w14:paraId="74F365E3" w14:textId="2727C96F" w:rsidR="00832765" w:rsidRPr="001C2754" w:rsidRDefault="00D52FAB" w:rsidP="00AD226D">
            <w:pPr>
              <w:pStyle w:val="ACFBulletPoint"/>
              <w:spacing w:after="0"/>
              <w:jc w:val="left"/>
              <w:rPr>
                <w:rFonts w:ascii="Degular Demo Medium" w:hAnsi="Degular Demo Medium"/>
              </w:rPr>
            </w:pPr>
            <w:r w:rsidRPr="001C2754">
              <w:rPr>
                <w:rFonts w:ascii="Degular Demo Medium" w:hAnsi="Degular Demo Medium"/>
                <w:sz w:val="20"/>
                <w:szCs w:val="20"/>
              </w:rPr>
              <w:t>Promoted these standards amongst her colleagues, other stakeholders and beyond?</w:t>
            </w:r>
          </w:p>
        </w:tc>
        <w:tc>
          <w:tcPr>
            <w:tcW w:w="7222" w:type="dxa"/>
          </w:tcPr>
          <w:p w14:paraId="150122D4" w14:textId="77777777" w:rsidR="001A0C63" w:rsidRPr="001C2754" w:rsidRDefault="001A0C63" w:rsidP="0093544D">
            <w:pPr>
              <w:pStyle w:val="ACFTableInfo"/>
              <w:rPr>
                <w:rFonts w:ascii="Degular Demo Medium" w:hAnsi="Degular Demo Medium"/>
              </w:rPr>
            </w:pPr>
          </w:p>
          <w:p w14:paraId="3898A08A" w14:textId="100019B7" w:rsidR="00AD226D" w:rsidRPr="001C2754" w:rsidRDefault="00AD226D" w:rsidP="0093544D">
            <w:pPr>
              <w:pStyle w:val="ACFTableInfo"/>
              <w:rPr>
                <w:rFonts w:ascii="Degular Demo Medium" w:hAnsi="Degular Demo Medium"/>
              </w:rPr>
            </w:pPr>
          </w:p>
        </w:tc>
      </w:tr>
      <w:tr w:rsidR="00832765" w:rsidRPr="001C2754" w14:paraId="0F177E87" w14:textId="77777777" w:rsidTr="001A0C63">
        <w:tc>
          <w:tcPr>
            <w:tcW w:w="3539" w:type="dxa"/>
            <w:shd w:val="clear" w:color="auto" w:fill="BECEAF"/>
          </w:tcPr>
          <w:p w14:paraId="7CF232C4" w14:textId="08D15943" w:rsidR="00832765" w:rsidRPr="001C2754" w:rsidRDefault="00D52FAB" w:rsidP="00AD226D">
            <w:pPr>
              <w:pStyle w:val="ACFBodyText"/>
              <w:spacing w:after="0"/>
              <w:jc w:val="left"/>
              <w:rPr>
                <w:rFonts w:ascii="Degular Demo Medium" w:hAnsi="Degular Demo Medium"/>
                <w:b/>
                <w:bCs/>
                <w:sz w:val="20"/>
                <w:szCs w:val="20"/>
              </w:rPr>
            </w:pPr>
            <w:r w:rsidRPr="001C2754">
              <w:rPr>
                <w:rFonts w:ascii="Degular Demo Medium" w:hAnsi="Degular Demo Medium"/>
                <w:b/>
                <w:bCs/>
                <w:sz w:val="20"/>
                <w:szCs w:val="20"/>
              </w:rPr>
              <w:t>Member Development</w:t>
            </w:r>
            <w:r w:rsidR="00832765" w:rsidRPr="001C2754">
              <w:rPr>
                <w:rFonts w:ascii="Degular Demo Medium" w:hAnsi="Degular Demo Medium"/>
                <w:b/>
                <w:bCs/>
                <w:sz w:val="20"/>
                <w:szCs w:val="20"/>
              </w:rPr>
              <w:t xml:space="preserve"> </w:t>
            </w:r>
            <w:r w:rsidR="00832765" w:rsidRPr="001C2754">
              <w:rPr>
                <w:rFonts w:ascii="Times New Roman" w:hAnsi="Times New Roman" w:cs="Times New Roman"/>
                <w:b/>
                <w:bCs/>
                <w:sz w:val="20"/>
                <w:szCs w:val="20"/>
              </w:rPr>
              <w:t>–</w:t>
            </w:r>
            <w:r w:rsidR="00832765" w:rsidRPr="001C2754">
              <w:rPr>
                <w:rFonts w:ascii="Degular Demo Medium" w:hAnsi="Degular Demo Medium"/>
                <w:b/>
                <w:bCs/>
                <w:sz w:val="20"/>
                <w:szCs w:val="20"/>
              </w:rPr>
              <w:t xml:space="preserve"> </w:t>
            </w:r>
            <w:r w:rsidRPr="001C2754">
              <w:rPr>
                <w:rFonts w:ascii="Degular Demo Medium" w:hAnsi="Degular Demo Medium"/>
                <w:b/>
                <w:bCs/>
                <w:sz w:val="20"/>
                <w:szCs w:val="20"/>
              </w:rPr>
              <w:t>3</w:t>
            </w:r>
            <w:r w:rsidR="00832765" w:rsidRPr="001C2754">
              <w:rPr>
                <w:rFonts w:ascii="Degular Demo Medium" w:hAnsi="Degular Demo Medium"/>
                <w:b/>
                <w:bCs/>
                <w:sz w:val="20"/>
                <w:szCs w:val="20"/>
              </w:rPr>
              <w:t>0%</w:t>
            </w:r>
          </w:p>
          <w:p w14:paraId="748E22A6" w14:textId="77777777" w:rsidR="00D52FAB" w:rsidRPr="001C2754" w:rsidRDefault="00D52FAB" w:rsidP="00AD226D">
            <w:pPr>
              <w:pStyle w:val="ACFBodyText"/>
              <w:spacing w:after="0"/>
              <w:jc w:val="left"/>
              <w:rPr>
                <w:rFonts w:ascii="Degular Demo Medium" w:hAnsi="Degular Demo Medium"/>
                <w:sz w:val="20"/>
                <w:szCs w:val="20"/>
              </w:rPr>
            </w:pPr>
            <w:r w:rsidRPr="001C2754">
              <w:rPr>
                <w:rFonts w:ascii="Degular Demo Medium" w:hAnsi="Degular Demo Medium"/>
                <w:sz w:val="20"/>
                <w:szCs w:val="20"/>
              </w:rPr>
              <w:t>Has the adjudicator:</w:t>
            </w:r>
          </w:p>
          <w:p w14:paraId="0BD4411B" w14:textId="77777777" w:rsidR="00D52FAB" w:rsidRPr="001C2754" w:rsidRDefault="00D52FAB" w:rsidP="00AD226D">
            <w:pPr>
              <w:pStyle w:val="ACFBulletPoint"/>
              <w:spacing w:after="0"/>
              <w:jc w:val="left"/>
              <w:rPr>
                <w:rFonts w:ascii="Degular Demo Medium" w:hAnsi="Degular Demo Medium"/>
                <w:sz w:val="20"/>
                <w:szCs w:val="20"/>
              </w:rPr>
            </w:pPr>
            <w:r w:rsidRPr="001C2754">
              <w:rPr>
                <w:rFonts w:ascii="Degular Demo Medium" w:hAnsi="Degular Demo Medium"/>
                <w:sz w:val="20"/>
                <w:szCs w:val="20"/>
              </w:rPr>
              <w:t>Encouraged members to adjudicate to the extent of their ability?</w:t>
            </w:r>
          </w:p>
          <w:p w14:paraId="68D25397" w14:textId="77777777" w:rsidR="00D52FAB" w:rsidRPr="001C2754" w:rsidRDefault="00D52FAB" w:rsidP="00AD226D">
            <w:pPr>
              <w:pStyle w:val="ACFBulletPoint"/>
              <w:spacing w:after="0"/>
              <w:jc w:val="left"/>
              <w:rPr>
                <w:rFonts w:ascii="Degular Demo Medium" w:hAnsi="Degular Demo Medium"/>
                <w:sz w:val="20"/>
                <w:szCs w:val="20"/>
              </w:rPr>
            </w:pPr>
            <w:r w:rsidRPr="001C2754">
              <w:rPr>
                <w:rFonts w:ascii="Degular Demo Medium" w:hAnsi="Degular Demo Medium"/>
                <w:sz w:val="20"/>
                <w:szCs w:val="20"/>
              </w:rPr>
              <w:t>Mentored other members?</w:t>
            </w:r>
          </w:p>
          <w:p w14:paraId="67DDBD31" w14:textId="77777777" w:rsidR="00D52FAB" w:rsidRPr="001C2754" w:rsidRDefault="00D52FAB" w:rsidP="00AD226D">
            <w:pPr>
              <w:pStyle w:val="ACFBulletPoint"/>
              <w:spacing w:after="0"/>
              <w:jc w:val="left"/>
              <w:rPr>
                <w:rFonts w:ascii="Degular Demo Medium" w:hAnsi="Degular Demo Medium"/>
                <w:sz w:val="20"/>
                <w:szCs w:val="20"/>
              </w:rPr>
            </w:pPr>
            <w:r w:rsidRPr="001C2754">
              <w:rPr>
                <w:rFonts w:ascii="Degular Demo Medium" w:hAnsi="Degular Demo Medium"/>
                <w:sz w:val="20"/>
                <w:szCs w:val="20"/>
              </w:rPr>
              <w:t>Represented ASCA on Calisthenics and external committees?</w:t>
            </w:r>
          </w:p>
          <w:p w14:paraId="40AFEBE0" w14:textId="462D6EF6" w:rsidR="00D52FAB" w:rsidRPr="001C2754" w:rsidRDefault="00D52FAB" w:rsidP="00AD226D">
            <w:pPr>
              <w:pStyle w:val="ACFBulletPoint"/>
              <w:spacing w:after="0"/>
              <w:jc w:val="left"/>
              <w:rPr>
                <w:rFonts w:ascii="Degular Demo Medium" w:hAnsi="Degular Demo Medium"/>
                <w:sz w:val="20"/>
                <w:szCs w:val="20"/>
              </w:rPr>
            </w:pPr>
            <w:r w:rsidRPr="001C2754">
              <w:rPr>
                <w:rFonts w:ascii="Degular Demo Medium" w:hAnsi="Degular Demo Medium"/>
                <w:sz w:val="20"/>
                <w:szCs w:val="20"/>
              </w:rPr>
              <w:t xml:space="preserve">Demonstrated enthusiasm, independence, </w:t>
            </w:r>
            <w:r w:rsidR="00AD226D" w:rsidRPr="001C2754">
              <w:rPr>
                <w:rFonts w:ascii="Degular Demo Medium" w:hAnsi="Degular Demo Medium"/>
                <w:sz w:val="20"/>
                <w:szCs w:val="20"/>
              </w:rPr>
              <w:t>self-confidence</w:t>
            </w:r>
            <w:r w:rsidRPr="001C2754">
              <w:rPr>
                <w:rFonts w:ascii="Degular Demo Medium" w:hAnsi="Degular Demo Medium"/>
                <w:sz w:val="20"/>
                <w:szCs w:val="20"/>
              </w:rPr>
              <w:t>, decision making and the ability to work cooperatively?</w:t>
            </w:r>
          </w:p>
          <w:p w14:paraId="37F8B981" w14:textId="77777777" w:rsidR="00D52FAB" w:rsidRPr="001C2754" w:rsidRDefault="00D52FAB" w:rsidP="00AD226D">
            <w:pPr>
              <w:pStyle w:val="ACFBulletPoint"/>
              <w:spacing w:after="0"/>
              <w:jc w:val="left"/>
              <w:rPr>
                <w:rFonts w:ascii="Degular Demo Medium" w:hAnsi="Degular Demo Medium"/>
                <w:sz w:val="20"/>
                <w:szCs w:val="20"/>
              </w:rPr>
            </w:pPr>
            <w:r w:rsidRPr="001C2754">
              <w:rPr>
                <w:rFonts w:ascii="Degular Demo Medium" w:hAnsi="Degular Demo Medium"/>
                <w:sz w:val="20"/>
                <w:szCs w:val="20"/>
              </w:rPr>
              <w:t>Imparted knowledge and skill to all members of the society?</w:t>
            </w:r>
          </w:p>
          <w:p w14:paraId="5BF16E7E" w14:textId="77777777" w:rsidR="00D52FAB" w:rsidRPr="001C2754" w:rsidRDefault="00D52FAB" w:rsidP="00AD226D">
            <w:pPr>
              <w:pStyle w:val="ACFBulletPoint"/>
              <w:spacing w:after="0"/>
              <w:jc w:val="left"/>
              <w:rPr>
                <w:rFonts w:ascii="Degular Demo Medium" w:hAnsi="Degular Demo Medium"/>
                <w:sz w:val="20"/>
                <w:szCs w:val="20"/>
              </w:rPr>
            </w:pPr>
            <w:r w:rsidRPr="001C2754">
              <w:rPr>
                <w:rFonts w:ascii="Degular Demo Medium" w:hAnsi="Degular Demo Medium"/>
                <w:sz w:val="20"/>
                <w:szCs w:val="20"/>
              </w:rPr>
              <w:t>Encouraged members, coaches and participants to seek higher performance standards through offering constructive feedback?</w:t>
            </w:r>
          </w:p>
          <w:p w14:paraId="58E4F3F2" w14:textId="77777777" w:rsidR="00832765" w:rsidRPr="001C2754" w:rsidRDefault="00D52FAB" w:rsidP="00AD226D">
            <w:pPr>
              <w:pStyle w:val="ACFBulletPoint"/>
              <w:spacing w:after="0"/>
              <w:jc w:val="left"/>
              <w:rPr>
                <w:rFonts w:ascii="Degular Demo Medium" w:hAnsi="Degular Demo Medium"/>
              </w:rPr>
            </w:pPr>
            <w:r w:rsidRPr="001C2754">
              <w:rPr>
                <w:rFonts w:ascii="Degular Demo Medium" w:hAnsi="Degular Demo Medium"/>
                <w:sz w:val="20"/>
                <w:szCs w:val="20"/>
              </w:rPr>
              <w:t>Undertaken and promoted roles other than adjudicating for the betterment of the sport?</w:t>
            </w:r>
          </w:p>
          <w:p w14:paraId="68D4B6A0" w14:textId="77777777" w:rsidR="00AD226D" w:rsidRPr="001C2754" w:rsidRDefault="00AD226D" w:rsidP="00AD226D">
            <w:pPr>
              <w:pStyle w:val="ACFBulletPoint"/>
              <w:numPr>
                <w:ilvl w:val="0"/>
                <w:numId w:val="0"/>
              </w:numPr>
              <w:spacing w:after="0"/>
              <w:ind w:left="567" w:hanging="357"/>
              <w:jc w:val="left"/>
              <w:rPr>
                <w:rFonts w:ascii="Degular Demo Medium" w:hAnsi="Degular Demo Medium"/>
              </w:rPr>
            </w:pPr>
          </w:p>
          <w:p w14:paraId="6BE1A9D6" w14:textId="5828AF70" w:rsidR="00AD226D" w:rsidRPr="001C2754" w:rsidRDefault="00AD226D" w:rsidP="00AD226D">
            <w:pPr>
              <w:pStyle w:val="ACFBulletPoint"/>
              <w:numPr>
                <w:ilvl w:val="0"/>
                <w:numId w:val="0"/>
              </w:numPr>
              <w:spacing w:after="0"/>
              <w:ind w:left="567" w:hanging="357"/>
              <w:jc w:val="left"/>
              <w:rPr>
                <w:rFonts w:ascii="Degular Demo Medium" w:hAnsi="Degular Demo Medium"/>
              </w:rPr>
            </w:pPr>
          </w:p>
        </w:tc>
        <w:tc>
          <w:tcPr>
            <w:tcW w:w="7222" w:type="dxa"/>
          </w:tcPr>
          <w:p w14:paraId="4B3D70A6" w14:textId="77777777" w:rsidR="00832765" w:rsidRPr="001C2754" w:rsidRDefault="00832765" w:rsidP="0093544D">
            <w:pPr>
              <w:pStyle w:val="ACFTableInfo"/>
              <w:rPr>
                <w:rFonts w:ascii="Degular Demo Medium" w:hAnsi="Degular Demo Medium"/>
              </w:rPr>
            </w:pPr>
          </w:p>
        </w:tc>
      </w:tr>
      <w:tr w:rsidR="00832765" w:rsidRPr="001C2754" w14:paraId="26236D7A" w14:textId="77777777" w:rsidTr="001A0C63">
        <w:tc>
          <w:tcPr>
            <w:tcW w:w="3539" w:type="dxa"/>
            <w:shd w:val="clear" w:color="auto" w:fill="BECEAF"/>
          </w:tcPr>
          <w:p w14:paraId="64F76C31" w14:textId="5ECEDB35" w:rsidR="00832765" w:rsidRPr="001C2754" w:rsidRDefault="00832765" w:rsidP="00AD226D">
            <w:pPr>
              <w:pStyle w:val="ACFBodyText"/>
              <w:spacing w:after="0"/>
              <w:jc w:val="left"/>
              <w:rPr>
                <w:rFonts w:ascii="Degular Demo Medium" w:hAnsi="Degular Demo Medium"/>
                <w:b/>
                <w:bCs/>
                <w:sz w:val="20"/>
                <w:szCs w:val="20"/>
              </w:rPr>
            </w:pPr>
            <w:r w:rsidRPr="001C2754">
              <w:rPr>
                <w:rFonts w:ascii="Degular Demo Medium" w:hAnsi="Degular Demo Medium"/>
                <w:b/>
                <w:bCs/>
                <w:sz w:val="20"/>
                <w:szCs w:val="20"/>
              </w:rPr>
              <w:t xml:space="preserve">Role Model </w:t>
            </w:r>
            <w:r w:rsidRPr="001C2754">
              <w:rPr>
                <w:rFonts w:ascii="Times New Roman" w:hAnsi="Times New Roman" w:cs="Times New Roman"/>
                <w:b/>
                <w:bCs/>
                <w:sz w:val="20"/>
                <w:szCs w:val="20"/>
              </w:rPr>
              <w:t>–</w:t>
            </w:r>
            <w:r w:rsidRPr="001C2754">
              <w:rPr>
                <w:rFonts w:ascii="Degular Demo Medium" w:hAnsi="Degular Demo Medium"/>
                <w:b/>
                <w:bCs/>
                <w:sz w:val="20"/>
                <w:szCs w:val="20"/>
              </w:rPr>
              <w:t xml:space="preserve"> 20%</w:t>
            </w:r>
          </w:p>
          <w:p w14:paraId="5B793222" w14:textId="77777777" w:rsidR="00D52FAB" w:rsidRPr="001C2754" w:rsidRDefault="00D52FAB" w:rsidP="00AD226D">
            <w:pPr>
              <w:pStyle w:val="ACFBodyText"/>
              <w:spacing w:after="0"/>
              <w:jc w:val="left"/>
              <w:rPr>
                <w:rFonts w:ascii="Degular Demo Medium" w:hAnsi="Degular Demo Medium"/>
                <w:sz w:val="20"/>
                <w:szCs w:val="20"/>
              </w:rPr>
            </w:pPr>
            <w:r w:rsidRPr="001C2754">
              <w:rPr>
                <w:rFonts w:ascii="Degular Demo Medium" w:hAnsi="Degular Demo Medium"/>
                <w:sz w:val="20"/>
                <w:szCs w:val="20"/>
              </w:rPr>
              <w:t>Has the adjudicator:</w:t>
            </w:r>
          </w:p>
          <w:p w14:paraId="53852F4C" w14:textId="77777777" w:rsidR="00D52FAB" w:rsidRPr="001C2754" w:rsidRDefault="00D52FAB" w:rsidP="00AD226D">
            <w:pPr>
              <w:pStyle w:val="ACFBulletPoint"/>
              <w:spacing w:after="0"/>
              <w:jc w:val="left"/>
              <w:rPr>
                <w:rFonts w:ascii="Degular Demo Medium" w:hAnsi="Degular Demo Medium"/>
                <w:sz w:val="20"/>
                <w:szCs w:val="20"/>
              </w:rPr>
            </w:pPr>
            <w:r w:rsidRPr="001C2754">
              <w:rPr>
                <w:rFonts w:ascii="Degular Demo Medium" w:hAnsi="Degular Demo Medium"/>
                <w:sz w:val="20"/>
                <w:szCs w:val="20"/>
              </w:rPr>
              <w:t>Been a role model within the society?</w:t>
            </w:r>
          </w:p>
          <w:p w14:paraId="3774547F" w14:textId="77777777" w:rsidR="00D52FAB" w:rsidRPr="001C2754" w:rsidRDefault="00D52FAB" w:rsidP="00AD226D">
            <w:pPr>
              <w:pStyle w:val="ACFBulletPoint"/>
              <w:spacing w:after="0"/>
              <w:jc w:val="left"/>
              <w:rPr>
                <w:rFonts w:ascii="Degular Demo Medium" w:hAnsi="Degular Demo Medium"/>
                <w:sz w:val="20"/>
                <w:szCs w:val="20"/>
              </w:rPr>
            </w:pPr>
            <w:r w:rsidRPr="001C2754">
              <w:rPr>
                <w:rFonts w:ascii="Degular Demo Medium" w:hAnsi="Degular Demo Medium"/>
                <w:sz w:val="20"/>
                <w:szCs w:val="20"/>
              </w:rPr>
              <w:t>Displayed interactions which were considerate of others?</w:t>
            </w:r>
          </w:p>
          <w:p w14:paraId="04DA5678" w14:textId="77777777" w:rsidR="00D52FAB" w:rsidRPr="001C2754" w:rsidRDefault="00D52FAB" w:rsidP="00AD226D">
            <w:pPr>
              <w:pStyle w:val="ACFBulletPoint"/>
              <w:spacing w:after="0"/>
              <w:jc w:val="left"/>
              <w:rPr>
                <w:rFonts w:ascii="Degular Demo Medium" w:hAnsi="Degular Demo Medium"/>
                <w:sz w:val="20"/>
                <w:szCs w:val="20"/>
              </w:rPr>
            </w:pPr>
            <w:r w:rsidRPr="001C2754">
              <w:rPr>
                <w:rFonts w:ascii="Degular Demo Medium" w:hAnsi="Degular Demo Medium"/>
                <w:sz w:val="20"/>
                <w:szCs w:val="20"/>
              </w:rPr>
              <w:t>Fostered the self esteem of all coaches and participants through positive and constructive dialogue both written and verbal?</w:t>
            </w:r>
          </w:p>
          <w:p w14:paraId="4733F443" w14:textId="77777777" w:rsidR="00D52FAB" w:rsidRPr="001C2754" w:rsidRDefault="00D52FAB" w:rsidP="00AD226D">
            <w:pPr>
              <w:pStyle w:val="ACFBulletPoint"/>
              <w:spacing w:after="0"/>
              <w:jc w:val="left"/>
              <w:rPr>
                <w:rFonts w:ascii="Degular Demo Medium" w:hAnsi="Degular Demo Medium"/>
                <w:sz w:val="20"/>
                <w:szCs w:val="20"/>
              </w:rPr>
            </w:pPr>
            <w:r w:rsidRPr="001C2754">
              <w:rPr>
                <w:rFonts w:ascii="Degular Demo Medium" w:hAnsi="Degular Demo Medium"/>
                <w:sz w:val="20"/>
                <w:szCs w:val="20"/>
              </w:rPr>
              <w:t>Been a role model who has influenced others to become adjudicators?</w:t>
            </w:r>
          </w:p>
          <w:p w14:paraId="135DBBF1" w14:textId="2F2E90CC" w:rsidR="00832765" w:rsidRPr="001C2754" w:rsidRDefault="00D52FAB" w:rsidP="00AD226D">
            <w:pPr>
              <w:pStyle w:val="ACFBulletPoint"/>
              <w:spacing w:after="0"/>
              <w:jc w:val="left"/>
              <w:rPr>
                <w:rFonts w:ascii="Degular Demo Medium" w:hAnsi="Degular Demo Medium"/>
                <w:sz w:val="20"/>
                <w:szCs w:val="20"/>
              </w:rPr>
            </w:pPr>
            <w:r w:rsidRPr="001C2754">
              <w:rPr>
                <w:rFonts w:ascii="Degular Demo Medium" w:hAnsi="Degular Demo Medium"/>
                <w:sz w:val="20"/>
                <w:szCs w:val="20"/>
              </w:rPr>
              <w:t>Positively promoted adjudicating in all public areas?</w:t>
            </w:r>
          </w:p>
        </w:tc>
        <w:tc>
          <w:tcPr>
            <w:tcW w:w="7222" w:type="dxa"/>
          </w:tcPr>
          <w:p w14:paraId="084A1225" w14:textId="77777777" w:rsidR="00832765" w:rsidRPr="001C2754" w:rsidRDefault="00832765" w:rsidP="0093544D">
            <w:pPr>
              <w:pStyle w:val="ACFTableInfo"/>
              <w:rPr>
                <w:rFonts w:ascii="Degular Demo Medium" w:hAnsi="Degular Demo Medium"/>
                <w:sz w:val="20"/>
                <w:szCs w:val="20"/>
              </w:rPr>
            </w:pPr>
          </w:p>
          <w:p w14:paraId="44AA9A3A" w14:textId="77777777" w:rsidR="00AD226D" w:rsidRPr="001C2754" w:rsidRDefault="00AD226D" w:rsidP="0093544D">
            <w:pPr>
              <w:pStyle w:val="ACFTableInfo"/>
              <w:rPr>
                <w:rFonts w:ascii="Degular Demo Medium" w:hAnsi="Degular Demo Medium"/>
                <w:sz w:val="20"/>
                <w:szCs w:val="20"/>
              </w:rPr>
            </w:pPr>
          </w:p>
          <w:p w14:paraId="65ED81CB" w14:textId="77777777" w:rsidR="00AD226D" w:rsidRPr="001C2754" w:rsidRDefault="00AD226D" w:rsidP="0093544D">
            <w:pPr>
              <w:pStyle w:val="ACFTableInfo"/>
              <w:rPr>
                <w:rFonts w:ascii="Degular Demo Medium" w:hAnsi="Degular Demo Medium"/>
                <w:sz w:val="20"/>
                <w:szCs w:val="20"/>
              </w:rPr>
            </w:pPr>
          </w:p>
          <w:p w14:paraId="05ADFC36" w14:textId="77777777" w:rsidR="00AD226D" w:rsidRPr="001C2754" w:rsidRDefault="00AD226D" w:rsidP="0093544D">
            <w:pPr>
              <w:pStyle w:val="ACFTableInfo"/>
              <w:rPr>
                <w:rFonts w:ascii="Degular Demo Medium" w:hAnsi="Degular Demo Medium"/>
                <w:sz w:val="20"/>
                <w:szCs w:val="20"/>
              </w:rPr>
            </w:pPr>
          </w:p>
          <w:p w14:paraId="72C63824" w14:textId="77777777" w:rsidR="00AD226D" w:rsidRPr="001C2754" w:rsidRDefault="00AD226D" w:rsidP="0093544D">
            <w:pPr>
              <w:pStyle w:val="ACFTableInfo"/>
              <w:rPr>
                <w:rFonts w:ascii="Degular Demo Medium" w:hAnsi="Degular Demo Medium"/>
                <w:sz w:val="20"/>
                <w:szCs w:val="20"/>
              </w:rPr>
            </w:pPr>
          </w:p>
          <w:p w14:paraId="6640219D" w14:textId="77777777" w:rsidR="00AD226D" w:rsidRPr="001C2754" w:rsidRDefault="00AD226D" w:rsidP="0093544D">
            <w:pPr>
              <w:pStyle w:val="ACFTableInfo"/>
              <w:rPr>
                <w:rFonts w:ascii="Degular Demo Medium" w:hAnsi="Degular Demo Medium"/>
                <w:sz w:val="20"/>
                <w:szCs w:val="20"/>
              </w:rPr>
            </w:pPr>
          </w:p>
          <w:p w14:paraId="1D760AE3" w14:textId="77777777" w:rsidR="00AD226D" w:rsidRPr="001C2754" w:rsidRDefault="00AD226D" w:rsidP="0093544D">
            <w:pPr>
              <w:pStyle w:val="ACFTableInfo"/>
              <w:rPr>
                <w:rFonts w:ascii="Degular Demo Medium" w:hAnsi="Degular Demo Medium"/>
                <w:sz w:val="20"/>
                <w:szCs w:val="20"/>
              </w:rPr>
            </w:pPr>
          </w:p>
          <w:p w14:paraId="2782E2CD" w14:textId="77777777" w:rsidR="00AD226D" w:rsidRPr="001C2754" w:rsidRDefault="00AD226D" w:rsidP="0093544D">
            <w:pPr>
              <w:pStyle w:val="ACFTableInfo"/>
              <w:rPr>
                <w:rFonts w:ascii="Degular Demo Medium" w:hAnsi="Degular Demo Medium"/>
                <w:sz w:val="20"/>
                <w:szCs w:val="20"/>
              </w:rPr>
            </w:pPr>
          </w:p>
          <w:p w14:paraId="3519B78A" w14:textId="77777777" w:rsidR="00AD226D" w:rsidRPr="001C2754" w:rsidRDefault="00AD226D" w:rsidP="0093544D">
            <w:pPr>
              <w:pStyle w:val="ACFTableInfo"/>
              <w:rPr>
                <w:rFonts w:ascii="Degular Demo Medium" w:hAnsi="Degular Demo Medium"/>
                <w:sz w:val="20"/>
                <w:szCs w:val="20"/>
              </w:rPr>
            </w:pPr>
          </w:p>
          <w:p w14:paraId="248B1517" w14:textId="77777777" w:rsidR="00AD226D" w:rsidRPr="001C2754" w:rsidRDefault="00AD226D" w:rsidP="0093544D">
            <w:pPr>
              <w:pStyle w:val="ACFTableInfo"/>
              <w:rPr>
                <w:rFonts w:ascii="Degular Demo Medium" w:hAnsi="Degular Demo Medium"/>
                <w:sz w:val="20"/>
                <w:szCs w:val="20"/>
              </w:rPr>
            </w:pPr>
          </w:p>
          <w:p w14:paraId="64615B54" w14:textId="77777777" w:rsidR="00AD226D" w:rsidRPr="001C2754" w:rsidRDefault="00AD226D" w:rsidP="0093544D">
            <w:pPr>
              <w:pStyle w:val="ACFTableInfo"/>
              <w:rPr>
                <w:rFonts w:ascii="Degular Demo Medium" w:hAnsi="Degular Demo Medium"/>
                <w:sz w:val="20"/>
                <w:szCs w:val="20"/>
              </w:rPr>
            </w:pPr>
          </w:p>
          <w:p w14:paraId="519A2095" w14:textId="77777777" w:rsidR="00AD226D" w:rsidRPr="001C2754" w:rsidRDefault="00AD226D" w:rsidP="0093544D">
            <w:pPr>
              <w:pStyle w:val="ACFTableInfo"/>
              <w:rPr>
                <w:rFonts w:ascii="Degular Demo Medium" w:hAnsi="Degular Demo Medium"/>
                <w:sz w:val="20"/>
                <w:szCs w:val="20"/>
              </w:rPr>
            </w:pPr>
          </w:p>
          <w:p w14:paraId="69E8E4AC" w14:textId="77777777" w:rsidR="00AD226D" w:rsidRPr="001C2754" w:rsidRDefault="00AD226D" w:rsidP="0093544D">
            <w:pPr>
              <w:pStyle w:val="ACFTableInfo"/>
              <w:rPr>
                <w:rFonts w:ascii="Degular Demo Medium" w:hAnsi="Degular Demo Medium"/>
                <w:sz w:val="20"/>
                <w:szCs w:val="20"/>
              </w:rPr>
            </w:pPr>
          </w:p>
          <w:p w14:paraId="69387880" w14:textId="77777777" w:rsidR="00AD226D" w:rsidRPr="001C2754" w:rsidRDefault="00AD226D" w:rsidP="0093544D">
            <w:pPr>
              <w:pStyle w:val="ACFTableInfo"/>
              <w:rPr>
                <w:rFonts w:ascii="Degular Demo Medium" w:hAnsi="Degular Demo Medium"/>
                <w:sz w:val="20"/>
                <w:szCs w:val="20"/>
              </w:rPr>
            </w:pPr>
          </w:p>
          <w:p w14:paraId="122A9E1C" w14:textId="77777777" w:rsidR="00AD226D" w:rsidRPr="001C2754" w:rsidRDefault="00AD226D" w:rsidP="0093544D">
            <w:pPr>
              <w:pStyle w:val="ACFTableInfo"/>
              <w:rPr>
                <w:rFonts w:ascii="Degular Demo Medium" w:hAnsi="Degular Demo Medium"/>
                <w:sz w:val="20"/>
                <w:szCs w:val="20"/>
              </w:rPr>
            </w:pPr>
          </w:p>
          <w:p w14:paraId="0F688536" w14:textId="77777777" w:rsidR="00AD226D" w:rsidRPr="001C2754" w:rsidRDefault="00AD226D" w:rsidP="0093544D">
            <w:pPr>
              <w:pStyle w:val="ACFTableInfo"/>
              <w:rPr>
                <w:rFonts w:ascii="Degular Demo Medium" w:hAnsi="Degular Demo Medium"/>
                <w:sz w:val="20"/>
                <w:szCs w:val="20"/>
              </w:rPr>
            </w:pPr>
          </w:p>
          <w:p w14:paraId="073AE84C" w14:textId="77777777" w:rsidR="00AD226D" w:rsidRPr="001C2754" w:rsidRDefault="00AD226D" w:rsidP="0093544D">
            <w:pPr>
              <w:pStyle w:val="ACFTableInfo"/>
              <w:rPr>
                <w:rFonts w:ascii="Degular Demo Medium" w:hAnsi="Degular Demo Medium"/>
                <w:sz w:val="20"/>
                <w:szCs w:val="20"/>
              </w:rPr>
            </w:pPr>
          </w:p>
          <w:p w14:paraId="4A5DAE2C" w14:textId="77777777" w:rsidR="00AD226D" w:rsidRPr="001C2754" w:rsidRDefault="00AD226D" w:rsidP="0093544D">
            <w:pPr>
              <w:pStyle w:val="ACFTableInfo"/>
              <w:rPr>
                <w:rFonts w:ascii="Degular Demo Medium" w:hAnsi="Degular Demo Medium"/>
                <w:sz w:val="20"/>
                <w:szCs w:val="20"/>
              </w:rPr>
            </w:pPr>
          </w:p>
          <w:p w14:paraId="0DFFB730" w14:textId="77777777" w:rsidR="00AD226D" w:rsidRPr="001C2754" w:rsidRDefault="00AD226D" w:rsidP="0093544D">
            <w:pPr>
              <w:pStyle w:val="ACFTableInfo"/>
              <w:rPr>
                <w:rFonts w:ascii="Degular Demo Medium" w:hAnsi="Degular Demo Medium"/>
                <w:sz w:val="20"/>
                <w:szCs w:val="20"/>
              </w:rPr>
            </w:pPr>
          </w:p>
        </w:tc>
      </w:tr>
      <w:tr w:rsidR="0093544D" w:rsidRPr="001C2754" w14:paraId="3C8F7CB9" w14:textId="77777777" w:rsidTr="001A0C63">
        <w:tc>
          <w:tcPr>
            <w:tcW w:w="3539" w:type="dxa"/>
            <w:shd w:val="clear" w:color="auto" w:fill="BECEAF"/>
          </w:tcPr>
          <w:p w14:paraId="295EE3BC" w14:textId="594BA39C" w:rsidR="0093544D" w:rsidRPr="001C2754" w:rsidRDefault="00830C13" w:rsidP="00AD226D">
            <w:pPr>
              <w:pStyle w:val="ACFBodyText"/>
              <w:spacing w:after="0"/>
              <w:jc w:val="left"/>
              <w:rPr>
                <w:rFonts w:ascii="Degular Demo Medium" w:hAnsi="Degular Demo Medium"/>
                <w:b/>
                <w:bCs/>
                <w:sz w:val="20"/>
                <w:szCs w:val="20"/>
              </w:rPr>
            </w:pPr>
            <w:r w:rsidRPr="001C2754">
              <w:rPr>
                <w:rFonts w:ascii="Degular Demo Medium" w:hAnsi="Degular Demo Medium"/>
                <w:b/>
                <w:bCs/>
                <w:sz w:val="20"/>
                <w:szCs w:val="20"/>
              </w:rPr>
              <w:t>Personal Development</w:t>
            </w:r>
            <w:r w:rsidR="0093544D" w:rsidRPr="001C2754">
              <w:rPr>
                <w:rFonts w:ascii="Degular Demo Medium" w:hAnsi="Degular Demo Medium"/>
                <w:b/>
                <w:bCs/>
                <w:sz w:val="20"/>
                <w:szCs w:val="20"/>
              </w:rPr>
              <w:t xml:space="preserve"> </w:t>
            </w:r>
            <w:r w:rsidR="0093544D" w:rsidRPr="001C2754">
              <w:rPr>
                <w:rFonts w:ascii="Times New Roman" w:hAnsi="Times New Roman" w:cs="Times New Roman"/>
                <w:b/>
                <w:bCs/>
                <w:sz w:val="20"/>
                <w:szCs w:val="20"/>
              </w:rPr>
              <w:t>–</w:t>
            </w:r>
            <w:r w:rsidR="0093544D" w:rsidRPr="001C2754">
              <w:rPr>
                <w:rFonts w:ascii="Degular Demo Medium" w:hAnsi="Degular Demo Medium"/>
                <w:b/>
                <w:bCs/>
                <w:sz w:val="20"/>
                <w:szCs w:val="20"/>
              </w:rPr>
              <w:t xml:space="preserve"> </w:t>
            </w:r>
            <w:r w:rsidRPr="001C2754">
              <w:rPr>
                <w:rFonts w:ascii="Degular Demo Medium" w:hAnsi="Degular Demo Medium"/>
                <w:b/>
                <w:bCs/>
                <w:sz w:val="20"/>
                <w:szCs w:val="20"/>
              </w:rPr>
              <w:t>20</w:t>
            </w:r>
            <w:r w:rsidR="0093544D" w:rsidRPr="001C2754">
              <w:rPr>
                <w:rFonts w:ascii="Degular Demo Medium" w:hAnsi="Degular Demo Medium"/>
                <w:b/>
                <w:bCs/>
                <w:sz w:val="20"/>
                <w:szCs w:val="20"/>
              </w:rPr>
              <w:t>%</w:t>
            </w:r>
          </w:p>
          <w:p w14:paraId="071775E8" w14:textId="77777777" w:rsidR="00830C13" w:rsidRPr="001C2754" w:rsidRDefault="00830C13" w:rsidP="00AD226D">
            <w:pPr>
              <w:pStyle w:val="ACFBodyText"/>
              <w:spacing w:after="0"/>
              <w:jc w:val="left"/>
              <w:rPr>
                <w:rFonts w:ascii="Degular Demo Medium" w:hAnsi="Degular Demo Medium"/>
                <w:sz w:val="20"/>
                <w:szCs w:val="20"/>
              </w:rPr>
            </w:pPr>
            <w:r w:rsidRPr="001C2754">
              <w:rPr>
                <w:rFonts w:ascii="Degular Demo Medium" w:hAnsi="Degular Demo Medium"/>
                <w:sz w:val="20"/>
                <w:szCs w:val="20"/>
              </w:rPr>
              <w:t>Has the adjudicator:</w:t>
            </w:r>
          </w:p>
          <w:p w14:paraId="2A130010" w14:textId="77777777" w:rsidR="00830C13" w:rsidRPr="001C2754" w:rsidRDefault="00830C13" w:rsidP="00AD226D">
            <w:pPr>
              <w:pStyle w:val="ACFBulletPoint"/>
              <w:spacing w:after="0"/>
              <w:jc w:val="left"/>
              <w:rPr>
                <w:rFonts w:ascii="Degular Demo Medium" w:hAnsi="Degular Demo Medium"/>
                <w:sz w:val="20"/>
                <w:szCs w:val="20"/>
              </w:rPr>
            </w:pPr>
            <w:r w:rsidRPr="001C2754">
              <w:rPr>
                <w:rFonts w:ascii="Degular Demo Medium" w:hAnsi="Degular Demo Medium"/>
                <w:sz w:val="20"/>
                <w:szCs w:val="20"/>
              </w:rPr>
              <w:t>Pursued professional development through avenues other than ASCA specific update seminars?</w:t>
            </w:r>
          </w:p>
          <w:p w14:paraId="27557A18" w14:textId="77777777" w:rsidR="00830C13" w:rsidRPr="001C2754" w:rsidRDefault="00830C13" w:rsidP="00AD226D">
            <w:pPr>
              <w:pStyle w:val="ACFBulletPoint"/>
              <w:spacing w:after="0"/>
              <w:jc w:val="left"/>
              <w:rPr>
                <w:rFonts w:ascii="Degular Demo Medium" w:hAnsi="Degular Demo Medium"/>
                <w:sz w:val="20"/>
                <w:szCs w:val="20"/>
              </w:rPr>
            </w:pPr>
            <w:r w:rsidRPr="001C2754">
              <w:rPr>
                <w:rFonts w:ascii="Degular Demo Medium" w:hAnsi="Degular Demo Medium"/>
                <w:sz w:val="20"/>
                <w:szCs w:val="20"/>
              </w:rPr>
              <w:t>Encouraged and mentored less experienced adjudicators?</w:t>
            </w:r>
          </w:p>
          <w:p w14:paraId="3F8EF455" w14:textId="04DCD7F5" w:rsidR="0093544D" w:rsidRPr="001C2754" w:rsidRDefault="00830C13" w:rsidP="00AD226D">
            <w:pPr>
              <w:pStyle w:val="ACFBulletPoint"/>
              <w:spacing w:after="0"/>
              <w:jc w:val="left"/>
              <w:rPr>
                <w:rFonts w:ascii="Degular Demo Medium" w:hAnsi="Degular Demo Medium"/>
              </w:rPr>
            </w:pPr>
            <w:r w:rsidRPr="001C2754">
              <w:rPr>
                <w:rFonts w:ascii="Degular Demo Medium" w:hAnsi="Degular Demo Medium"/>
                <w:sz w:val="20"/>
                <w:szCs w:val="20"/>
              </w:rPr>
              <w:t>Played an active role in education for and training of adjudicators?</w:t>
            </w:r>
          </w:p>
        </w:tc>
        <w:tc>
          <w:tcPr>
            <w:tcW w:w="7222" w:type="dxa"/>
          </w:tcPr>
          <w:p w14:paraId="14BDC5F4" w14:textId="77777777" w:rsidR="0093544D" w:rsidRPr="001C2754" w:rsidRDefault="0093544D" w:rsidP="0093544D">
            <w:pPr>
              <w:pStyle w:val="ACFTableInfo"/>
              <w:rPr>
                <w:rFonts w:ascii="Degular Demo Medium" w:hAnsi="Degular Demo Medium"/>
                <w:sz w:val="20"/>
                <w:szCs w:val="20"/>
              </w:rPr>
            </w:pPr>
          </w:p>
          <w:p w14:paraId="2C8ADA09" w14:textId="77777777" w:rsidR="00AD226D" w:rsidRPr="001C2754" w:rsidRDefault="00AD226D" w:rsidP="0093544D">
            <w:pPr>
              <w:pStyle w:val="ACFTableInfo"/>
              <w:rPr>
                <w:rFonts w:ascii="Degular Demo Medium" w:hAnsi="Degular Demo Medium"/>
                <w:sz w:val="20"/>
                <w:szCs w:val="20"/>
              </w:rPr>
            </w:pPr>
          </w:p>
          <w:p w14:paraId="2986DA17" w14:textId="77777777" w:rsidR="00AD226D" w:rsidRPr="001C2754" w:rsidRDefault="00AD226D" w:rsidP="0093544D">
            <w:pPr>
              <w:pStyle w:val="ACFTableInfo"/>
              <w:rPr>
                <w:rFonts w:ascii="Degular Demo Medium" w:hAnsi="Degular Demo Medium"/>
                <w:sz w:val="20"/>
                <w:szCs w:val="20"/>
              </w:rPr>
            </w:pPr>
          </w:p>
          <w:p w14:paraId="2AADDAC0" w14:textId="77777777" w:rsidR="00AD226D" w:rsidRPr="001C2754" w:rsidRDefault="00AD226D" w:rsidP="0093544D">
            <w:pPr>
              <w:pStyle w:val="ACFTableInfo"/>
              <w:rPr>
                <w:rFonts w:ascii="Degular Demo Medium" w:hAnsi="Degular Demo Medium"/>
                <w:sz w:val="20"/>
                <w:szCs w:val="20"/>
              </w:rPr>
            </w:pPr>
          </w:p>
          <w:p w14:paraId="29B5DAE0" w14:textId="77777777" w:rsidR="00AD226D" w:rsidRPr="001C2754" w:rsidRDefault="00AD226D" w:rsidP="0093544D">
            <w:pPr>
              <w:pStyle w:val="ACFTableInfo"/>
              <w:rPr>
                <w:rFonts w:ascii="Degular Demo Medium" w:hAnsi="Degular Demo Medium"/>
                <w:sz w:val="20"/>
                <w:szCs w:val="20"/>
              </w:rPr>
            </w:pPr>
          </w:p>
          <w:p w14:paraId="018092DA" w14:textId="77777777" w:rsidR="00AD226D" w:rsidRPr="001C2754" w:rsidRDefault="00AD226D" w:rsidP="0093544D">
            <w:pPr>
              <w:pStyle w:val="ACFTableInfo"/>
              <w:rPr>
                <w:rFonts w:ascii="Degular Demo Medium" w:hAnsi="Degular Demo Medium"/>
                <w:sz w:val="20"/>
                <w:szCs w:val="20"/>
              </w:rPr>
            </w:pPr>
          </w:p>
          <w:p w14:paraId="40354A6E" w14:textId="77777777" w:rsidR="00AD226D" w:rsidRPr="001C2754" w:rsidRDefault="00AD226D" w:rsidP="0093544D">
            <w:pPr>
              <w:pStyle w:val="ACFTableInfo"/>
              <w:rPr>
                <w:rFonts w:ascii="Degular Demo Medium" w:hAnsi="Degular Demo Medium"/>
                <w:sz w:val="20"/>
                <w:szCs w:val="20"/>
              </w:rPr>
            </w:pPr>
          </w:p>
          <w:p w14:paraId="484C153D" w14:textId="77777777" w:rsidR="00AD226D" w:rsidRPr="001C2754" w:rsidRDefault="00AD226D" w:rsidP="0093544D">
            <w:pPr>
              <w:pStyle w:val="ACFTableInfo"/>
              <w:rPr>
                <w:rFonts w:ascii="Degular Demo Medium" w:hAnsi="Degular Demo Medium"/>
                <w:sz w:val="20"/>
                <w:szCs w:val="20"/>
              </w:rPr>
            </w:pPr>
          </w:p>
          <w:p w14:paraId="4EB1038B" w14:textId="77777777" w:rsidR="00AD226D" w:rsidRPr="001C2754" w:rsidRDefault="00AD226D" w:rsidP="0093544D">
            <w:pPr>
              <w:pStyle w:val="ACFTableInfo"/>
              <w:rPr>
                <w:rFonts w:ascii="Degular Demo Medium" w:hAnsi="Degular Demo Medium"/>
                <w:sz w:val="20"/>
                <w:szCs w:val="20"/>
              </w:rPr>
            </w:pPr>
          </w:p>
          <w:p w14:paraId="2D534F49" w14:textId="77777777" w:rsidR="00AD226D" w:rsidRPr="001C2754" w:rsidRDefault="00AD226D" w:rsidP="0093544D">
            <w:pPr>
              <w:pStyle w:val="ACFTableInfo"/>
              <w:rPr>
                <w:rFonts w:ascii="Degular Demo Medium" w:hAnsi="Degular Demo Medium"/>
                <w:sz w:val="20"/>
                <w:szCs w:val="20"/>
              </w:rPr>
            </w:pPr>
          </w:p>
          <w:p w14:paraId="7ED0F9A2" w14:textId="77777777" w:rsidR="00AD226D" w:rsidRPr="001C2754" w:rsidRDefault="00AD226D" w:rsidP="0093544D">
            <w:pPr>
              <w:pStyle w:val="ACFTableInfo"/>
              <w:rPr>
                <w:rFonts w:ascii="Degular Demo Medium" w:hAnsi="Degular Demo Medium"/>
                <w:sz w:val="20"/>
                <w:szCs w:val="20"/>
              </w:rPr>
            </w:pPr>
          </w:p>
          <w:p w14:paraId="1DF2DA87" w14:textId="77777777" w:rsidR="00AD226D" w:rsidRPr="001C2754" w:rsidRDefault="00AD226D" w:rsidP="0093544D">
            <w:pPr>
              <w:pStyle w:val="ACFTableInfo"/>
              <w:rPr>
                <w:rFonts w:ascii="Degular Demo Medium" w:hAnsi="Degular Demo Medium"/>
                <w:sz w:val="20"/>
                <w:szCs w:val="20"/>
              </w:rPr>
            </w:pPr>
          </w:p>
          <w:p w14:paraId="52BEC9CD" w14:textId="77777777" w:rsidR="00AD226D" w:rsidRPr="001C2754" w:rsidRDefault="00AD226D" w:rsidP="0093544D">
            <w:pPr>
              <w:pStyle w:val="ACFTableInfo"/>
              <w:rPr>
                <w:rFonts w:ascii="Degular Demo Medium" w:hAnsi="Degular Demo Medium"/>
                <w:sz w:val="20"/>
                <w:szCs w:val="20"/>
              </w:rPr>
            </w:pPr>
          </w:p>
          <w:p w14:paraId="3AAA0B28" w14:textId="77777777" w:rsidR="00AD226D" w:rsidRPr="001C2754" w:rsidRDefault="00AD226D" w:rsidP="0093544D">
            <w:pPr>
              <w:pStyle w:val="ACFTableInfo"/>
              <w:rPr>
                <w:rFonts w:ascii="Degular Demo Medium" w:hAnsi="Degular Demo Medium"/>
                <w:sz w:val="20"/>
                <w:szCs w:val="20"/>
              </w:rPr>
            </w:pPr>
          </w:p>
          <w:p w14:paraId="0CA21DCE" w14:textId="77777777" w:rsidR="00AD226D" w:rsidRPr="001C2754" w:rsidRDefault="00AD226D" w:rsidP="0093544D">
            <w:pPr>
              <w:pStyle w:val="ACFTableInfo"/>
              <w:rPr>
                <w:rFonts w:ascii="Degular Demo Medium" w:hAnsi="Degular Demo Medium"/>
                <w:sz w:val="20"/>
                <w:szCs w:val="20"/>
              </w:rPr>
            </w:pPr>
          </w:p>
          <w:p w14:paraId="325E3A4D" w14:textId="77777777" w:rsidR="00AD226D" w:rsidRPr="001C2754" w:rsidRDefault="00AD226D" w:rsidP="0093544D">
            <w:pPr>
              <w:pStyle w:val="ACFTableInfo"/>
              <w:rPr>
                <w:rFonts w:ascii="Degular Demo Medium" w:hAnsi="Degular Demo Medium"/>
                <w:sz w:val="20"/>
                <w:szCs w:val="20"/>
              </w:rPr>
            </w:pPr>
          </w:p>
          <w:p w14:paraId="71F81BB8" w14:textId="77777777" w:rsidR="00AD226D" w:rsidRPr="001C2754" w:rsidRDefault="00AD226D" w:rsidP="0093544D">
            <w:pPr>
              <w:pStyle w:val="ACFTableInfo"/>
              <w:rPr>
                <w:rFonts w:ascii="Degular Demo Medium" w:hAnsi="Degular Demo Medium"/>
                <w:sz w:val="20"/>
                <w:szCs w:val="20"/>
              </w:rPr>
            </w:pPr>
          </w:p>
          <w:p w14:paraId="485D9A82" w14:textId="77777777" w:rsidR="00AD226D" w:rsidRPr="001C2754" w:rsidRDefault="00AD226D" w:rsidP="0093544D">
            <w:pPr>
              <w:pStyle w:val="ACFTableInfo"/>
              <w:rPr>
                <w:rFonts w:ascii="Degular Demo Medium" w:hAnsi="Degular Demo Medium"/>
                <w:sz w:val="20"/>
                <w:szCs w:val="20"/>
              </w:rPr>
            </w:pPr>
          </w:p>
          <w:p w14:paraId="132399CB" w14:textId="77777777" w:rsidR="00AD226D" w:rsidRPr="001C2754" w:rsidRDefault="00AD226D" w:rsidP="0093544D">
            <w:pPr>
              <w:pStyle w:val="ACFTableInfo"/>
              <w:rPr>
                <w:rFonts w:ascii="Degular Demo Medium" w:hAnsi="Degular Demo Medium"/>
                <w:sz w:val="20"/>
                <w:szCs w:val="20"/>
              </w:rPr>
            </w:pPr>
          </w:p>
          <w:p w14:paraId="6A40371E" w14:textId="77777777" w:rsidR="00AD226D" w:rsidRPr="001C2754" w:rsidRDefault="00AD226D" w:rsidP="0093544D">
            <w:pPr>
              <w:pStyle w:val="ACFTableInfo"/>
              <w:rPr>
                <w:rFonts w:ascii="Degular Demo Medium" w:hAnsi="Degular Demo Medium"/>
                <w:sz w:val="20"/>
                <w:szCs w:val="20"/>
              </w:rPr>
            </w:pPr>
          </w:p>
        </w:tc>
      </w:tr>
    </w:tbl>
    <w:p w14:paraId="024C8DB4" w14:textId="77777777" w:rsidR="0093544D" w:rsidRPr="001C2754" w:rsidRDefault="0093544D" w:rsidP="00953194">
      <w:pPr>
        <w:spacing w:after="0"/>
        <w:rPr>
          <w:rFonts w:ascii="Degular Demo Medium" w:hAnsi="Degular Demo Medium"/>
        </w:rPr>
      </w:pPr>
    </w:p>
    <w:tbl>
      <w:tblPr>
        <w:tblStyle w:val="TableGrid"/>
        <w:tblW w:w="10761" w:type="dxa"/>
        <w:tblLook w:val="04A0" w:firstRow="1" w:lastRow="0" w:firstColumn="1" w:lastColumn="0" w:noHBand="0" w:noVBand="1"/>
      </w:tblPr>
      <w:tblGrid>
        <w:gridCol w:w="3539"/>
        <w:gridCol w:w="7222"/>
      </w:tblGrid>
      <w:tr w:rsidR="0093544D" w:rsidRPr="001C2754" w14:paraId="7CF7B597" w14:textId="77777777" w:rsidTr="001A0C63">
        <w:tc>
          <w:tcPr>
            <w:tcW w:w="3539" w:type="dxa"/>
            <w:shd w:val="clear" w:color="auto" w:fill="BECEAF"/>
          </w:tcPr>
          <w:p w14:paraId="627C5E55" w14:textId="35805DE0" w:rsidR="001A0C63" w:rsidRPr="001C2754" w:rsidRDefault="0093544D" w:rsidP="001A0C63">
            <w:pPr>
              <w:pStyle w:val="ACFBodyText"/>
              <w:jc w:val="left"/>
              <w:rPr>
                <w:rFonts w:ascii="Degular Demo Medium" w:hAnsi="Degular Demo Medium"/>
                <w:b/>
                <w:bCs/>
                <w:sz w:val="20"/>
                <w:szCs w:val="20"/>
              </w:rPr>
            </w:pPr>
            <w:r w:rsidRPr="001C2754">
              <w:rPr>
                <w:rFonts w:ascii="Degular Demo Medium" w:hAnsi="Degular Demo Medium"/>
                <w:b/>
                <w:bCs/>
                <w:sz w:val="20"/>
                <w:szCs w:val="20"/>
              </w:rPr>
              <w:t>Additional Information and/or summary</w:t>
            </w:r>
          </w:p>
          <w:p w14:paraId="06FD2DEF" w14:textId="77777777" w:rsidR="001A0C63" w:rsidRPr="001C2754" w:rsidRDefault="001A0C63" w:rsidP="001A0C63">
            <w:pPr>
              <w:pStyle w:val="ACFBodyText"/>
              <w:jc w:val="left"/>
              <w:rPr>
                <w:rFonts w:ascii="Degular Demo Medium" w:hAnsi="Degular Demo Medium"/>
                <w:b/>
                <w:bCs/>
                <w:sz w:val="20"/>
                <w:szCs w:val="20"/>
              </w:rPr>
            </w:pPr>
          </w:p>
          <w:p w14:paraId="5E2CC23F" w14:textId="2170DFF5" w:rsidR="001A0C63" w:rsidRPr="001C2754" w:rsidRDefault="001A0C63" w:rsidP="001A0C63">
            <w:pPr>
              <w:pStyle w:val="ACFBodyText"/>
              <w:jc w:val="left"/>
              <w:rPr>
                <w:rFonts w:ascii="Degular Demo Medium" w:hAnsi="Degular Demo Medium"/>
                <w:b/>
                <w:bCs/>
                <w:sz w:val="20"/>
                <w:szCs w:val="20"/>
              </w:rPr>
            </w:pPr>
          </w:p>
        </w:tc>
        <w:tc>
          <w:tcPr>
            <w:tcW w:w="7222" w:type="dxa"/>
          </w:tcPr>
          <w:p w14:paraId="0A8DF78D" w14:textId="77777777" w:rsidR="001A0C63" w:rsidRPr="001C2754" w:rsidRDefault="001A0C63" w:rsidP="00125320">
            <w:pPr>
              <w:pStyle w:val="ACFTableInfo"/>
              <w:rPr>
                <w:rFonts w:ascii="Degular Demo Medium" w:hAnsi="Degular Demo Medium"/>
              </w:rPr>
            </w:pPr>
          </w:p>
          <w:p w14:paraId="5E9BCD9C" w14:textId="77777777" w:rsidR="00AD226D" w:rsidRPr="001C2754" w:rsidRDefault="00AD226D" w:rsidP="00125320">
            <w:pPr>
              <w:pStyle w:val="ACFTableInfo"/>
              <w:rPr>
                <w:rFonts w:ascii="Degular Demo Medium" w:hAnsi="Degular Demo Medium"/>
              </w:rPr>
            </w:pPr>
          </w:p>
          <w:p w14:paraId="1D1351EA" w14:textId="77777777" w:rsidR="00AD226D" w:rsidRPr="001C2754" w:rsidRDefault="00AD226D" w:rsidP="00125320">
            <w:pPr>
              <w:pStyle w:val="ACFTableInfo"/>
              <w:rPr>
                <w:rFonts w:ascii="Degular Demo Medium" w:hAnsi="Degular Demo Medium"/>
              </w:rPr>
            </w:pPr>
          </w:p>
          <w:p w14:paraId="1B40D46D" w14:textId="77777777" w:rsidR="00AD226D" w:rsidRPr="001C2754" w:rsidRDefault="00AD226D" w:rsidP="00125320">
            <w:pPr>
              <w:pStyle w:val="ACFTableInfo"/>
              <w:rPr>
                <w:rFonts w:ascii="Degular Demo Medium" w:hAnsi="Degular Demo Medium"/>
              </w:rPr>
            </w:pPr>
          </w:p>
          <w:p w14:paraId="3250E418" w14:textId="77777777" w:rsidR="00AD226D" w:rsidRPr="001C2754" w:rsidRDefault="00AD226D" w:rsidP="00125320">
            <w:pPr>
              <w:pStyle w:val="ACFTableInfo"/>
              <w:rPr>
                <w:rFonts w:ascii="Degular Demo Medium" w:hAnsi="Degular Demo Medium"/>
              </w:rPr>
            </w:pPr>
          </w:p>
          <w:p w14:paraId="33861429" w14:textId="77777777" w:rsidR="00AD226D" w:rsidRPr="001C2754" w:rsidRDefault="00AD226D" w:rsidP="00125320">
            <w:pPr>
              <w:pStyle w:val="ACFTableInfo"/>
              <w:rPr>
                <w:rFonts w:ascii="Degular Demo Medium" w:hAnsi="Degular Demo Medium"/>
              </w:rPr>
            </w:pPr>
          </w:p>
          <w:p w14:paraId="1FCCF7F9" w14:textId="77777777" w:rsidR="00AD226D" w:rsidRPr="001C2754" w:rsidRDefault="00AD226D" w:rsidP="00125320">
            <w:pPr>
              <w:pStyle w:val="ACFTableInfo"/>
              <w:rPr>
                <w:rFonts w:ascii="Degular Demo Medium" w:hAnsi="Degular Demo Medium"/>
              </w:rPr>
            </w:pPr>
          </w:p>
          <w:p w14:paraId="7C056945" w14:textId="77777777" w:rsidR="00AD226D" w:rsidRPr="001C2754" w:rsidRDefault="00AD226D" w:rsidP="00125320">
            <w:pPr>
              <w:pStyle w:val="ACFTableInfo"/>
              <w:rPr>
                <w:rFonts w:ascii="Degular Demo Medium" w:hAnsi="Degular Demo Medium"/>
              </w:rPr>
            </w:pPr>
          </w:p>
          <w:p w14:paraId="1D23CD21" w14:textId="77777777" w:rsidR="00AD226D" w:rsidRPr="001C2754" w:rsidRDefault="00AD226D" w:rsidP="00125320">
            <w:pPr>
              <w:pStyle w:val="ACFTableInfo"/>
              <w:rPr>
                <w:rFonts w:ascii="Degular Demo Medium" w:hAnsi="Degular Demo Medium"/>
              </w:rPr>
            </w:pPr>
          </w:p>
          <w:p w14:paraId="150C41AF" w14:textId="77777777" w:rsidR="00AD226D" w:rsidRPr="001C2754" w:rsidRDefault="00AD226D" w:rsidP="00125320">
            <w:pPr>
              <w:pStyle w:val="ACFTableInfo"/>
              <w:rPr>
                <w:rFonts w:ascii="Degular Demo Medium" w:hAnsi="Degular Demo Medium"/>
              </w:rPr>
            </w:pPr>
          </w:p>
          <w:p w14:paraId="0A5C9E15" w14:textId="77777777" w:rsidR="00AD226D" w:rsidRPr="001C2754" w:rsidRDefault="00AD226D" w:rsidP="00125320">
            <w:pPr>
              <w:pStyle w:val="ACFTableInfo"/>
              <w:rPr>
                <w:rFonts w:ascii="Degular Demo Medium" w:hAnsi="Degular Demo Medium"/>
              </w:rPr>
            </w:pPr>
          </w:p>
          <w:p w14:paraId="2E166F9D" w14:textId="77777777" w:rsidR="00AD226D" w:rsidRPr="001C2754" w:rsidRDefault="00AD226D" w:rsidP="00125320">
            <w:pPr>
              <w:pStyle w:val="ACFTableInfo"/>
              <w:rPr>
                <w:rFonts w:ascii="Degular Demo Medium" w:hAnsi="Degular Demo Medium"/>
              </w:rPr>
            </w:pPr>
          </w:p>
          <w:p w14:paraId="54557FDB" w14:textId="77777777" w:rsidR="00AD226D" w:rsidRPr="001C2754" w:rsidRDefault="00AD226D" w:rsidP="00125320">
            <w:pPr>
              <w:pStyle w:val="ACFTableInfo"/>
              <w:rPr>
                <w:rFonts w:ascii="Degular Demo Medium" w:hAnsi="Degular Demo Medium"/>
              </w:rPr>
            </w:pPr>
          </w:p>
          <w:p w14:paraId="58D67247" w14:textId="77777777" w:rsidR="00AD226D" w:rsidRPr="001C2754" w:rsidRDefault="00AD226D" w:rsidP="00125320">
            <w:pPr>
              <w:pStyle w:val="ACFTableInfo"/>
              <w:rPr>
                <w:rFonts w:ascii="Degular Demo Medium" w:hAnsi="Degular Demo Medium"/>
              </w:rPr>
            </w:pPr>
          </w:p>
          <w:p w14:paraId="1162F0E7" w14:textId="77777777" w:rsidR="00AD226D" w:rsidRPr="001C2754" w:rsidRDefault="00AD226D" w:rsidP="00125320">
            <w:pPr>
              <w:pStyle w:val="ACFTableInfo"/>
              <w:rPr>
                <w:rFonts w:ascii="Degular Demo Medium" w:hAnsi="Degular Demo Medium"/>
              </w:rPr>
            </w:pPr>
          </w:p>
          <w:p w14:paraId="7624CDCA" w14:textId="17B33F78" w:rsidR="00AD226D" w:rsidRPr="001C2754" w:rsidRDefault="00AD226D" w:rsidP="00125320">
            <w:pPr>
              <w:pStyle w:val="ACFTableInfo"/>
              <w:rPr>
                <w:rFonts w:ascii="Degular Demo Medium" w:hAnsi="Degular Demo Medium"/>
              </w:rPr>
            </w:pPr>
          </w:p>
        </w:tc>
      </w:tr>
    </w:tbl>
    <w:p w14:paraId="3728420E" w14:textId="1CF067FA" w:rsidR="00832765" w:rsidRPr="001C2754" w:rsidRDefault="00125320" w:rsidP="00AD226D">
      <w:pPr>
        <w:pStyle w:val="ACFBodyHeader"/>
        <w:rPr>
          <w:rFonts w:ascii="Degular Demo Medium" w:hAnsi="Degular Demo Medium"/>
        </w:rPr>
      </w:pPr>
      <w:r w:rsidRPr="001C2754">
        <w:rPr>
          <w:rFonts w:ascii="Degular Demo Medium" w:hAnsi="Degular Demo Medium"/>
        </w:rPr>
        <w:t xml:space="preserve">ADDITIONAL STATEMENTS </w:t>
      </w:r>
    </w:p>
    <w:p w14:paraId="7292686B" w14:textId="62F73F84" w:rsidR="00125320" w:rsidRPr="001C2754" w:rsidRDefault="00125320" w:rsidP="00125320">
      <w:pPr>
        <w:pStyle w:val="ACFBodyText"/>
        <w:rPr>
          <w:rFonts w:ascii="Degular Demo Medium" w:hAnsi="Degular Demo Medium"/>
        </w:rPr>
      </w:pPr>
      <w:r w:rsidRPr="001C2754">
        <w:rPr>
          <w:rFonts w:ascii="Degular Demo Medium" w:hAnsi="Degular Demo Medium"/>
        </w:rPr>
        <w:t>Please provide two (2) additional supporting statements below, additional statements may come from a club official, participant, administrator, parent, or another person closely involved with the nominee</w:t>
      </w:r>
      <w:r w:rsidRPr="001C2754">
        <w:rPr>
          <w:rFonts w:ascii="Times New Roman" w:hAnsi="Times New Roman" w:cs="Times New Roman"/>
        </w:rPr>
        <w:t>’</w:t>
      </w:r>
      <w:r w:rsidRPr="001C2754">
        <w:rPr>
          <w:rFonts w:ascii="Degular Demo Medium" w:hAnsi="Degular Demo Medium"/>
        </w:rPr>
        <w:t>s work who may be outside the calisthenics community.</w:t>
      </w:r>
    </w:p>
    <w:tbl>
      <w:tblPr>
        <w:tblStyle w:val="TableGrid"/>
        <w:tblW w:w="0" w:type="auto"/>
        <w:tblLook w:val="04A0" w:firstRow="1" w:lastRow="0" w:firstColumn="1" w:lastColumn="0" w:noHBand="0" w:noVBand="1"/>
      </w:tblPr>
      <w:tblGrid>
        <w:gridCol w:w="1555"/>
        <w:gridCol w:w="3684"/>
        <w:gridCol w:w="1419"/>
        <w:gridCol w:w="3820"/>
      </w:tblGrid>
      <w:tr w:rsidR="001A0C63" w:rsidRPr="001C2754" w14:paraId="24A72866" w14:textId="77777777" w:rsidTr="001A0C63">
        <w:tc>
          <w:tcPr>
            <w:tcW w:w="10478" w:type="dxa"/>
            <w:gridSpan w:val="4"/>
            <w:shd w:val="clear" w:color="auto" w:fill="94AA97"/>
          </w:tcPr>
          <w:p w14:paraId="672229B6" w14:textId="09F524C9" w:rsidR="001A0C63" w:rsidRPr="001C2754" w:rsidRDefault="001A0C63" w:rsidP="001A0C63">
            <w:pPr>
              <w:pStyle w:val="ACFTableTitle"/>
              <w:rPr>
                <w:rFonts w:ascii="Degular Demo Medium" w:hAnsi="Degular Demo Medium"/>
              </w:rPr>
            </w:pPr>
            <w:r w:rsidRPr="001C2754">
              <w:rPr>
                <w:rFonts w:ascii="Degular Demo Medium" w:hAnsi="Degular Demo Medium"/>
              </w:rPr>
              <w:t>Supporting Statement #1</w:t>
            </w:r>
          </w:p>
        </w:tc>
      </w:tr>
      <w:tr w:rsidR="001A0C63" w:rsidRPr="001C2754" w14:paraId="333EEC4B" w14:textId="77777777" w:rsidTr="001A0C63">
        <w:tc>
          <w:tcPr>
            <w:tcW w:w="1555" w:type="dxa"/>
            <w:shd w:val="clear" w:color="auto" w:fill="BECEAF"/>
          </w:tcPr>
          <w:p w14:paraId="308F042D" w14:textId="47F92D00" w:rsidR="001A0C63" w:rsidRPr="001C2754" w:rsidRDefault="001A0C63" w:rsidP="001A0C63">
            <w:pPr>
              <w:pStyle w:val="ACFTableTitle"/>
              <w:rPr>
                <w:rFonts w:ascii="Degular Demo Medium" w:hAnsi="Degular Demo Medium"/>
              </w:rPr>
            </w:pPr>
            <w:r w:rsidRPr="001C2754">
              <w:rPr>
                <w:rFonts w:ascii="Degular Demo Medium" w:hAnsi="Degular Demo Medium"/>
              </w:rPr>
              <w:t>Name</w:t>
            </w:r>
          </w:p>
        </w:tc>
        <w:tc>
          <w:tcPr>
            <w:tcW w:w="3684" w:type="dxa"/>
          </w:tcPr>
          <w:p w14:paraId="79A0067D" w14:textId="77777777" w:rsidR="001A0C63" w:rsidRPr="001C2754" w:rsidRDefault="001A0C63" w:rsidP="001A0C63">
            <w:pPr>
              <w:pStyle w:val="ACFTableInfo"/>
              <w:rPr>
                <w:rFonts w:ascii="Degular Demo Medium" w:hAnsi="Degular Demo Medium"/>
              </w:rPr>
            </w:pPr>
          </w:p>
        </w:tc>
        <w:tc>
          <w:tcPr>
            <w:tcW w:w="1419" w:type="dxa"/>
            <w:shd w:val="clear" w:color="auto" w:fill="BECEAF"/>
          </w:tcPr>
          <w:p w14:paraId="0B25E8F1" w14:textId="3C4DC20F" w:rsidR="001A0C63" w:rsidRPr="001C2754" w:rsidRDefault="001A0C63" w:rsidP="001A0C63">
            <w:pPr>
              <w:pStyle w:val="ACFTableTitle"/>
              <w:rPr>
                <w:rFonts w:ascii="Degular Demo Medium" w:hAnsi="Degular Demo Medium"/>
              </w:rPr>
            </w:pPr>
            <w:r w:rsidRPr="001C2754">
              <w:rPr>
                <w:rFonts w:ascii="Degular Demo Medium" w:hAnsi="Degular Demo Medium"/>
              </w:rPr>
              <w:t>Role</w:t>
            </w:r>
          </w:p>
        </w:tc>
        <w:tc>
          <w:tcPr>
            <w:tcW w:w="3820" w:type="dxa"/>
          </w:tcPr>
          <w:p w14:paraId="2784F886" w14:textId="141CD11D" w:rsidR="001A0C63" w:rsidRPr="001C2754" w:rsidRDefault="001A0C63" w:rsidP="001A0C63">
            <w:pPr>
              <w:pStyle w:val="ACFTableInfo"/>
              <w:rPr>
                <w:rFonts w:ascii="Degular Demo Medium" w:hAnsi="Degular Demo Medium"/>
              </w:rPr>
            </w:pPr>
          </w:p>
        </w:tc>
      </w:tr>
      <w:tr w:rsidR="001A0C63" w:rsidRPr="001C2754" w14:paraId="454A5136" w14:textId="77777777" w:rsidTr="001A0C63">
        <w:tc>
          <w:tcPr>
            <w:tcW w:w="1555" w:type="dxa"/>
            <w:shd w:val="clear" w:color="auto" w:fill="BECEAF"/>
          </w:tcPr>
          <w:p w14:paraId="79E3B34B" w14:textId="77777777" w:rsidR="001A0C63" w:rsidRPr="001C2754" w:rsidRDefault="001A0C63" w:rsidP="001A0C63">
            <w:pPr>
              <w:pStyle w:val="ACFTableTitle"/>
              <w:rPr>
                <w:rFonts w:ascii="Degular Demo Medium" w:hAnsi="Degular Demo Medium"/>
              </w:rPr>
            </w:pPr>
            <w:r w:rsidRPr="001C2754">
              <w:rPr>
                <w:rFonts w:ascii="Degular Demo Medium" w:hAnsi="Degular Demo Medium"/>
              </w:rPr>
              <w:t>Statement</w:t>
            </w:r>
          </w:p>
          <w:p w14:paraId="68393DE7" w14:textId="77777777" w:rsidR="001A0C63" w:rsidRPr="001C2754" w:rsidRDefault="001A0C63" w:rsidP="001A0C63">
            <w:pPr>
              <w:pStyle w:val="ACFTableTitle"/>
              <w:rPr>
                <w:rFonts w:ascii="Degular Demo Medium" w:hAnsi="Degular Demo Medium"/>
              </w:rPr>
            </w:pPr>
          </w:p>
          <w:p w14:paraId="21FA996B" w14:textId="77777777" w:rsidR="001A0C63" w:rsidRPr="001C2754" w:rsidRDefault="001A0C63" w:rsidP="001A0C63">
            <w:pPr>
              <w:pStyle w:val="ACFTableTitle"/>
              <w:rPr>
                <w:rFonts w:ascii="Degular Demo Medium" w:hAnsi="Degular Demo Medium"/>
              </w:rPr>
            </w:pPr>
          </w:p>
          <w:p w14:paraId="1096D018" w14:textId="77777777" w:rsidR="001A0C63" w:rsidRPr="001C2754" w:rsidRDefault="001A0C63" w:rsidP="001A0C63">
            <w:pPr>
              <w:pStyle w:val="ACFTableTitle"/>
              <w:rPr>
                <w:rFonts w:ascii="Degular Demo Medium" w:hAnsi="Degular Demo Medium"/>
              </w:rPr>
            </w:pPr>
          </w:p>
          <w:p w14:paraId="68B7420B" w14:textId="77777777" w:rsidR="001A0C63" w:rsidRPr="001C2754" w:rsidRDefault="001A0C63" w:rsidP="001A0C63">
            <w:pPr>
              <w:pStyle w:val="ACFTableTitle"/>
              <w:rPr>
                <w:rFonts w:ascii="Degular Demo Medium" w:hAnsi="Degular Demo Medium"/>
              </w:rPr>
            </w:pPr>
          </w:p>
          <w:p w14:paraId="58BC8ED8" w14:textId="77777777" w:rsidR="001A0C63" w:rsidRPr="001C2754" w:rsidRDefault="001A0C63" w:rsidP="001A0C63">
            <w:pPr>
              <w:pStyle w:val="ACFTableTitle"/>
              <w:rPr>
                <w:rFonts w:ascii="Degular Demo Medium" w:hAnsi="Degular Demo Medium"/>
              </w:rPr>
            </w:pPr>
          </w:p>
          <w:p w14:paraId="05B1F9E6" w14:textId="3DC6EA28" w:rsidR="001A0C63" w:rsidRPr="001C2754" w:rsidRDefault="001A0C63" w:rsidP="001A0C63">
            <w:pPr>
              <w:pStyle w:val="ACFTableTitle"/>
              <w:rPr>
                <w:rFonts w:ascii="Degular Demo Medium" w:hAnsi="Degular Demo Medium"/>
              </w:rPr>
            </w:pPr>
          </w:p>
        </w:tc>
        <w:tc>
          <w:tcPr>
            <w:tcW w:w="8923" w:type="dxa"/>
            <w:gridSpan w:val="3"/>
          </w:tcPr>
          <w:p w14:paraId="78D85EB1" w14:textId="77777777" w:rsidR="001A0C63" w:rsidRPr="001C2754" w:rsidRDefault="001A0C63" w:rsidP="001A0C63">
            <w:pPr>
              <w:pStyle w:val="ACFTableInfo"/>
              <w:rPr>
                <w:rFonts w:ascii="Degular Demo Medium" w:hAnsi="Degular Demo Medium"/>
              </w:rPr>
            </w:pPr>
          </w:p>
          <w:p w14:paraId="17B32218" w14:textId="77777777" w:rsidR="001A0C63" w:rsidRPr="001C2754" w:rsidRDefault="001A0C63" w:rsidP="001A0C63">
            <w:pPr>
              <w:pStyle w:val="ACFTableInfo"/>
              <w:rPr>
                <w:rFonts w:ascii="Degular Demo Medium" w:hAnsi="Degular Demo Medium"/>
              </w:rPr>
            </w:pPr>
          </w:p>
          <w:p w14:paraId="19490CD3" w14:textId="77777777" w:rsidR="001A0C63" w:rsidRPr="001C2754" w:rsidRDefault="001A0C63" w:rsidP="001A0C63">
            <w:pPr>
              <w:pStyle w:val="ACFTableInfo"/>
              <w:rPr>
                <w:rFonts w:ascii="Degular Demo Medium" w:hAnsi="Degular Demo Medium"/>
              </w:rPr>
            </w:pPr>
          </w:p>
          <w:p w14:paraId="4C23476D" w14:textId="77777777" w:rsidR="001A0C63" w:rsidRPr="001C2754" w:rsidRDefault="001A0C63" w:rsidP="001A0C63">
            <w:pPr>
              <w:pStyle w:val="ACFTableInfo"/>
              <w:rPr>
                <w:rFonts w:ascii="Degular Demo Medium" w:hAnsi="Degular Demo Medium"/>
              </w:rPr>
            </w:pPr>
          </w:p>
          <w:p w14:paraId="14E696D6" w14:textId="77777777" w:rsidR="001A0C63" w:rsidRPr="001C2754" w:rsidRDefault="001A0C63" w:rsidP="001A0C63">
            <w:pPr>
              <w:pStyle w:val="ACFTableInfo"/>
              <w:rPr>
                <w:rFonts w:ascii="Degular Demo Medium" w:hAnsi="Degular Demo Medium"/>
              </w:rPr>
            </w:pPr>
          </w:p>
          <w:p w14:paraId="33574ADE" w14:textId="77777777" w:rsidR="001A0C63" w:rsidRPr="001C2754" w:rsidRDefault="001A0C63" w:rsidP="001A0C63">
            <w:pPr>
              <w:pStyle w:val="ACFTableInfo"/>
              <w:rPr>
                <w:rFonts w:ascii="Degular Demo Medium" w:hAnsi="Degular Demo Medium"/>
              </w:rPr>
            </w:pPr>
          </w:p>
          <w:p w14:paraId="475AB14B" w14:textId="77777777" w:rsidR="001A0C63" w:rsidRPr="001C2754" w:rsidRDefault="001A0C63" w:rsidP="001A0C63">
            <w:pPr>
              <w:pStyle w:val="ACFTableInfo"/>
              <w:rPr>
                <w:rFonts w:ascii="Degular Demo Medium" w:hAnsi="Degular Demo Medium"/>
              </w:rPr>
            </w:pPr>
          </w:p>
          <w:p w14:paraId="107E2D45" w14:textId="77777777" w:rsidR="001A0C63" w:rsidRPr="001C2754" w:rsidRDefault="001A0C63" w:rsidP="001A0C63">
            <w:pPr>
              <w:pStyle w:val="ACFTableInfo"/>
              <w:rPr>
                <w:rFonts w:ascii="Degular Demo Medium" w:hAnsi="Degular Demo Medium"/>
              </w:rPr>
            </w:pPr>
          </w:p>
          <w:p w14:paraId="0D3506ED" w14:textId="77777777" w:rsidR="001A0C63" w:rsidRPr="001C2754" w:rsidRDefault="001A0C63" w:rsidP="001A0C63">
            <w:pPr>
              <w:pStyle w:val="ACFTableInfo"/>
              <w:rPr>
                <w:rFonts w:ascii="Degular Demo Medium" w:hAnsi="Degular Demo Medium"/>
              </w:rPr>
            </w:pPr>
          </w:p>
          <w:p w14:paraId="24D1A831" w14:textId="77777777" w:rsidR="001A0C63" w:rsidRPr="001C2754" w:rsidRDefault="001A0C63" w:rsidP="001A0C63">
            <w:pPr>
              <w:pStyle w:val="ACFTableInfo"/>
              <w:rPr>
                <w:rFonts w:ascii="Degular Demo Medium" w:hAnsi="Degular Demo Medium"/>
              </w:rPr>
            </w:pPr>
          </w:p>
          <w:p w14:paraId="2D8AAA53" w14:textId="77777777" w:rsidR="001A0C63" w:rsidRPr="001C2754" w:rsidRDefault="001A0C63" w:rsidP="001A0C63">
            <w:pPr>
              <w:pStyle w:val="ACFTableInfo"/>
              <w:rPr>
                <w:rFonts w:ascii="Degular Demo Medium" w:hAnsi="Degular Demo Medium"/>
              </w:rPr>
            </w:pPr>
          </w:p>
          <w:p w14:paraId="3F4E98D7" w14:textId="27DF8BE2" w:rsidR="001A0C63" w:rsidRPr="001C2754" w:rsidRDefault="001A0C63" w:rsidP="001A0C63">
            <w:pPr>
              <w:pStyle w:val="ACFTableInfo"/>
              <w:rPr>
                <w:rFonts w:ascii="Degular Demo Medium" w:hAnsi="Degular Demo Medium"/>
              </w:rPr>
            </w:pPr>
          </w:p>
        </w:tc>
      </w:tr>
    </w:tbl>
    <w:p w14:paraId="0E949A25" w14:textId="77777777" w:rsidR="00125320" w:rsidRPr="001C2754" w:rsidRDefault="00125320" w:rsidP="00125320">
      <w:pPr>
        <w:pStyle w:val="ACFBodyText"/>
        <w:rPr>
          <w:rFonts w:ascii="Degular Demo Medium" w:hAnsi="Degular Demo Medium"/>
        </w:rPr>
      </w:pPr>
    </w:p>
    <w:tbl>
      <w:tblPr>
        <w:tblStyle w:val="TableGrid"/>
        <w:tblW w:w="0" w:type="auto"/>
        <w:tblLook w:val="04A0" w:firstRow="1" w:lastRow="0" w:firstColumn="1" w:lastColumn="0" w:noHBand="0" w:noVBand="1"/>
      </w:tblPr>
      <w:tblGrid>
        <w:gridCol w:w="1555"/>
        <w:gridCol w:w="3684"/>
        <w:gridCol w:w="1419"/>
        <w:gridCol w:w="3820"/>
      </w:tblGrid>
      <w:tr w:rsidR="001A0C63" w:rsidRPr="001C2754" w14:paraId="5EB99336" w14:textId="77777777" w:rsidTr="00616D33">
        <w:tc>
          <w:tcPr>
            <w:tcW w:w="10478" w:type="dxa"/>
            <w:gridSpan w:val="4"/>
            <w:shd w:val="clear" w:color="auto" w:fill="94AA97"/>
          </w:tcPr>
          <w:p w14:paraId="00552D5A" w14:textId="2D27D493" w:rsidR="001A0C63" w:rsidRPr="001C2754" w:rsidRDefault="001A0C63" w:rsidP="00616D33">
            <w:pPr>
              <w:pStyle w:val="ACFTableTitle"/>
              <w:rPr>
                <w:rFonts w:ascii="Degular Demo Medium" w:hAnsi="Degular Demo Medium"/>
              </w:rPr>
            </w:pPr>
            <w:r w:rsidRPr="001C2754">
              <w:rPr>
                <w:rFonts w:ascii="Degular Demo Medium" w:hAnsi="Degular Demo Medium"/>
              </w:rPr>
              <w:t>Supporting Statement #2</w:t>
            </w:r>
          </w:p>
        </w:tc>
      </w:tr>
      <w:tr w:rsidR="001A0C63" w:rsidRPr="001C2754" w14:paraId="16876F36" w14:textId="77777777" w:rsidTr="001A0C63">
        <w:tc>
          <w:tcPr>
            <w:tcW w:w="1555" w:type="dxa"/>
            <w:shd w:val="clear" w:color="auto" w:fill="BECEAF"/>
          </w:tcPr>
          <w:p w14:paraId="10515D55" w14:textId="77777777" w:rsidR="001A0C63" w:rsidRPr="001C2754" w:rsidRDefault="001A0C63" w:rsidP="001A0C63">
            <w:pPr>
              <w:pStyle w:val="ACFTableTitle"/>
              <w:rPr>
                <w:rFonts w:ascii="Degular Demo Medium" w:hAnsi="Degular Demo Medium"/>
              </w:rPr>
            </w:pPr>
            <w:r w:rsidRPr="001C2754">
              <w:rPr>
                <w:rFonts w:ascii="Degular Demo Medium" w:hAnsi="Degular Demo Medium"/>
              </w:rPr>
              <w:t>Name</w:t>
            </w:r>
          </w:p>
        </w:tc>
        <w:tc>
          <w:tcPr>
            <w:tcW w:w="3684" w:type="dxa"/>
          </w:tcPr>
          <w:p w14:paraId="1C763829" w14:textId="77777777" w:rsidR="001A0C63" w:rsidRPr="001C2754" w:rsidRDefault="001A0C63" w:rsidP="00616D33">
            <w:pPr>
              <w:pStyle w:val="ACFTableInfo"/>
              <w:rPr>
                <w:rFonts w:ascii="Degular Demo Medium" w:hAnsi="Degular Demo Medium"/>
              </w:rPr>
            </w:pPr>
          </w:p>
        </w:tc>
        <w:tc>
          <w:tcPr>
            <w:tcW w:w="1419" w:type="dxa"/>
            <w:shd w:val="clear" w:color="auto" w:fill="BECEAF"/>
          </w:tcPr>
          <w:p w14:paraId="7E552BCC" w14:textId="77777777" w:rsidR="001A0C63" w:rsidRPr="001C2754" w:rsidRDefault="001A0C63" w:rsidP="00616D33">
            <w:pPr>
              <w:pStyle w:val="ACFTableTitle"/>
              <w:rPr>
                <w:rFonts w:ascii="Degular Demo Medium" w:hAnsi="Degular Demo Medium"/>
              </w:rPr>
            </w:pPr>
            <w:r w:rsidRPr="001C2754">
              <w:rPr>
                <w:rFonts w:ascii="Degular Demo Medium" w:hAnsi="Degular Demo Medium"/>
              </w:rPr>
              <w:t>Role</w:t>
            </w:r>
          </w:p>
        </w:tc>
        <w:tc>
          <w:tcPr>
            <w:tcW w:w="3820" w:type="dxa"/>
          </w:tcPr>
          <w:p w14:paraId="247E2613" w14:textId="77777777" w:rsidR="001A0C63" w:rsidRPr="001C2754" w:rsidRDefault="001A0C63" w:rsidP="00616D33">
            <w:pPr>
              <w:pStyle w:val="ACFTableInfo"/>
              <w:rPr>
                <w:rFonts w:ascii="Degular Demo Medium" w:hAnsi="Degular Demo Medium"/>
              </w:rPr>
            </w:pPr>
          </w:p>
        </w:tc>
      </w:tr>
      <w:tr w:rsidR="001A0C63" w:rsidRPr="001C2754" w14:paraId="407A1A34" w14:textId="77777777" w:rsidTr="001A0C63">
        <w:tc>
          <w:tcPr>
            <w:tcW w:w="1555" w:type="dxa"/>
            <w:shd w:val="clear" w:color="auto" w:fill="BECEAF"/>
          </w:tcPr>
          <w:p w14:paraId="64C228F5" w14:textId="77777777" w:rsidR="001A0C63" w:rsidRPr="001C2754" w:rsidRDefault="001A0C63" w:rsidP="001A0C63">
            <w:pPr>
              <w:pStyle w:val="ACFTableTitle"/>
              <w:rPr>
                <w:rFonts w:ascii="Degular Demo Medium" w:hAnsi="Degular Demo Medium"/>
              </w:rPr>
            </w:pPr>
            <w:r w:rsidRPr="001C2754">
              <w:rPr>
                <w:rFonts w:ascii="Degular Demo Medium" w:hAnsi="Degular Demo Medium"/>
              </w:rPr>
              <w:t>Statement</w:t>
            </w:r>
          </w:p>
          <w:p w14:paraId="07AA1DA4" w14:textId="77777777" w:rsidR="001A0C63" w:rsidRPr="001C2754" w:rsidRDefault="001A0C63" w:rsidP="001A0C63">
            <w:pPr>
              <w:pStyle w:val="ACFTableTitle"/>
              <w:rPr>
                <w:rFonts w:ascii="Degular Demo Medium" w:hAnsi="Degular Demo Medium"/>
              </w:rPr>
            </w:pPr>
          </w:p>
          <w:p w14:paraId="243FDFDE" w14:textId="77777777" w:rsidR="001A0C63" w:rsidRPr="001C2754" w:rsidRDefault="001A0C63" w:rsidP="001A0C63">
            <w:pPr>
              <w:pStyle w:val="ACFTableTitle"/>
              <w:rPr>
                <w:rFonts w:ascii="Degular Demo Medium" w:hAnsi="Degular Demo Medium"/>
              </w:rPr>
            </w:pPr>
          </w:p>
          <w:p w14:paraId="417BFF78" w14:textId="77777777" w:rsidR="001A0C63" w:rsidRPr="001C2754" w:rsidRDefault="001A0C63" w:rsidP="001A0C63">
            <w:pPr>
              <w:pStyle w:val="ACFTableTitle"/>
              <w:rPr>
                <w:rFonts w:ascii="Degular Demo Medium" w:hAnsi="Degular Demo Medium"/>
              </w:rPr>
            </w:pPr>
          </w:p>
          <w:p w14:paraId="4D0484CC" w14:textId="77777777" w:rsidR="001A0C63" w:rsidRPr="001C2754" w:rsidRDefault="001A0C63" w:rsidP="001A0C63">
            <w:pPr>
              <w:pStyle w:val="ACFTableTitle"/>
              <w:rPr>
                <w:rFonts w:ascii="Degular Demo Medium" w:hAnsi="Degular Demo Medium"/>
              </w:rPr>
            </w:pPr>
          </w:p>
          <w:p w14:paraId="416756A8" w14:textId="77777777" w:rsidR="001A0C63" w:rsidRPr="001C2754" w:rsidRDefault="001A0C63" w:rsidP="001A0C63">
            <w:pPr>
              <w:pStyle w:val="ACFTableTitle"/>
              <w:rPr>
                <w:rFonts w:ascii="Degular Demo Medium" w:hAnsi="Degular Demo Medium"/>
              </w:rPr>
            </w:pPr>
          </w:p>
          <w:p w14:paraId="34744EFD" w14:textId="77777777" w:rsidR="001A0C63" w:rsidRPr="001C2754" w:rsidRDefault="001A0C63" w:rsidP="001A0C63">
            <w:pPr>
              <w:pStyle w:val="ACFTableTitle"/>
              <w:rPr>
                <w:rFonts w:ascii="Degular Demo Medium" w:hAnsi="Degular Demo Medium"/>
              </w:rPr>
            </w:pPr>
          </w:p>
        </w:tc>
        <w:tc>
          <w:tcPr>
            <w:tcW w:w="8923" w:type="dxa"/>
            <w:gridSpan w:val="3"/>
          </w:tcPr>
          <w:p w14:paraId="79802498" w14:textId="77777777" w:rsidR="001A0C63" w:rsidRPr="001C2754" w:rsidRDefault="001A0C63" w:rsidP="00616D33">
            <w:pPr>
              <w:pStyle w:val="ACFTableInfo"/>
              <w:rPr>
                <w:rFonts w:ascii="Degular Demo Medium" w:hAnsi="Degular Demo Medium"/>
              </w:rPr>
            </w:pPr>
          </w:p>
          <w:p w14:paraId="206F6BA9" w14:textId="77777777" w:rsidR="001A0C63" w:rsidRPr="001C2754" w:rsidRDefault="001A0C63" w:rsidP="00616D33">
            <w:pPr>
              <w:pStyle w:val="ACFTableInfo"/>
              <w:rPr>
                <w:rFonts w:ascii="Degular Demo Medium" w:hAnsi="Degular Demo Medium"/>
              </w:rPr>
            </w:pPr>
          </w:p>
          <w:p w14:paraId="2C454336" w14:textId="77777777" w:rsidR="001A0C63" w:rsidRPr="001C2754" w:rsidRDefault="001A0C63" w:rsidP="00616D33">
            <w:pPr>
              <w:pStyle w:val="ACFTableInfo"/>
              <w:rPr>
                <w:rFonts w:ascii="Degular Demo Medium" w:hAnsi="Degular Demo Medium"/>
              </w:rPr>
            </w:pPr>
          </w:p>
          <w:p w14:paraId="6B423140" w14:textId="77777777" w:rsidR="001A0C63" w:rsidRPr="001C2754" w:rsidRDefault="001A0C63" w:rsidP="00616D33">
            <w:pPr>
              <w:pStyle w:val="ACFTableInfo"/>
              <w:rPr>
                <w:rFonts w:ascii="Degular Demo Medium" w:hAnsi="Degular Demo Medium"/>
              </w:rPr>
            </w:pPr>
          </w:p>
          <w:p w14:paraId="6BACC3E4" w14:textId="77777777" w:rsidR="001A0C63" w:rsidRPr="001C2754" w:rsidRDefault="001A0C63" w:rsidP="00616D33">
            <w:pPr>
              <w:pStyle w:val="ACFTableInfo"/>
              <w:rPr>
                <w:rFonts w:ascii="Degular Demo Medium" w:hAnsi="Degular Demo Medium"/>
              </w:rPr>
            </w:pPr>
          </w:p>
          <w:p w14:paraId="0F42DDD3" w14:textId="77777777" w:rsidR="001A0C63" w:rsidRPr="001C2754" w:rsidRDefault="001A0C63" w:rsidP="00616D33">
            <w:pPr>
              <w:pStyle w:val="ACFTableInfo"/>
              <w:rPr>
                <w:rFonts w:ascii="Degular Demo Medium" w:hAnsi="Degular Demo Medium"/>
              </w:rPr>
            </w:pPr>
          </w:p>
          <w:p w14:paraId="4D728AF5" w14:textId="77777777" w:rsidR="001A0C63" w:rsidRPr="001C2754" w:rsidRDefault="001A0C63" w:rsidP="00616D33">
            <w:pPr>
              <w:pStyle w:val="ACFTableInfo"/>
              <w:rPr>
                <w:rFonts w:ascii="Degular Demo Medium" w:hAnsi="Degular Demo Medium"/>
              </w:rPr>
            </w:pPr>
          </w:p>
          <w:p w14:paraId="2C6D397F" w14:textId="77777777" w:rsidR="001A0C63" w:rsidRPr="001C2754" w:rsidRDefault="001A0C63" w:rsidP="00616D33">
            <w:pPr>
              <w:pStyle w:val="ACFTableInfo"/>
              <w:rPr>
                <w:rFonts w:ascii="Degular Demo Medium" w:hAnsi="Degular Demo Medium"/>
              </w:rPr>
            </w:pPr>
          </w:p>
          <w:p w14:paraId="39DC0AD5" w14:textId="77777777" w:rsidR="001A0C63" w:rsidRPr="001C2754" w:rsidRDefault="001A0C63" w:rsidP="00616D33">
            <w:pPr>
              <w:pStyle w:val="ACFTableInfo"/>
              <w:rPr>
                <w:rFonts w:ascii="Degular Demo Medium" w:hAnsi="Degular Demo Medium"/>
              </w:rPr>
            </w:pPr>
          </w:p>
          <w:p w14:paraId="77BF5560" w14:textId="77777777" w:rsidR="001A0C63" w:rsidRPr="001C2754" w:rsidRDefault="001A0C63" w:rsidP="00616D33">
            <w:pPr>
              <w:pStyle w:val="ACFTableInfo"/>
              <w:rPr>
                <w:rFonts w:ascii="Degular Demo Medium" w:hAnsi="Degular Demo Medium"/>
              </w:rPr>
            </w:pPr>
          </w:p>
          <w:p w14:paraId="32C73205" w14:textId="77777777" w:rsidR="001A0C63" w:rsidRPr="001C2754" w:rsidRDefault="001A0C63" w:rsidP="00616D33">
            <w:pPr>
              <w:pStyle w:val="ACFTableInfo"/>
              <w:rPr>
                <w:rFonts w:ascii="Degular Demo Medium" w:hAnsi="Degular Demo Medium"/>
              </w:rPr>
            </w:pPr>
          </w:p>
          <w:p w14:paraId="6D06FF39" w14:textId="77777777" w:rsidR="001A0C63" w:rsidRPr="001C2754" w:rsidRDefault="001A0C63" w:rsidP="00616D33">
            <w:pPr>
              <w:pStyle w:val="ACFTableInfo"/>
              <w:rPr>
                <w:rFonts w:ascii="Degular Demo Medium" w:hAnsi="Degular Demo Medium"/>
              </w:rPr>
            </w:pPr>
          </w:p>
        </w:tc>
      </w:tr>
    </w:tbl>
    <w:p w14:paraId="4A60D842" w14:textId="77777777" w:rsidR="001A0C63" w:rsidRPr="001C2754" w:rsidRDefault="001A0C63" w:rsidP="00125320">
      <w:pPr>
        <w:pStyle w:val="ACFBodyText"/>
        <w:rPr>
          <w:rFonts w:ascii="Degular Demo Medium" w:hAnsi="Degular Demo Medium"/>
        </w:rPr>
      </w:pPr>
    </w:p>
    <w:sectPr w:rsidR="001A0C63" w:rsidRPr="001C2754" w:rsidSect="003462EB">
      <w:headerReference w:type="default" r:id="rId11"/>
      <w:footerReference w:type="default" r:id="rId12"/>
      <w:pgSz w:w="11906" w:h="16838" w:code="9"/>
      <w:pgMar w:top="-2126" w:right="709" w:bottom="1134" w:left="709" w:header="45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1586FD" w14:textId="77777777" w:rsidR="00E26F25" w:rsidRDefault="00E26F25" w:rsidP="007B4AC7">
      <w:pPr>
        <w:spacing w:after="0" w:line="240" w:lineRule="auto"/>
      </w:pPr>
      <w:r>
        <w:separator/>
      </w:r>
    </w:p>
  </w:endnote>
  <w:endnote w:type="continuationSeparator" w:id="0">
    <w:p w14:paraId="1E29DB5F" w14:textId="77777777" w:rsidR="00E26F25" w:rsidRDefault="00E26F25" w:rsidP="007B4AC7">
      <w:pPr>
        <w:spacing w:after="0" w:line="240" w:lineRule="auto"/>
      </w:pPr>
      <w:r>
        <w:continuationSeparator/>
      </w:r>
    </w:p>
  </w:endnote>
  <w:endnote w:type="continuationNotice" w:id="1">
    <w:p w14:paraId="70B3628B" w14:textId="77777777" w:rsidR="005C70FA" w:rsidRDefault="005C70F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embedRegular r:id="rId1" w:fontKey="{AC0A8021-86D0-4C39-A9D2-7920EFCED02F}"/>
  </w:font>
  <w:font w:name="Times New Roman">
    <w:panose1 w:val="02020603050405020304"/>
    <w:charset w:val="00"/>
    <w:family w:val="roman"/>
    <w:pitch w:val="variable"/>
    <w:sig w:usb0="E0002EFF" w:usb1="C000785B" w:usb2="00000009" w:usb3="00000000" w:csb0="000001FF" w:csb1="00000000"/>
    <w:embedRegular r:id="rId2" w:fontKey="{D79FF521-E1B9-4627-B0B3-5BF1F35AB041}"/>
    <w:embedBold r:id="rId3" w:fontKey="{222201F3-BF11-4F5E-BFFE-A44C5C26C560}"/>
    <w:embedItalic r:id="rId4" w:fontKey="{E410C479-1712-4C34-A62B-EB10D1B01619}"/>
  </w:font>
  <w:font w:name="Courier New">
    <w:panose1 w:val="02070309020205020404"/>
    <w:charset w:val="00"/>
    <w:family w:val="modern"/>
    <w:pitch w:val="fixed"/>
    <w:sig w:usb0="E0002EFF" w:usb1="C0007843" w:usb2="00000009" w:usb3="00000000" w:csb0="000001FF" w:csb1="00000000"/>
    <w:embedRegular r:id="rId5" w:fontKey="{AA7996B1-AA6D-4B8B-B428-D0CA5061734D}"/>
  </w:font>
  <w:font w:name="Symbol">
    <w:panose1 w:val="05050102010706020507"/>
    <w:charset w:val="02"/>
    <w:family w:val="roman"/>
    <w:pitch w:val="variable"/>
    <w:sig w:usb0="00000000" w:usb1="10000000" w:usb2="00000000" w:usb3="00000000" w:csb0="80000000" w:csb1="00000000"/>
    <w:embedRegular r:id="rId6" w:fontKey="{52061F74-FC5D-417A-BE56-801FEEE12008}"/>
  </w:font>
  <w:font w:name="Degular Light">
    <w:altName w:val="Cambria"/>
    <w:panose1 w:val="00000000000000000000"/>
    <w:charset w:val="00"/>
    <w:family w:val="swiss"/>
    <w:notTrueType/>
    <w:pitch w:val="variable"/>
    <w:sig w:usb0="A000002F" w:usb1="5000000A" w:usb2="00000000" w:usb3="00000000" w:csb0="00000093" w:csb1="00000000"/>
  </w:font>
  <w:font w:name="Aptos">
    <w:panose1 w:val="00000000000000000000"/>
    <w:charset w:val="00"/>
    <w:family w:val="roman"/>
    <w:notTrueType/>
    <w:pitch w:val="default"/>
    <w:embedRegular r:id="rId7" w:fontKey="{AA6727C4-D59F-4F66-BE94-E82ABEF536D3}"/>
    <w:embedBold r:id="rId8" w:fontKey="{EEA522D4-2DE6-4A91-AC7F-8C8085F08894}"/>
    <w:embedItalic r:id="rId9" w:fontKey="{8590B5D1-D5A9-49E5-B2D6-8C553D7E12C2}"/>
  </w:font>
  <w:font w:name="Arial">
    <w:panose1 w:val="020B0604020202020204"/>
    <w:charset w:val="00"/>
    <w:family w:val="swiss"/>
    <w:pitch w:val="variable"/>
    <w:sig w:usb0="E0002EFF" w:usb1="C000785B" w:usb2="00000009" w:usb3="00000000" w:csb0="000001FF" w:csb1="00000000"/>
    <w:embedRegular r:id="rId10" w:fontKey="{D6D65CD8-41A7-4C10-91A6-402D1B42943D}"/>
    <w:embedBold r:id="rId11" w:fontKey="{5A11F13A-A70C-4D7B-BE45-9D2FA125A050}"/>
    <w:embedItalic r:id="rId12" w:fontKey="{4F075ACD-283B-4BAD-B16F-81C21F78074F}"/>
  </w:font>
  <w:font w:name="Aptos Display">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13" w:fontKey="{543B7911-66EA-4038-883E-20034FAB386C}"/>
  </w:font>
  <w:font w:name="Degular Medium">
    <w:altName w:val="Calibri"/>
    <w:panose1 w:val="00000000000000000000"/>
    <w:charset w:val="00"/>
    <w:family w:val="swiss"/>
    <w:notTrueType/>
    <w:pitch w:val="variable"/>
    <w:sig w:usb0="A000002F" w:usb1="5000000A" w:usb2="00000000" w:usb3="00000000" w:csb0="00000093" w:csb1="00000000"/>
  </w:font>
  <w:font w:name="Degular Demo Medium">
    <w:altName w:val="Calibri"/>
    <w:panose1 w:val="00000000000000000000"/>
    <w:charset w:val="00"/>
    <w:family w:val="decorative"/>
    <w:notTrueType/>
    <w:pitch w:val="variable"/>
    <w:sig w:usb0="00000003" w:usb1="00000000" w:usb2="0000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198" w:type="pct"/>
      <w:jc w:val="center"/>
      <w:tblLook w:val="01E0" w:firstRow="1" w:lastRow="1" w:firstColumn="1" w:lastColumn="1" w:noHBand="0" w:noVBand="0"/>
    </w:tblPr>
    <w:tblGrid>
      <w:gridCol w:w="1698"/>
      <w:gridCol w:w="5154"/>
      <w:gridCol w:w="1003"/>
      <w:gridCol w:w="989"/>
      <w:gridCol w:w="1099"/>
      <w:gridCol w:w="960"/>
    </w:tblGrid>
    <w:tr w:rsidR="004F5B4A" w14:paraId="47D48B0A" w14:textId="77777777" w:rsidTr="00616D33">
      <w:trPr>
        <w:trHeight w:val="291"/>
        <w:jc w:val="center"/>
      </w:trPr>
      <w:tc>
        <w:tcPr>
          <w:tcW w:w="781" w:type="pct"/>
        </w:tcPr>
        <w:p w14:paraId="183D3B38" w14:textId="27F7201F" w:rsidR="007B4AC7" w:rsidRPr="00956B78" w:rsidRDefault="00181AD7" w:rsidP="007B4AC7">
          <w:pPr>
            <w:pStyle w:val="ACFFooterTItle"/>
          </w:pPr>
          <w:r>
            <w:t>Document</w:t>
          </w:r>
          <w:r w:rsidR="007B4AC7" w:rsidRPr="00956B78">
            <w:t xml:space="preserve"> Number</w:t>
          </w:r>
        </w:p>
      </w:tc>
      <w:tc>
        <w:tcPr>
          <w:tcW w:w="2366" w:type="pct"/>
        </w:tcPr>
        <w:p w14:paraId="00158F37" w14:textId="68DBE32C" w:rsidR="007B4AC7" w:rsidRPr="00302478" w:rsidRDefault="00181AD7" w:rsidP="007B4AC7">
          <w:pPr>
            <w:pStyle w:val="ACFFooterTItle"/>
          </w:pPr>
          <w:r>
            <w:t>Document</w:t>
          </w:r>
          <w:r w:rsidR="007B4AC7" w:rsidRPr="00302478">
            <w:t xml:space="preserve"> </w:t>
          </w:r>
          <w:r w:rsidR="007B4AC7">
            <w:t>Name</w:t>
          </w:r>
        </w:p>
      </w:tc>
      <w:tc>
        <w:tcPr>
          <w:tcW w:w="462" w:type="pct"/>
        </w:tcPr>
        <w:p w14:paraId="5623E97A" w14:textId="77777777" w:rsidR="007B4AC7" w:rsidRPr="00302478" w:rsidRDefault="007B4AC7" w:rsidP="007B4AC7">
          <w:pPr>
            <w:pStyle w:val="ACFFooterTItle"/>
          </w:pPr>
          <w:r>
            <w:t>Version</w:t>
          </w:r>
        </w:p>
      </w:tc>
      <w:tc>
        <w:tcPr>
          <w:tcW w:w="443" w:type="pct"/>
        </w:tcPr>
        <w:p w14:paraId="3AC0C583" w14:textId="77777777" w:rsidR="007B4AC7" w:rsidRPr="00302478" w:rsidRDefault="007B4AC7" w:rsidP="007B4AC7">
          <w:pPr>
            <w:pStyle w:val="ACFFooterTItle"/>
          </w:pPr>
          <w:r w:rsidRPr="00302478">
            <w:t>Issue Date</w:t>
          </w:r>
        </w:p>
      </w:tc>
      <w:tc>
        <w:tcPr>
          <w:tcW w:w="506" w:type="pct"/>
        </w:tcPr>
        <w:p w14:paraId="1066120D" w14:textId="77777777" w:rsidR="007B4AC7" w:rsidRPr="00302478" w:rsidRDefault="007B4AC7" w:rsidP="007B4AC7">
          <w:pPr>
            <w:pStyle w:val="ACFFooterTItle"/>
          </w:pPr>
          <w:r w:rsidRPr="00302478">
            <w:t>Review Date</w:t>
          </w:r>
        </w:p>
      </w:tc>
      <w:tc>
        <w:tcPr>
          <w:tcW w:w="443" w:type="pct"/>
        </w:tcPr>
        <w:p w14:paraId="36CF3FEF" w14:textId="77777777" w:rsidR="007B4AC7" w:rsidRPr="00302478" w:rsidRDefault="007B4AC7" w:rsidP="007B4AC7">
          <w:pPr>
            <w:pStyle w:val="ACFFooterTItle"/>
          </w:pPr>
          <w:r w:rsidRPr="00302478">
            <w:t>Page</w:t>
          </w:r>
        </w:p>
      </w:tc>
    </w:tr>
    <w:tr w:rsidR="004F5B4A" w14:paraId="21F29E0C" w14:textId="77777777" w:rsidTr="00616D33">
      <w:trPr>
        <w:jc w:val="center"/>
      </w:trPr>
      <w:tc>
        <w:tcPr>
          <w:tcW w:w="781" w:type="pct"/>
        </w:tcPr>
        <w:p w14:paraId="3FE6E8F5" w14:textId="6D7CB1F1" w:rsidR="007B4AC7" w:rsidRPr="00AE62AD" w:rsidRDefault="007B4AC7" w:rsidP="007B4AC7">
          <w:pPr>
            <w:pStyle w:val="ACFFooterInfo"/>
          </w:pPr>
          <w:r>
            <w:t>ACF-</w:t>
          </w:r>
          <w:r w:rsidR="00C45CE3">
            <w:t>0</w:t>
          </w:r>
          <w:r w:rsidR="00BA26FF">
            <w:t>24</w:t>
          </w:r>
          <w:r>
            <w:t>-</w:t>
          </w:r>
          <w:r w:rsidR="00181AD7">
            <w:t>FRM</w:t>
          </w:r>
        </w:p>
      </w:tc>
      <w:tc>
        <w:tcPr>
          <w:tcW w:w="2366" w:type="pct"/>
        </w:tcPr>
        <w:p w14:paraId="1883CF2E" w14:textId="30F5E119" w:rsidR="007B4AC7" w:rsidRPr="00302478" w:rsidRDefault="00181AD7" w:rsidP="007B4AC7">
          <w:pPr>
            <w:pStyle w:val="ACFFooterInfo"/>
          </w:pPr>
          <w:r>
            <w:t xml:space="preserve">ACF </w:t>
          </w:r>
          <w:r w:rsidR="00BA26FF">
            <w:t>Diamond Adjudicator Hall of Fame</w:t>
          </w:r>
          <w:r>
            <w:t xml:space="preserve"> Nomination</w:t>
          </w:r>
        </w:p>
      </w:tc>
      <w:tc>
        <w:tcPr>
          <w:tcW w:w="462" w:type="pct"/>
        </w:tcPr>
        <w:p w14:paraId="13AFD8D4" w14:textId="37B21F7B" w:rsidR="007B4AC7" w:rsidRDefault="006D57DE" w:rsidP="007B4AC7">
          <w:pPr>
            <w:pStyle w:val="ACFFooterInfo"/>
          </w:pPr>
          <w:r>
            <w:t>Ver 1</w:t>
          </w:r>
        </w:p>
      </w:tc>
      <w:tc>
        <w:tcPr>
          <w:tcW w:w="443" w:type="pct"/>
        </w:tcPr>
        <w:p w14:paraId="5C1DEA92" w14:textId="2EACB63B" w:rsidR="007B4AC7" w:rsidRPr="00302478" w:rsidRDefault="00F373B5" w:rsidP="007B4AC7">
          <w:pPr>
            <w:pStyle w:val="ACFFooterInfo"/>
          </w:pPr>
          <w:r>
            <w:t>08/04/2025</w:t>
          </w:r>
        </w:p>
      </w:tc>
      <w:tc>
        <w:tcPr>
          <w:tcW w:w="506" w:type="pct"/>
        </w:tcPr>
        <w:p w14:paraId="02BCCDAB" w14:textId="0C419657" w:rsidR="007B4AC7" w:rsidRPr="00302478" w:rsidRDefault="00F373B5" w:rsidP="007B4AC7">
          <w:pPr>
            <w:pStyle w:val="ACFFooterInfo"/>
          </w:pPr>
          <w:r>
            <w:t>01/03/2026</w:t>
          </w:r>
        </w:p>
      </w:tc>
      <w:tc>
        <w:tcPr>
          <w:tcW w:w="443" w:type="pct"/>
        </w:tcPr>
        <w:p w14:paraId="202AB872" w14:textId="77777777" w:rsidR="007B4AC7" w:rsidRPr="00302478" w:rsidRDefault="007B4AC7" w:rsidP="007B4AC7">
          <w:pPr>
            <w:pStyle w:val="ACFFooterInfo"/>
          </w:pPr>
          <w:r w:rsidRPr="00302478">
            <w:fldChar w:fldCharType="begin"/>
          </w:r>
          <w:r w:rsidRPr="00302478">
            <w:instrText xml:space="preserve"> PAGE </w:instrText>
          </w:r>
          <w:r w:rsidRPr="00302478">
            <w:fldChar w:fldCharType="separate"/>
          </w:r>
          <w:r>
            <w:t>4</w:t>
          </w:r>
          <w:r w:rsidRPr="00302478">
            <w:fldChar w:fldCharType="end"/>
          </w:r>
          <w:r w:rsidRPr="00302478">
            <w:t xml:space="preserve"> of </w:t>
          </w:r>
          <w:r>
            <w:fldChar w:fldCharType="begin"/>
          </w:r>
          <w:r>
            <w:instrText>NUMPAGES</w:instrText>
          </w:r>
          <w:r>
            <w:fldChar w:fldCharType="separate"/>
          </w:r>
          <w:r>
            <w:t>7</w:t>
          </w:r>
          <w:r>
            <w:fldChar w:fldCharType="end"/>
          </w:r>
        </w:p>
      </w:tc>
    </w:tr>
  </w:tbl>
  <w:p w14:paraId="73A5F86A" w14:textId="77777777" w:rsidR="007B4AC7" w:rsidRDefault="007B4AC7">
    <w:pPr>
      <w:pStyle w:val="Footer"/>
    </w:pPr>
    <w:r>
      <w:rPr>
        <w:noProof/>
      </w:rPr>
      <mc:AlternateContent>
        <mc:Choice Requires="wps">
          <w:drawing>
            <wp:anchor distT="0" distB="0" distL="114300" distR="114300" simplePos="0" relativeHeight="251658241" behindDoc="0" locked="0" layoutInCell="1" allowOverlap="1" wp14:anchorId="01751CC8" wp14:editId="04DDDE21">
              <wp:simplePos x="0" y="0"/>
              <wp:positionH relativeFrom="page">
                <wp:posOffset>-31750</wp:posOffset>
              </wp:positionH>
              <wp:positionV relativeFrom="paragraph">
                <wp:posOffset>-411480</wp:posOffset>
              </wp:positionV>
              <wp:extent cx="7839075" cy="19050"/>
              <wp:effectExtent l="19050" t="19050" r="9525" b="0"/>
              <wp:wrapNone/>
              <wp:docPr id="113737120"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39075" cy="1905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2EDFB0EB">
            <v:line id="Straight Connector 2" style="position:absolute;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spid="_x0000_s1026" strokecolor="black [3213]" strokeweight="3pt" from="-2.5pt,-32.4pt" to="614.75pt,-30.9pt" w14:anchorId="0E6C6D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">
              <v:stroke joinstyle="miter"/>
              <o:lock v:ext="edit" shapetype="f"/>
              <w10:wrap anchorx="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6B46C9" w14:textId="77777777" w:rsidR="00E26F25" w:rsidRDefault="00E26F25" w:rsidP="007B4AC7">
      <w:pPr>
        <w:spacing w:after="0" w:line="240" w:lineRule="auto"/>
      </w:pPr>
      <w:r>
        <w:separator/>
      </w:r>
    </w:p>
  </w:footnote>
  <w:footnote w:type="continuationSeparator" w:id="0">
    <w:p w14:paraId="5DE33C2D" w14:textId="77777777" w:rsidR="00E26F25" w:rsidRDefault="00E26F25" w:rsidP="007B4AC7">
      <w:pPr>
        <w:spacing w:after="0" w:line="240" w:lineRule="auto"/>
      </w:pPr>
      <w:r>
        <w:continuationSeparator/>
      </w:r>
    </w:p>
  </w:footnote>
  <w:footnote w:type="continuationNotice" w:id="1">
    <w:p w14:paraId="19BA48A1" w14:textId="77777777" w:rsidR="005C70FA" w:rsidRDefault="005C70F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D75DD" w14:textId="348904AC" w:rsidR="007B4AC7" w:rsidRPr="007B4AC7" w:rsidRDefault="007B4AC7" w:rsidP="007B4AC7">
    <w:pPr>
      <w:pStyle w:val="ACFHeaderTitle"/>
    </w:pPr>
    <w:r w:rsidRPr="007B4AC7">
      <w:t>ACF-</w:t>
    </w:r>
    <w:r w:rsidR="00C45CE3">
      <w:t>0</w:t>
    </w:r>
    <w:r w:rsidR="006B31C0">
      <w:t>2</w:t>
    </w:r>
    <w:r w:rsidR="00BA26FF">
      <w:t>4</w:t>
    </w:r>
    <w:r w:rsidRPr="007B4AC7">
      <w:t>-</w:t>
    </w:r>
    <w:r w:rsidR="00181AD7">
      <w:t>FRM</w:t>
    </w:r>
  </w:p>
  <w:p w14:paraId="0C6F6E0A" w14:textId="5B5F2B25" w:rsidR="007B4AC7" w:rsidRPr="007B4AC7" w:rsidRDefault="007B4AC7" w:rsidP="007B4AC7">
    <w:pPr>
      <w:pStyle w:val="ACFHeaderTitle"/>
    </w:pPr>
    <w:r w:rsidRPr="007B4AC7">
      <w:tab/>
    </w:r>
    <w:r w:rsidRPr="007B4AC7">
      <w:tab/>
    </w:r>
    <w:r w:rsidR="00E91593">
      <w:t>ACF</w:t>
    </w:r>
    <w:r w:rsidR="00E26F25">
      <w:t xml:space="preserve"> </w:t>
    </w:r>
    <w:r w:rsidR="00BA26FF">
      <w:t>Diamond Adjudicator Hall of Fame</w:t>
    </w:r>
    <w:r w:rsidR="00181AD7">
      <w:t xml:space="preserve"> Nomination</w:t>
    </w:r>
  </w:p>
  <w:p w14:paraId="29DD2570" w14:textId="77777777" w:rsidR="007B4AC7" w:rsidRDefault="007B4AC7">
    <w:pPr>
      <w:pStyle w:val="Header"/>
    </w:pPr>
    <w:r w:rsidRPr="006950C1">
      <w:rPr>
        <w:noProof/>
      </w:rPr>
      <mc:AlternateContent>
        <mc:Choice Requires="wps">
          <w:drawing>
            <wp:anchor distT="0" distB="0" distL="114300" distR="114300" simplePos="0" relativeHeight="251658242" behindDoc="1" locked="0" layoutInCell="1" allowOverlap="1" wp14:anchorId="5D4F5ACE" wp14:editId="485B83B3">
              <wp:simplePos x="0" y="0"/>
              <wp:positionH relativeFrom="page">
                <wp:posOffset>-31115</wp:posOffset>
              </wp:positionH>
              <wp:positionV relativeFrom="paragraph">
                <wp:posOffset>231140</wp:posOffset>
              </wp:positionV>
              <wp:extent cx="7839075" cy="19050"/>
              <wp:effectExtent l="19050" t="19050" r="28575" b="19050"/>
              <wp:wrapNone/>
              <wp:docPr id="2006982947"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39075" cy="1905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567AF383">
            <v:line id="Straight Connector 3" style="position:absolute;z-index:-251462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spid="_x0000_s1026" strokecolor="black [3213]" strokeweight="3pt" from="-2.45pt,18.2pt" to="614.8pt,19.7pt" w14:anchorId="5AA064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">
              <v:stroke joinstyle="miter"/>
              <o:lock v:ext="edit" shapetype="f"/>
              <w10:wrap anchorx="page"/>
            </v:line>
          </w:pict>
        </mc:Fallback>
      </mc:AlternateContent>
    </w:r>
    <w:r>
      <w:rPr>
        <w:noProof/>
      </w:rPr>
      <w:drawing>
        <wp:anchor distT="0" distB="0" distL="114300" distR="114300" simplePos="0" relativeHeight="251658240" behindDoc="1" locked="1" layoutInCell="1" allowOverlap="0" wp14:anchorId="79D85552" wp14:editId="7B4E2F2F">
          <wp:simplePos x="0" y="0"/>
          <wp:positionH relativeFrom="column">
            <wp:posOffset>0</wp:posOffset>
          </wp:positionH>
          <wp:positionV relativeFrom="page">
            <wp:posOffset>242570</wp:posOffset>
          </wp:positionV>
          <wp:extent cx="1839595" cy="665480"/>
          <wp:effectExtent l="0" t="0" r="8255" b="1270"/>
          <wp:wrapNone/>
          <wp:docPr id="1392859816" name="Picture 1392859816"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577581" name="Picture 894577581" descr="A black background with white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9595" cy="6654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F3950"/>
    <w:multiLevelType w:val="hybridMultilevel"/>
    <w:tmpl w:val="E2486BEA"/>
    <w:lvl w:ilvl="0" w:tplc="8AD2FFE4">
      <w:start w:val="1"/>
      <w:numFmt w:val="bullet"/>
      <w:pStyle w:val="ACFBulletPoint"/>
      <w:lvlText w:val=""/>
      <w:lvlJc w:val="left"/>
      <w:pPr>
        <w:ind w:left="1287" w:hanging="360"/>
      </w:pPr>
      <w:rPr>
        <w:rFonts w:ascii="Wingdings" w:hAnsi="Wingdings" w:hint="default"/>
      </w:rPr>
    </w:lvl>
    <w:lvl w:ilvl="1" w:tplc="0C090003">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 w15:restartNumberingAfterBreak="0">
    <w:nsid w:val="09094A92"/>
    <w:multiLevelType w:val="hybridMultilevel"/>
    <w:tmpl w:val="5EA42BF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C166AFF"/>
    <w:multiLevelType w:val="hybridMultilevel"/>
    <w:tmpl w:val="4B50BD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00415EE"/>
    <w:multiLevelType w:val="hybridMultilevel"/>
    <w:tmpl w:val="2654D22C"/>
    <w:lvl w:ilvl="0" w:tplc="605C1D9C">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39035F26"/>
    <w:multiLevelType w:val="multilevel"/>
    <w:tmpl w:val="14729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6184B1B"/>
    <w:multiLevelType w:val="hybridMultilevel"/>
    <w:tmpl w:val="E8BE56CE"/>
    <w:lvl w:ilvl="0" w:tplc="B4E41CC4">
      <w:start w:val="1"/>
      <w:numFmt w:val="bullet"/>
      <w:lvlText w:val=""/>
      <w:lvlJc w:val="left"/>
      <w:pPr>
        <w:ind w:left="1080" w:hanging="360"/>
      </w:pPr>
      <w:rPr>
        <w:rFonts w:ascii="Wingdings" w:hAnsi="Wingdings"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51087834"/>
    <w:multiLevelType w:val="hybridMultilevel"/>
    <w:tmpl w:val="D9D6A24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60712694"/>
    <w:multiLevelType w:val="hybridMultilevel"/>
    <w:tmpl w:val="533218A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68F95694"/>
    <w:multiLevelType w:val="multilevel"/>
    <w:tmpl w:val="40069796"/>
    <w:lvl w:ilvl="0">
      <w:start w:val="1"/>
      <w:numFmt w:val="decimal"/>
      <w:pStyle w:val="DPS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6C1B22D1"/>
    <w:multiLevelType w:val="hybridMultilevel"/>
    <w:tmpl w:val="9E14F57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DE114E3"/>
    <w:multiLevelType w:val="hybridMultilevel"/>
    <w:tmpl w:val="A344D42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78E5F21"/>
    <w:multiLevelType w:val="multilevel"/>
    <w:tmpl w:val="323C772E"/>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2" w15:restartNumberingAfterBreak="0">
    <w:nsid w:val="7EEF78C6"/>
    <w:multiLevelType w:val="multilevel"/>
    <w:tmpl w:val="C722D90C"/>
    <w:lvl w:ilvl="0">
      <w:start w:val="1"/>
      <w:numFmt w:val="decimal"/>
      <w:pStyle w:val="numbering"/>
      <w:lvlText w:val="%1."/>
      <w:lvlJc w:val="left"/>
      <w:pPr>
        <w:ind w:left="1080" w:hanging="360"/>
      </w:pPr>
      <w:rPr>
        <w:rFonts w:hint="default"/>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num w:numId="1" w16cid:durableId="1188568830">
    <w:abstractNumId w:val="3"/>
  </w:num>
  <w:num w:numId="2" w16cid:durableId="17893316">
    <w:abstractNumId w:val="8"/>
  </w:num>
  <w:num w:numId="3" w16cid:durableId="125706381">
    <w:abstractNumId w:val="12"/>
  </w:num>
  <w:num w:numId="4" w16cid:durableId="1599604497">
    <w:abstractNumId w:val="12"/>
  </w:num>
  <w:num w:numId="5" w16cid:durableId="1708412457">
    <w:abstractNumId w:val="12"/>
  </w:num>
  <w:num w:numId="6" w16cid:durableId="699823393">
    <w:abstractNumId w:val="5"/>
  </w:num>
  <w:num w:numId="7" w16cid:durableId="2037344108">
    <w:abstractNumId w:val="5"/>
  </w:num>
  <w:num w:numId="8" w16cid:durableId="1684823187">
    <w:abstractNumId w:val="5"/>
  </w:num>
  <w:num w:numId="9" w16cid:durableId="1790934082">
    <w:abstractNumId w:val="5"/>
  </w:num>
  <w:num w:numId="10" w16cid:durableId="1743091725">
    <w:abstractNumId w:val="5"/>
  </w:num>
  <w:num w:numId="11" w16cid:durableId="872810897">
    <w:abstractNumId w:val="5"/>
  </w:num>
  <w:num w:numId="12" w16cid:durableId="1712068765">
    <w:abstractNumId w:val="12"/>
  </w:num>
  <w:num w:numId="13" w16cid:durableId="2089308436">
    <w:abstractNumId w:val="8"/>
  </w:num>
  <w:num w:numId="14" w16cid:durableId="1998729486">
    <w:abstractNumId w:val="12"/>
  </w:num>
  <w:num w:numId="15" w16cid:durableId="529534375">
    <w:abstractNumId w:val="5"/>
  </w:num>
  <w:num w:numId="16" w16cid:durableId="1528828832">
    <w:abstractNumId w:val="0"/>
  </w:num>
  <w:num w:numId="17" w16cid:durableId="1471434404">
    <w:abstractNumId w:val="7"/>
  </w:num>
  <w:num w:numId="18" w16cid:durableId="2091265513">
    <w:abstractNumId w:val="6"/>
  </w:num>
  <w:num w:numId="19" w16cid:durableId="1779256138">
    <w:abstractNumId w:val="2"/>
  </w:num>
  <w:num w:numId="20" w16cid:durableId="1172061947">
    <w:abstractNumId w:val="10"/>
  </w:num>
  <w:num w:numId="21" w16cid:durableId="1213881964">
    <w:abstractNumId w:val="1"/>
  </w:num>
  <w:num w:numId="22" w16cid:durableId="884682032">
    <w:abstractNumId w:val="9"/>
  </w:num>
  <w:num w:numId="23" w16cid:durableId="843516407">
    <w:abstractNumId w:val="11"/>
  </w:num>
  <w:num w:numId="24" w16cid:durableId="865409775">
    <w:abstractNumId w:val="0"/>
  </w:num>
  <w:num w:numId="25" w16cid:durableId="146303327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embedSystemFonts/>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6F25"/>
    <w:rsid w:val="0006148E"/>
    <w:rsid w:val="00063410"/>
    <w:rsid w:val="000D7D25"/>
    <w:rsid w:val="00111F1F"/>
    <w:rsid w:val="00125320"/>
    <w:rsid w:val="00133E82"/>
    <w:rsid w:val="001554F0"/>
    <w:rsid w:val="001802BC"/>
    <w:rsid w:val="00181AD7"/>
    <w:rsid w:val="001A0C63"/>
    <w:rsid w:val="001B2B8B"/>
    <w:rsid w:val="001C2754"/>
    <w:rsid w:val="001D5E99"/>
    <w:rsid w:val="001F5E0E"/>
    <w:rsid w:val="00284A8F"/>
    <w:rsid w:val="002D5CBD"/>
    <w:rsid w:val="002E1F76"/>
    <w:rsid w:val="002F0367"/>
    <w:rsid w:val="00326814"/>
    <w:rsid w:val="003462EB"/>
    <w:rsid w:val="00397E70"/>
    <w:rsid w:val="003A786C"/>
    <w:rsid w:val="003C0D1D"/>
    <w:rsid w:val="003C2737"/>
    <w:rsid w:val="003C6A0B"/>
    <w:rsid w:val="00447689"/>
    <w:rsid w:val="004A7289"/>
    <w:rsid w:val="004E5571"/>
    <w:rsid w:val="004F5B4A"/>
    <w:rsid w:val="00502549"/>
    <w:rsid w:val="005B668A"/>
    <w:rsid w:val="005C33D1"/>
    <w:rsid w:val="005C70FA"/>
    <w:rsid w:val="00612CA8"/>
    <w:rsid w:val="00616D33"/>
    <w:rsid w:val="00632363"/>
    <w:rsid w:val="00641EFE"/>
    <w:rsid w:val="0066508C"/>
    <w:rsid w:val="00676214"/>
    <w:rsid w:val="00694C24"/>
    <w:rsid w:val="006B31C0"/>
    <w:rsid w:val="006D0471"/>
    <w:rsid w:val="006D57DE"/>
    <w:rsid w:val="006D6920"/>
    <w:rsid w:val="00717532"/>
    <w:rsid w:val="007179C9"/>
    <w:rsid w:val="00725FDD"/>
    <w:rsid w:val="00734190"/>
    <w:rsid w:val="0074347A"/>
    <w:rsid w:val="00747FEE"/>
    <w:rsid w:val="00791DB6"/>
    <w:rsid w:val="007954B0"/>
    <w:rsid w:val="007A1530"/>
    <w:rsid w:val="007A165A"/>
    <w:rsid w:val="007B4AC7"/>
    <w:rsid w:val="007C0A2F"/>
    <w:rsid w:val="007D4C14"/>
    <w:rsid w:val="00807C5A"/>
    <w:rsid w:val="00830C13"/>
    <w:rsid w:val="00832765"/>
    <w:rsid w:val="00850B8B"/>
    <w:rsid w:val="008558F4"/>
    <w:rsid w:val="008B3E42"/>
    <w:rsid w:val="008C2B90"/>
    <w:rsid w:val="0092797B"/>
    <w:rsid w:val="009332BE"/>
    <w:rsid w:val="0093544D"/>
    <w:rsid w:val="00953194"/>
    <w:rsid w:val="00954A31"/>
    <w:rsid w:val="00964527"/>
    <w:rsid w:val="00974CC0"/>
    <w:rsid w:val="009803E8"/>
    <w:rsid w:val="0098092C"/>
    <w:rsid w:val="00991614"/>
    <w:rsid w:val="009D0C71"/>
    <w:rsid w:val="00A23F21"/>
    <w:rsid w:val="00A730A7"/>
    <w:rsid w:val="00A84B43"/>
    <w:rsid w:val="00AA4AF3"/>
    <w:rsid w:val="00AC6CF5"/>
    <w:rsid w:val="00AD226D"/>
    <w:rsid w:val="00AF2B1D"/>
    <w:rsid w:val="00AF5376"/>
    <w:rsid w:val="00B03332"/>
    <w:rsid w:val="00B14158"/>
    <w:rsid w:val="00B770CA"/>
    <w:rsid w:val="00B901D1"/>
    <w:rsid w:val="00B95890"/>
    <w:rsid w:val="00BA26FF"/>
    <w:rsid w:val="00BD0CDD"/>
    <w:rsid w:val="00BD6D78"/>
    <w:rsid w:val="00BF2DE9"/>
    <w:rsid w:val="00C43960"/>
    <w:rsid w:val="00C44D88"/>
    <w:rsid w:val="00C45CE3"/>
    <w:rsid w:val="00C45FAB"/>
    <w:rsid w:val="00C94191"/>
    <w:rsid w:val="00CC07B6"/>
    <w:rsid w:val="00CD615F"/>
    <w:rsid w:val="00D05DEB"/>
    <w:rsid w:val="00D27A39"/>
    <w:rsid w:val="00D42D64"/>
    <w:rsid w:val="00D52FAB"/>
    <w:rsid w:val="00D6014F"/>
    <w:rsid w:val="00D91614"/>
    <w:rsid w:val="00D9644B"/>
    <w:rsid w:val="00DA5A7A"/>
    <w:rsid w:val="00DB3BFD"/>
    <w:rsid w:val="00E1483B"/>
    <w:rsid w:val="00E26F25"/>
    <w:rsid w:val="00E402F0"/>
    <w:rsid w:val="00E91593"/>
    <w:rsid w:val="00EB58C6"/>
    <w:rsid w:val="00EF05F7"/>
    <w:rsid w:val="00EF1AA5"/>
    <w:rsid w:val="00F373B5"/>
    <w:rsid w:val="00F55C1A"/>
    <w:rsid w:val="00FE5BBC"/>
    <w:rsid w:val="067DF94C"/>
    <w:rsid w:val="085DFA49"/>
    <w:rsid w:val="1481CD6D"/>
    <w:rsid w:val="3F8DE9E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F37C51"/>
  <w15:chartTrackingRefBased/>
  <w15:docId w15:val="{5A1EED32-0EAB-479E-A6DE-C7CFA8B50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Degular Light" w:eastAsiaTheme="minorHAnsi" w:hAnsi="Degular Light" w:cstheme="minorBidi"/>
        <w:sz w:val="22"/>
        <w:szCs w:val="22"/>
        <w:lang w:val="en-AU" w:eastAsia="en-US" w:bidi="ar-SA"/>
      </w:rPr>
    </w:rPrDefault>
    <w:pPrDefault>
      <w:pPr>
        <w:spacing w:after="16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4AC7"/>
  </w:style>
  <w:style w:type="paragraph" w:styleId="Heading1">
    <w:name w:val="heading 1"/>
    <w:basedOn w:val="Normal"/>
    <w:next w:val="Normal"/>
    <w:link w:val="Heading1Char"/>
    <w:uiPriority w:val="9"/>
    <w:qFormat/>
    <w:rsid w:val="0099161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9161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91614"/>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91614"/>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991614"/>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991614"/>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991614"/>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991614"/>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991614"/>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PSBodyTitle">
    <w:name w:val="DPS Body Title"/>
    <w:basedOn w:val="Normal"/>
    <w:link w:val="DPSBodyTitleChar"/>
    <w:qFormat/>
    <w:rsid w:val="00991614"/>
    <w:pPr>
      <w:spacing w:after="240" w:line="276" w:lineRule="auto"/>
    </w:pPr>
    <w:rPr>
      <w:rFonts w:cstheme="minorHAnsi"/>
      <w:b/>
      <w:bCs/>
      <w:sz w:val="24"/>
      <w:szCs w:val="24"/>
    </w:rPr>
  </w:style>
  <w:style w:type="character" w:customStyle="1" w:styleId="DPSBodyTitleChar">
    <w:name w:val="DPS Body Title Char"/>
    <w:basedOn w:val="DefaultParagraphFont"/>
    <w:link w:val="DPSBodyTitle"/>
    <w:rsid w:val="00991614"/>
    <w:rPr>
      <w:rFonts w:cstheme="minorHAnsi"/>
      <w:b/>
      <w:bCs/>
      <w:sz w:val="24"/>
      <w:szCs w:val="24"/>
    </w:rPr>
  </w:style>
  <w:style w:type="paragraph" w:customStyle="1" w:styleId="DPSBodyText">
    <w:name w:val="DPS Body Text"/>
    <w:basedOn w:val="Normal"/>
    <w:link w:val="DPSBodyTextChar"/>
    <w:qFormat/>
    <w:rsid w:val="00991614"/>
    <w:pPr>
      <w:spacing w:after="0" w:line="276" w:lineRule="auto"/>
    </w:pPr>
    <w:rPr>
      <w:rFonts w:eastAsia="Times New Roman" w:cstheme="minorHAnsi"/>
      <w:sz w:val="21"/>
      <w:szCs w:val="21"/>
      <w:lang w:eastAsia="en-AU"/>
    </w:rPr>
  </w:style>
  <w:style w:type="character" w:customStyle="1" w:styleId="DPSBodyTextChar">
    <w:name w:val="DPS Body Text Char"/>
    <w:basedOn w:val="DefaultParagraphFont"/>
    <w:link w:val="DPSBodyText"/>
    <w:rsid w:val="00991614"/>
    <w:rPr>
      <w:rFonts w:eastAsia="Times New Roman" w:cstheme="minorHAnsi"/>
      <w:sz w:val="21"/>
      <w:szCs w:val="21"/>
      <w:lang w:eastAsia="en-AU"/>
    </w:rPr>
  </w:style>
  <w:style w:type="paragraph" w:customStyle="1" w:styleId="DPSFooterInfo">
    <w:name w:val="DPS Footer Info"/>
    <w:basedOn w:val="Footer"/>
    <w:link w:val="DPSFooterInfoChar"/>
    <w:qFormat/>
    <w:rsid w:val="00991614"/>
    <w:rPr>
      <w:rFonts w:cstheme="minorHAnsi"/>
      <w:sz w:val="16"/>
      <w:szCs w:val="16"/>
    </w:rPr>
  </w:style>
  <w:style w:type="paragraph" w:styleId="Footer">
    <w:name w:val="footer"/>
    <w:basedOn w:val="Normal"/>
    <w:link w:val="FooterChar"/>
    <w:uiPriority w:val="99"/>
    <w:unhideWhenUsed/>
    <w:rsid w:val="009916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1614"/>
  </w:style>
  <w:style w:type="paragraph" w:customStyle="1" w:styleId="DPSFooterTitle">
    <w:name w:val="DPS Footer Title"/>
    <w:basedOn w:val="DPSFooterInfo"/>
    <w:link w:val="DPSFooterTitleChar"/>
    <w:qFormat/>
    <w:rsid w:val="00991614"/>
    <w:rPr>
      <w:b/>
      <w:bCs/>
    </w:rPr>
  </w:style>
  <w:style w:type="paragraph" w:customStyle="1" w:styleId="DPSHeaderTitle">
    <w:name w:val="DPS Header Title"/>
    <w:basedOn w:val="Normal"/>
    <w:link w:val="DPSHeaderTitleChar"/>
    <w:qFormat/>
    <w:rsid w:val="00991614"/>
    <w:pPr>
      <w:tabs>
        <w:tab w:val="left" w:pos="3320"/>
      </w:tabs>
      <w:spacing w:after="0" w:line="360" w:lineRule="auto"/>
      <w:jc w:val="right"/>
    </w:pPr>
    <w:rPr>
      <w:rFonts w:cstheme="minorHAnsi"/>
      <w:b/>
      <w:bCs/>
      <w:sz w:val="32"/>
      <w:szCs w:val="32"/>
    </w:rPr>
  </w:style>
  <w:style w:type="paragraph" w:customStyle="1" w:styleId="DPSTableTitle">
    <w:name w:val="DPS Table Title"/>
    <w:basedOn w:val="DPSBodyTitle"/>
    <w:next w:val="DPSBodyText"/>
    <w:link w:val="DPSTableTitleChar"/>
    <w:qFormat/>
    <w:rsid w:val="00991614"/>
    <w:pPr>
      <w:spacing w:before="120" w:after="120"/>
    </w:pPr>
  </w:style>
  <w:style w:type="paragraph" w:customStyle="1" w:styleId="DPSBullets">
    <w:name w:val="DPS Bullets"/>
    <w:basedOn w:val="DPSBodyText"/>
    <w:link w:val="DPSBulletsChar"/>
    <w:qFormat/>
    <w:rsid w:val="00991614"/>
    <w:pPr>
      <w:numPr>
        <w:numId w:val="13"/>
      </w:numPr>
      <w:spacing w:after="120" w:line="264" w:lineRule="auto"/>
      <w:jc w:val="both"/>
    </w:pPr>
    <w:rPr>
      <w:rFonts w:ascii="Calibri Light" w:hAnsi="Calibri Light" w:cs="Calibri Light"/>
    </w:rPr>
  </w:style>
  <w:style w:type="character" w:customStyle="1" w:styleId="DPSBulletsChar">
    <w:name w:val="DPS Bullets Char"/>
    <w:basedOn w:val="DPSBodyTextChar"/>
    <w:link w:val="DPSBullets"/>
    <w:rsid w:val="00991614"/>
    <w:rPr>
      <w:rFonts w:ascii="Calibri Light" w:eastAsia="Times New Roman" w:hAnsi="Calibri Light" w:cs="Calibri Light"/>
      <w:sz w:val="21"/>
      <w:szCs w:val="21"/>
      <w:lang w:eastAsia="en-AU"/>
    </w:rPr>
  </w:style>
  <w:style w:type="character" w:styleId="PlaceholderText">
    <w:name w:val="Placeholder Text"/>
    <w:basedOn w:val="DefaultParagraphFont"/>
    <w:uiPriority w:val="99"/>
    <w:semiHidden/>
    <w:rsid w:val="001D5E99"/>
    <w:rPr>
      <w:color w:val="666666"/>
    </w:rPr>
  </w:style>
  <w:style w:type="paragraph" w:styleId="ListParagraph">
    <w:name w:val="List Paragraph"/>
    <w:basedOn w:val="Normal"/>
    <w:uiPriority w:val="34"/>
    <w:qFormat/>
    <w:rsid w:val="00991614"/>
    <w:pPr>
      <w:ind w:left="720"/>
      <w:contextualSpacing/>
    </w:pPr>
  </w:style>
  <w:style w:type="paragraph" w:customStyle="1" w:styleId="ACFHeaderTitle">
    <w:name w:val="ACF Header Title"/>
    <w:link w:val="ACFHeaderTitleChar"/>
    <w:qFormat/>
    <w:rsid w:val="007B4AC7"/>
    <w:pPr>
      <w:spacing w:after="0" w:line="240" w:lineRule="auto"/>
      <w:jc w:val="right"/>
    </w:pPr>
    <w:rPr>
      <w:rFonts w:ascii="Degular Medium" w:hAnsi="Degular Medium"/>
      <w:b/>
      <w:sz w:val="32"/>
      <w:szCs w:val="32"/>
    </w:rPr>
  </w:style>
  <w:style w:type="paragraph" w:customStyle="1" w:styleId="ACFFooterTItle">
    <w:name w:val="ACF Footer TItle"/>
    <w:basedOn w:val="DPSFooterTitle"/>
    <w:link w:val="ACFFooterTItleChar"/>
    <w:qFormat/>
    <w:rsid w:val="00991614"/>
    <w:rPr>
      <w:rFonts w:ascii="Degular Medium" w:hAnsi="Degular Medium"/>
    </w:rPr>
  </w:style>
  <w:style w:type="paragraph" w:customStyle="1" w:styleId="ACFFooterInfo">
    <w:name w:val="ACF Footer Info"/>
    <w:basedOn w:val="DPSFooterInfo"/>
    <w:link w:val="ACFFooterInfoChar"/>
    <w:qFormat/>
    <w:rsid w:val="00991614"/>
    <w:rPr>
      <w:rFonts w:ascii="Degular Medium" w:hAnsi="Degular Medium"/>
    </w:rPr>
  </w:style>
  <w:style w:type="paragraph" w:customStyle="1" w:styleId="ACFBulletPoint">
    <w:name w:val="ACF Bullet Point"/>
    <w:link w:val="ACFBulletPointChar"/>
    <w:qFormat/>
    <w:rsid w:val="00832765"/>
    <w:pPr>
      <w:numPr>
        <w:numId w:val="16"/>
      </w:numPr>
      <w:spacing w:before="60" w:after="60" w:line="240" w:lineRule="auto"/>
      <w:ind w:left="567" w:right="425" w:hanging="357"/>
      <w:jc w:val="both"/>
    </w:pPr>
    <w:rPr>
      <w:rFonts w:cstheme="majorHAnsi"/>
    </w:rPr>
  </w:style>
  <w:style w:type="character" w:customStyle="1" w:styleId="ACFBulletPointChar">
    <w:name w:val="ACF Bullet Point Char"/>
    <w:basedOn w:val="DefaultParagraphFont"/>
    <w:link w:val="ACFBulletPoint"/>
    <w:rsid w:val="00832765"/>
    <w:rPr>
      <w:rFonts w:cstheme="majorHAnsi"/>
    </w:rPr>
  </w:style>
  <w:style w:type="paragraph" w:customStyle="1" w:styleId="ACFBodyText">
    <w:name w:val="ACF Body Text"/>
    <w:link w:val="ACFBodyTextChar"/>
    <w:qFormat/>
    <w:rsid w:val="00E402F0"/>
    <w:pPr>
      <w:spacing w:before="120" w:after="120" w:line="240" w:lineRule="auto"/>
      <w:jc w:val="both"/>
    </w:pPr>
    <w:rPr>
      <w:rFonts w:eastAsia="Times New Roman" w:cstheme="minorHAnsi"/>
      <w:szCs w:val="21"/>
      <w:lang w:eastAsia="en-AU"/>
    </w:rPr>
  </w:style>
  <w:style w:type="character" w:customStyle="1" w:styleId="ACFBodyTextChar">
    <w:name w:val="ACF Body Text Char"/>
    <w:basedOn w:val="DPSBodyTextChar"/>
    <w:link w:val="ACFBodyText"/>
    <w:rsid w:val="00E402F0"/>
    <w:rPr>
      <w:rFonts w:eastAsia="Times New Roman" w:cstheme="minorHAnsi"/>
      <w:sz w:val="21"/>
      <w:szCs w:val="21"/>
      <w:lang w:eastAsia="en-AU"/>
    </w:rPr>
  </w:style>
  <w:style w:type="paragraph" w:customStyle="1" w:styleId="ACFBodyHeader">
    <w:name w:val="ACF Body Header"/>
    <w:link w:val="ACFBodyHeaderChar"/>
    <w:qFormat/>
    <w:rsid w:val="007954B0"/>
    <w:pPr>
      <w:tabs>
        <w:tab w:val="left" w:pos="4560"/>
        <w:tab w:val="right" w:pos="7369"/>
      </w:tabs>
      <w:spacing w:before="180" w:after="180" w:line="240" w:lineRule="auto"/>
    </w:pPr>
    <w:rPr>
      <w:rFonts w:ascii="Degular Medium" w:hAnsi="Degular Medium"/>
      <w:b/>
      <w:bCs/>
      <w:sz w:val="24"/>
      <w:szCs w:val="24"/>
    </w:rPr>
  </w:style>
  <w:style w:type="character" w:customStyle="1" w:styleId="ACFBodyHeaderChar">
    <w:name w:val="ACF Body Header Char"/>
    <w:basedOn w:val="DefaultParagraphFont"/>
    <w:link w:val="ACFBodyHeader"/>
    <w:rsid w:val="007954B0"/>
    <w:rPr>
      <w:rFonts w:ascii="Degular Medium" w:hAnsi="Degular Medium"/>
      <w:b/>
      <w:bCs/>
      <w:sz w:val="24"/>
      <w:szCs w:val="24"/>
    </w:rPr>
  </w:style>
  <w:style w:type="paragraph" w:customStyle="1" w:styleId="ACFBodySubHeader">
    <w:name w:val="ACF Body Sub Header"/>
    <w:basedOn w:val="ACFBodyText"/>
    <w:link w:val="ACFBodySubHeaderChar"/>
    <w:qFormat/>
    <w:rsid w:val="007179C9"/>
    <w:rPr>
      <w:rFonts w:ascii="Degular Medium" w:hAnsi="Degular Medium"/>
      <w:b/>
      <w:bCs/>
    </w:rPr>
  </w:style>
  <w:style w:type="character" w:customStyle="1" w:styleId="ACFBodySubHeaderChar">
    <w:name w:val="ACF Body Sub Header Char"/>
    <w:basedOn w:val="ACFBodyTextChar"/>
    <w:link w:val="ACFBodySubHeader"/>
    <w:rsid w:val="007179C9"/>
    <w:rPr>
      <w:rFonts w:ascii="Degular Medium" w:eastAsia="Times New Roman" w:hAnsi="Degular Medium" w:cstheme="minorHAnsi"/>
      <w:b/>
      <w:bCs/>
      <w:sz w:val="21"/>
      <w:szCs w:val="21"/>
      <w:lang w:eastAsia="en-AU"/>
    </w:rPr>
  </w:style>
  <w:style w:type="paragraph" w:customStyle="1" w:styleId="ACFTableHeader">
    <w:name w:val="ACF Table Header"/>
    <w:basedOn w:val="Normal"/>
    <w:link w:val="ACFTableHeaderChar"/>
    <w:qFormat/>
    <w:rsid w:val="00991614"/>
    <w:pPr>
      <w:tabs>
        <w:tab w:val="left" w:pos="8931"/>
      </w:tabs>
      <w:spacing w:before="120" w:after="120" w:line="240" w:lineRule="auto"/>
      <w:jc w:val="center"/>
    </w:pPr>
    <w:rPr>
      <w:rFonts w:ascii="Degular Medium" w:eastAsia="Times New Roman" w:hAnsi="Degular Medium" w:cstheme="majorHAnsi"/>
      <w:b/>
      <w:bCs/>
      <w:sz w:val="32"/>
      <w:szCs w:val="32"/>
      <w:lang w:eastAsia="en-AU"/>
    </w:rPr>
  </w:style>
  <w:style w:type="paragraph" w:customStyle="1" w:styleId="ACFTableTitle">
    <w:name w:val="ACF Table Title"/>
    <w:link w:val="ACFTableTitleChar"/>
    <w:qFormat/>
    <w:rsid w:val="007B4AC7"/>
    <w:pPr>
      <w:spacing w:before="60" w:after="60" w:line="240" w:lineRule="auto"/>
    </w:pPr>
    <w:rPr>
      <w:b/>
      <w:bCs/>
    </w:rPr>
  </w:style>
  <w:style w:type="paragraph" w:customStyle="1" w:styleId="ACFTableInfo">
    <w:name w:val="ACF Table Info"/>
    <w:basedOn w:val="Normal"/>
    <w:link w:val="ACFTableInfoChar"/>
    <w:qFormat/>
    <w:rsid w:val="007B4AC7"/>
    <w:pPr>
      <w:tabs>
        <w:tab w:val="left" w:pos="8931"/>
      </w:tabs>
      <w:spacing w:before="60" w:after="60" w:line="240" w:lineRule="auto"/>
    </w:pPr>
    <w:rPr>
      <w:rFonts w:eastAsia="Times New Roman" w:cstheme="majorHAnsi"/>
      <w:lang w:eastAsia="en-AU"/>
    </w:rPr>
  </w:style>
  <w:style w:type="character" w:customStyle="1" w:styleId="ACFTableTitleChar">
    <w:name w:val="ACF Table Title Char"/>
    <w:basedOn w:val="DefaultParagraphFont"/>
    <w:link w:val="ACFTableTitle"/>
    <w:rsid w:val="007B4AC7"/>
    <w:rPr>
      <w:b/>
      <w:bCs/>
    </w:rPr>
  </w:style>
  <w:style w:type="character" w:customStyle="1" w:styleId="ACFFooterInfoChar">
    <w:name w:val="ACF Footer Info Char"/>
    <w:basedOn w:val="DPSFooterInfoChar"/>
    <w:link w:val="ACFFooterInfo"/>
    <w:rsid w:val="00991614"/>
    <w:rPr>
      <w:rFonts w:ascii="Degular Medium" w:hAnsi="Degular Medium" w:cstheme="minorHAnsi"/>
      <w:sz w:val="16"/>
      <w:szCs w:val="16"/>
    </w:rPr>
  </w:style>
  <w:style w:type="character" w:customStyle="1" w:styleId="ACFFooterTItleChar">
    <w:name w:val="ACF Footer TItle Char"/>
    <w:basedOn w:val="DPSFooterTitleChar"/>
    <w:link w:val="ACFFooterTItle"/>
    <w:rsid w:val="00991614"/>
    <w:rPr>
      <w:rFonts w:ascii="Degular Medium" w:hAnsi="Degular Medium" w:cstheme="minorHAnsi"/>
      <w:b/>
      <w:bCs/>
      <w:sz w:val="16"/>
      <w:szCs w:val="16"/>
    </w:rPr>
  </w:style>
  <w:style w:type="character" w:customStyle="1" w:styleId="ACFHeaderTitleChar">
    <w:name w:val="ACF Header Title Char"/>
    <w:basedOn w:val="DefaultParagraphFont"/>
    <w:link w:val="ACFHeaderTitle"/>
    <w:rsid w:val="007B4AC7"/>
    <w:rPr>
      <w:rFonts w:ascii="Degular Medium" w:hAnsi="Degular Medium"/>
      <w:b/>
      <w:sz w:val="32"/>
      <w:szCs w:val="32"/>
    </w:rPr>
  </w:style>
  <w:style w:type="character" w:customStyle="1" w:styleId="ACFTableHeaderChar">
    <w:name w:val="ACF Table Header Char"/>
    <w:basedOn w:val="DefaultParagraphFont"/>
    <w:link w:val="ACFTableHeader"/>
    <w:rsid w:val="00991614"/>
    <w:rPr>
      <w:rFonts w:ascii="Degular Medium" w:eastAsia="Times New Roman" w:hAnsi="Degular Medium" w:cstheme="majorHAnsi"/>
      <w:b/>
      <w:bCs/>
      <w:sz w:val="32"/>
      <w:szCs w:val="32"/>
      <w:lang w:eastAsia="en-AU"/>
    </w:rPr>
  </w:style>
  <w:style w:type="character" w:customStyle="1" w:styleId="ACFTableInfoChar">
    <w:name w:val="ACF Table Info Char"/>
    <w:basedOn w:val="DefaultParagraphFont"/>
    <w:link w:val="ACFTableInfo"/>
    <w:rsid w:val="007B4AC7"/>
    <w:rPr>
      <w:rFonts w:eastAsia="Times New Roman" w:cstheme="majorHAnsi"/>
      <w:lang w:eastAsia="en-AU"/>
    </w:rPr>
  </w:style>
  <w:style w:type="paragraph" w:customStyle="1" w:styleId="numbering">
    <w:name w:val="numbering"/>
    <w:basedOn w:val="ListParagraph"/>
    <w:link w:val="numberingChar"/>
    <w:rsid w:val="00991614"/>
    <w:pPr>
      <w:numPr>
        <w:numId w:val="14"/>
      </w:numPr>
      <w:spacing w:before="240" w:after="0" w:line="360" w:lineRule="auto"/>
      <w:jc w:val="both"/>
    </w:pPr>
    <w:rPr>
      <w:b/>
      <w:bCs/>
    </w:rPr>
  </w:style>
  <w:style w:type="character" w:customStyle="1" w:styleId="numberingChar">
    <w:name w:val="numbering Char"/>
    <w:basedOn w:val="DefaultParagraphFont"/>
    <w:link w:val="numbering"/>
    <w:rsid w:val="00991614"/>
    <w:rPr>
      <w:b/>
      <w:bCs/>
    </w:rPr>
  </w:style>
  <w:style w:type="character" w:customStyle="1" w:styleId="Heading1Char">
    <w:name w:val="Heading 1 Char"/>
    <w:basedOn w:val="DefaultParagraphFont"/>
    <w:link w:val="Heading1"/>
    <w:uiPriority w:val="9"/>
    <w:rsid w:val="0099161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9161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91614"/>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91614"/>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991614"/>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991614"/>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991614"/>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991614"/>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991614"/>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99161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9161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91614"/>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91614"/>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991614"/>
    <w:pPr>
      <w:spacing w:before="160"/>
      <w:jc w:val="center"/>
    </w:pPr>
    <w:rPr>
      <w:i/>
      <w:iCs/>
      <w:color w:val="404040" w:themeColor="text1" w:themeTint="BF"/>
    </w:rPr>
  </w:style>
  <w:style w:type="character" w:customStyle="1" w:styleId="QuoteChar">
    <w:name w:val="Quote Char"/>
    <w:basedOn w:val="DefaultParagraphFont"/>
    <w:link w:val="Quote"/>
    <w:uiPriority w:val="29"/>
    <w:rsid w:val="00991614"/>
    <w:rPr>
      <w:i/>
      <w:iCs/>
      <w:color w:val="404040" w:themeColor="text1" w:themeTint="BF"/>
    </w:rPr>
  </w:style>
  <w:style w:type="paragraph" w:styleId="IntenseQuote">
    <w:name w:val="Intense Quote"/>
    <w:basedOn w:val="Normal"/>
    <w:next w:val="Normal"/>
    <w:link w:val="IntenseQuoteChar"/>
    <w:uiPriority w:val="30"/>
    <w:qFormat/>
    <w:rsid w:val="0099161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91614"/>
    <w:rPr>
      <w:i/>
      <w:iCs/>
      <w:color w:val="0F4761" w:themeColor="accent1" w:themeShade="BF"/>
    </w:rPr>
  </w:style>
  <w:style w:type="character" w:styleId="IntenseEmphasis">
    <w:name w:val="Intense Emphasis"/>
    <w:basedOn w:val="DefaultParagraphFont"/>
    <w:uiPriority w:val="21"/>
    <w:qFormat/>
    <w:rsid w:val="00991614"/>
    <w:rPr>
      <w:i/>
      <w:iCs/>
      <w:color w:val="0F4761" w:themeColor="accent1" w:themeShade="BF"/>
    </w:rPr>
  </w:style>
  <w:style w:type="character" w:styleId="IntenseReference">
    <w:name w:val="Intense Reference"/>
    <w:basedOn w:val="DefaultParagraphFont"/>
    <w:uiPriority w:val="32"/>
    <w:qFormat/>
    <w:rsid w:val="00991614"/>
    <w:rPr>
      <w:b/>
      <w:bCs/>
      <w:smallCaps/>
      <w:color w:val="0F4761" w:themeColor="accent1" w:themeShade="BF"/>
      <w:spacing w:val="5"/>
    </w:rPr>
  </w:style>
  <w:style w:type="character" w:customStyle="1" w:styleId="DPSFooterInfoChar">
    <w:name w:val="DPS Footer Info Char"/>
    <w:basedOn w:val="FooterChar"/>
    <w:link w:val="DPSFooterInfo"/>
    <w:rsid w:val="00991614"/>
    <w:rPr>
      <w:rFonts w:cstheme="minorHAnsi"/>
      <w:sz w:val="16"/>
      <w:szCs w:val="16"/>
    </w:rPr>
  </w:style>
  <w:style w:type="character" w:customStyle="1" w:styleId="DPSFooterTitleChar">
    <w:name w:val="DPS Footer Title Char"/>
    <w:basedOn w:val="DPSFooterInfoChar"/>
    <w:link w:val="DPSFooterTitle"/>
    <w:rsid w:val="00991614"/>
    <w:rPr>
      <w:rFonts w:cstheme="minorHAnsi"/>
      <w:b/>
      <w:bCs/>
      <w:sz w:val="16"/>
      <w:szCs w:val="16"/>
    </w:rPr>
  </w:style>
  <w:style w:type="character" w:customStyle="1" w:styleId="DPSHeaderTitleChar">
    <w:name w:val="DPS Header Title Char"/>
    <w:basedOn w:val="DefaultParagraphFont"/>
    <w:link w:val="DPSHeaderTitle"/>
    <w:rsid w:val="00991614"/>
    <w:rPr>
      <w:rFonts w:cstheme="minorHAnsi"/>
      <w:b/>
      <w:bCs/>
      <w:sz w:val="32"/>
      <w:szCs w:val="32"/>
    </w:rPr>
  </w:style>
  <w:style w:type="character" w:customStyle="1" w:styleId="DPSTableTitleChar">
    <w:name w:val="DPS Table Title Char"/>
    <w:basedOn w:val="DPSBodyTitleChar"/>
    <w:link w:val="DPSTableTitle"/>
    <w:rsid w:val="00991614"/>
    <w:rPr>
      <w:rFonts w:cstheme="minorHAnsi"/>
      <w:b/>
      <w:bCs/>
      <w:sz w:val="24"/>
      <w:szCs w:val="24"/>
    </w:rPr>
  </w:style>
  <w:style w:type="paragraph" w:styleId="Header">
    <w:name w:val="header"/>
    <w:basedOn w:val="Normal"/>
    <w:link w:val="HeaderChar"/>
    <w:uiPriority w:val="99"/>
    <w:unhideWhenUsed/>
    <w:rsid w:val="007B4A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4AC7"/>
  </w:style>
  <w:style w:type="table" w:styleId="TableGrid">
    <w:name w:val="Table Grid"/>
    <w:basedOn w:val="TableNormal"/>
    <w:uiPriority w:val="39"/>
    <w:rsid w:val="007B4A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33E82"/>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133E82"/>
    <w:rPr>
      <w:b/>
      <w:bCs/>
    </w:rPr>
  </w:style>
  <w:style w:type="character" w:customStyle="1" w:styleId="line-clamp-1">
    <w:name w:val="line-clamp-1"/>
    <w:basedOn w:val="DefaultParagraphFont"/>
    <w:rsid w:val="00133E82"/>
  </w:style>
  <w:style w:type="character" w:styleId="Hyperlink">
    <w:name w:val="Hyperlink"/>
    <w:basedOn w:val="DefaultParagraphFont"/>
    <w:uiPriority w:val="99"/>
    <w:unhideWhenUsed/>
    <w:rsid w:val="00B03332"/>
    <w:rPr>
      <w:color w:val="467886" w:themeColor="hyperlink"/>
      <w:u w:val="single"/>
    </w:rPr>
  </w:style>
  <w:style w:type="character" w:styleId="UnresolvedMention">
    <w:name w:val="Unresolved Mention"/>
    <w:basedOn w:val="DefaultParagraphFont"/>
    <w:uiPriority w:val="99"/>
    <w:semiHidden/>
    <w:unhideWhenUsed/>
    <w:rsid w:val="00B033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2823198">
      <w:bodyDiv w:val="1"/>
      <w:marLeft w:val="0"/>
      <w:marRight w:val="0"/>
      <w:marTop w:val="0"/>
      <w:marBottom w:val="0"/>
      <w:divBdr>
        <w:top w:val="none" w:sz="0" w:space="0" w:color="auto"/>
        <w:left w:val="none" w:sz="0" w:space="0" w:color="auto"/>
        <w:bottom w:val="none" w:sz="0" w:space="0" w:color="auto"/>
        <w:right w:val="none" w:sz="0" w:space="0" w:color="auto"/>
      </w:divBdr>
    </w:div>
    <w:div w:id="496653061">
      <w:bodyDiv w:val="1"/>
      <w:marLeft w:val="0"/>
      <w:marRight w:val="0"/>
      <w:marTop w:val="0"/>
      <w:marBottom w:val="0"/>
      <w:divBdr>
        <w:top w:val="none" w:sz="0" w:space="0" w:color="auto"/>
        <w:left w:val="none" w:sz="0" w:space="0" w:color="auto"/>
        <w:bottom w:val="none" w:sz="0" w:space="0" w:color="auto"/>
        <w:right w:val="none" w:sz="0" w:space="0" w:color="auto"/>
      </w:divBdr>
      <w:divsChild>
        <w:div w:id="504712151">
          <w:marLeft w:val="0"/>
          <w:marRight w:val="0"/>
          <w:marTop w:val="0"/>
          <w:marBottom w:val="0"/>
          <w:divBdr>
            <w:top w:val="none" w:sz="0" w:space="0" w:color="auto"/>
            <w:left w:val="none" w:sz="0" w:space="0" w:color="auto"/>
            <w:bottom w:val="none" w:sz="0" w:space="0" w:color="auto"/>
            <w:right w:val="none" w:sz="0" w:space="0" w:color="auto"/>
          </w:divBdr>
          <w:divsChild>
            <w:div w:id="546259690">
              <w:marLeft w:val="0"/>
              <w:marRight w:val="0"/>
              <w:marTop w:val="0"/>
              <w:marBottom w:val="0"/>
              <w:divBdr>
                <w:top w:val="none" w:sz="0" w:space="0" w:color="auto"/>
                <w:left w:val="none" w:sz="0" w:space="0" w:color="auto"/>
                <w:bottom w:val="none" w:sz="0" w:space="0" w:color="auto"/>
                <w:right w:val="none" w:sz="0" w:space="0" w:color="auto"/>
              </w:divBdr>
              <w:divsChild>
                <w:div w:id="2054845789">
                  <w:marLeft w:val="0"/>
                  <w:marRight w:val="0"/>
                  <w:marTop w:val="0"/>
                  <w:marBottom w:val="0"/>
                  <w:divBdr>
                    <w:top w:val="none" w:sz="0" w:space="0" w:color="auto"/>
                    <w:left w:val="none" w:sz="0" w:space="0" w:color="auto"/>
                    <w:bottom w:val="none" w:sz="0" w:space="0" w:color="auto"/>
                    <w:right w:val="none" w:sz="0" w:space="0" w:color="auto"/>
                  </w:divBdr>
                  <w:divsChild>
                    <w:div w:id="16594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770367">
          <w:marLeft w:val="0"/>
          <w:marRight w:val="0"/>
          <w:marTop w:val="0"/>
          <w:marBottom w:val="0"/>
          <w:divBdr>
            <w:top w:val="none" w:sz="0" w:space="0" w:color="auto"/>
            <w:left w:val="none" w:sz="0" w:space="0" w:color="auto"/>
            <w:bottom w:val="none" w:sz="0" w:space="0" w:color="auto"/>
            <w:right w:val="none" w:sz="0" w:space="0" w:color="auto"/>
          </w:divBdr>
          <w:divsChild>
            <w:div w:id="195429431">
              <w:marLeft w:val="0"/>
              <w:marRight w:val="0"/>
              <w:marTop w:val="0"/>
              <w:marBottom w:val="0"/>
              <w:divBdr>
                <w:top w:val="none" w:sz="0" w:space="0" w:color="auto"/>
                <w:left w:val="none" w:sz="0" w:space="0" w:color="auto"/>
                <w:bottom w:val="none" w:sz="0" w:space="0" w:color="auto"/>
                <w:right w:val="none" w:sz="0" w:space="0" w:color="auto"/>
              </w:divBdr>
              <w:divsChild>
                <w:div w:id="1382289082">
                  <w:marLeft w:val="0"/>
                  <w:marRight w:val="0"/>
                  <w:marTop w:val="0"/>
                  <w:marBottom w:val="0"/>
                  <w:divBdr>
                    <w:top w:val="none" w:sz="0" w:space="0" w:color="auto"/>
                    <w:left w:val="none" w:sz="0" w:space="0" w:color="auto"/>
                    <w:bottom w:val="none" w:sz="0" w:space="0" w:color="auto"/>
                    <w:right w:val="none" w:sz="0" w:space="0" w:color="auto"/>
                  </w:divBdr>
                  <w:divsChild>
                    <w:div w:id="25252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ganTaylor\OneDrive%20-%20Discount%20Party%20Supplies\Documents\Custom%20Office%20Templates\ACF-xxx-TMP_Policy%20&amp;%20Procedure%20TEMP_DRAFT_0905202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B1A12EE70EFE43B32C3FC41443541B" ma:contentTypeVersion="17" ma:contentTypeDescription="Create a new document." ma:contentTypeScope="" ma:versionID="5369baaf311a22c5941dbf5984018c3a">
  <xsd:schema xmlns:xsd="http://www.w3.org/2001/XMLSchema" xmlns:xs="http://www.w3.org/2001/XMLSchema" xmlns:p="http://schemas.microsoft.com/office/2006/metadata/properties" xmlns:ns2="cb267999-36e5-4212-a19b-61dbaf558f69" xmlns:ns3="66caa6d2-0d42-4a02-add5-257881f07b6f" targetNamespace="http://schemas.microsoft.com/office/2006/metadata/properties" ma:root="true" ma:fieldsID="382ec7c99d41a412cb9b28c757fca940" ns2:_="" ns3:_="">
    <xsd:import namespace="cb267999-36e5-4212-a19b-61dbaf558f69"/>
    <xsd:import namespace="66caa6d2-0d42-4a02-add5-257881f07b6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267999-36e5-4212-a19b-61dbaf558f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c954809d-67d7-4468-9489-9d28215aa63c"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description="" ma:indexed="true"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6caa6d2-0d42-4a02-add5-257881f07b6f"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ec199e80-5097-43a4-8c7b-7b99a40e8166}" ma:internalName="TaxCatchAll" ma:showField="CatchAllData" ma:web="66caa6d2-0d42-4a02-add5-257881f07b6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66caa6d2-0d42-4a02-add5-257881f07b6f" xsi:nil="true"/>
    <lcf76f155ced4ddcb4097134ff3c332f xmlns="cb267999-36e5-4212-a19b-61dbaf558f69">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34E9E01-A227-4698-9BC3-9FE3EB8017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267999-36e5-4212-a19b-61dbaf558f69"/>
    <ds:schemaRef ds:uri="66caa6d2-0d42-4a02-add5-257881f07b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65FE005-ECAF-4164-B38D-5D3C08DBFFE1}">
  <ds:schemaRefs>
    <ds:schemaRef ds:uri="http://schemas.microsoft.com/office/2006/documentManagement/types"/>
    <ds:schemaRef ds:uri="http://purl.org/dc/elements/1.1/"/>
    <ds:schemaRef ds:uri="http://purl.org/dc/dcmitype/"/>
    <ds:schemaRef ds:uri="http://www.w3.org/XML/1998/namespace"/>
    <ds:schemaRef ds:uri="http://purl.org/dc/terms/"/>
    <ds:schemaRef ds:uri="http://schemas.microsoft.com/office/2006/metadata/properties"/>
    <ds:schemaRef ds:uri="http://schemas.microsoft.com/office/infopath/2007/PartnerControls"/>
    <ds:schemaRef ds:uri="http://schemas.openxmlformats.org/package/2006/metadata/core-properties"/>
    <ds:schemaRef ds:uri="66caa6d2-0d42-4a02-add5-257881f07b6f"/>
    <ds:schemaRef ds:uri="cb267999-36e5-4212-a19b-61dbaf558f69"/>
  </ds:schemaRefs>
</ds:datastoreItem>
</file>

<file path=customXml/itemProps3.xml><?xml version="1.0" encoding="utf-8"?>
<ds:datastoreItem xmlns:ds="http://schemas.openxmlformats.org/officeDocument/2006/customXml" ds:itemID="{69AEA8DF-17AB-4258-A21E-1278409390ED}">
  <ds:schemaRefs>
    <ds:schemaRef ds:uri="http://schemas.openxmlformats.org/officeDocument/2006/bibliography"/>
  </ds:schemaRefs>
</ds:datastoreItem>
</file>

<file path=customXml/itemProps4.xml><?xml version="1.0" encoding="utf-8"?>
<ds:datastoreItem xmlns:ds="http://schemas.openxmlformats.org/officeDocument/2006/customXml" ds:itemID="{B8249BF5-A301-4200-92DD-BB8E3247901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ACF-xxx-TMP_Policy%20&amp;%20Procedure%20TEMP_DRAFT_09052024.dotx</Template>
  <TotalTime>0</TotalTime>
  <Pages>1</Pages>
  <Words>869</Words>
  <Characters>4956</Characters>
  <Application>Microsoft Office Word</Application>
  <DocSecurity>4</DocSecurity>
  <Lines>41</Lines>
  <Paragraphs>11</Paragraphs>
  <ScaleCrop>false</ScaleCrop>
  <Company/>
  <LinksUpToDate>false</LinksUpToDate>
  <CharactersWithSpaces>5814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Taylor</dc:creator>
  <cp:keywords/>
  <dc:description/>
  <cp:lastModifiedBy>Megan Taylor</cp:lastModifiedBy>
  <cp:revision>6</cp:revision>
  <cp:lastPrinted>2024-08-23T10:03:00Z</cp:lastPrinted>
  <dcterms:created xsi:type="dcterms:W3CDTF">2025-04-08T11:35:00Z</dcterms:created>
  <dcterms:modified xsi:type="dcterms:W3CDTF">2025-04-18T10:25:00Z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0x010100EBB1A12EE70EFE43B32C3FC41443541B</vt:lpwstr>
  </property>
  <property fmtid="{D5CDD505-2E9C-101B-9397-08002B2CF9AE}" pid="3" name="MediaServiceImageTags">
    <vt:lpwstr/>
  </property>
</Properties>
</file>