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9341A" w:rsidR="00E1483B" w:rsidP="007B4AC7" w:rsidRDefault="007B4AC7" w14:paraId="6CECEECA" w14:textId="77777777">
      <w:pPr>
        <w:pStyle w:val="ACFBodyHeader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INTRODUCTION</w:t>
      </w:r>
    </w:p>
    <w:p w:rsidRPr="0069341A" w:rsidR="00133E82" w:rsidP="00E402F0" w:rsidRDefault="00133E82" w14:paraId="7C82F041" w14:textId="18EF7938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The Australian Calisthenics Federation (ACF) is committed to recogni</w:t>
      </w:r>
      <w:r w:rsidRPr="0069341A" w:rsidR="00E402F0">
        <w:rPr>
          <w:rFonts w:ascii="Degular Demo Medium" w:hAnsi="Degular Demo Medium"/>
        </w:rPr>
        <w:t>s</w:t>
      </w:r>
      <w:r w:rsidRPr="0069341A">
        <w:rPr>
          <w:rFonts w:ascii="Degular Demo Medium" w:hAnsi="Degular Demo Medium"/>
        </w:rPr>
        <w:t>ing and celebrating the outstanding contributions of individuals who have significantly enhanced the quality</w:t>
      </w:r>
      <w:r w:rsidRPr="0069341A" w:rsidR="00E402F0">
        <w:rPr>
          <w:rFonts w:ascii="Degular Demo Medium" w:hAnsi="Degular Demo Medium"/>
        </w:rPr>
        <w:t>,</w:t>
      </w:r>
      <w:r w:rsidRPr="0069341A">
        <w:rPr>
          <w:rFonts w:ascii="Degular Demo Medium" w:hAnsi="Degular Demo Medium"/>
        </w:rPr>
        <w:t xml:space="preserve"> and spirit of our sport. In pursuit of this, the ACF proudly presents five prestigious awards annually. These awards not only acknowledge exceptional dedication and effort</w:t>
      </w:r>
      <w:r w:rsidRPr="0069341A" w:rsidR="00974CC0">
        <w:rPr>
          <w:rFonts w:ascii="Degular Demo Medium" w:hAnsi="Degular Demo Medium"/>
        </w:rPr>
        <w:t>,</w:t>
      </w:r>
      <w:r w:rsidRPr="0069341A">
        <w:rPr>
          <w:rFonts w:ascii="Degular Demo Medium" w:hAnsi="Degular Demo Medium"/>
        </w:rPr>
        <w:t xml:space="preserve"> but also highlight the recipients as exemplary role models within the calisthenics community.</w:t>
      </w:r>
    </w:p>
    <w:p w:rsidRPr="0069341A" w:rsidR="003C0D1D" w:rsidP="00E402F0" w:rsidRDefault="003C0D1D" w14:paraId="6C7B85AE" w14:textId="56252499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 xml:space="preserve">The ACF </w:t>
      </w:r>
      <w:r w:rsidRPr="0069341A" w:rsidR="00063410">
        <w:rPr>
          <w:rFonts w:ascii="Degular Demo Medium" w:hAnsi="Degular Demo Medium"/>
        </w:rPr>
        <w:t xml:space="preserve">Diamond </w:t>
      </w:r>
      <w:r w:rsidRPr="0069341A" w:rsidR="00047B01">
        <w:rPr>
          <w:rFonts w:ascii="Degular Demo Medium" w:hAnsi="Degular Demo Medium"/>
        </w:rPr>
        <w:t>Coach</w:t>
      </w:r>
      <w:r w:rsidRPr="0069341A" w:rsidR="00063410">
        <w:rPr>
          <w:rFonts w:ascii="Degular Demo Medium" w:hAnsi="Degular Demo Medium"/>
        </w:rPr>
        <w:t xml:space="preserve"> Hall of Fame</w:t>
      </w:r>
      <w:r w:rsidRPr="0069341A" w:rsidR="00DA5A7A">
        <w:rPr>
          <w:rFonts w:ascii="Degular Demo Medium" w:hAnsi="Degular Demo Medium"/>
        </w:rPr>
        <w:t xml:space="preserve"> Award recognises </w:t>
      </w:r>
      <w:r w:rsidRPr="0069341A" w:rsidR="00063410">
        <w:rPr>
          <w:rFonts w:ascii="Degular Demo Medium" w:hAnsi="Degular Demo Medium"/>
        </w:rPr>
        <w:t xml:space="preserve">exceptional </w:t>
      </w:r>
      <w:r w:rsidRPr="0069341A" w:rsidR="00047B01">
        <w:rPr>
          <w:rFonts w:ascii="Degular Demo Medium" w:hAnsi="Degular Demo Medium"/>
        </w:rPr>
        <w:t>coaches</w:t>
      </w:r>
      <w:r w:rsidRPr="0069341A" w:rsidR="00063410">
        <w:rPr>
          <w:rFonts w:ascii="Degular Demo Medium" w:hAnsi="Degular Demo Medium"/>
        </w:rPr>
        <w:t xml:space="preserve"> who have dedicated over </w:t>
      </w:r>
      <w:r w:rsidRPr="0069341A" w:rsidR="0084782E">
        <w:rPr>
          <w:rFonts w:ascii="Degular Demo Medium" w:hAnsi="Degular Demo Medium"/>
        </w:rPr>
        <w:t>25</w:t>
      </w:r>
      <w:r w:rsidRPr="0069341A" w:rsidR="00063410">
        <w:rPr>
          <w:rFonts w:ascii="Degular Demo Medium" w:hAnsi="Degular Demo Medium"/>
        </w:rPr>
        <w:t xml:space="preserve"> years of service making significant contributions at all levels of our sport.  This </w:t>
      </w:r>
      <w:r w:rsidRPr="0069341A" w:rsidR="00047B01">
        <w:rPr>
          <w:rFonts w:ascii="Degular Demo Medium" w:hAnsi="Degular Demo Medium"/>
        </w:rPr>
        <w:t>prestigious award is presented to a coach who consi</w:t>
      </w:r>
      <w:r w:rsidRPr="0069341A" w:rsidR="00063410">
        <w:rPr>
          <w:rFonts w:ascii="Degular Demo Medium" w:hAnsi="Degular Demo Medium"/>
        </w:rPr>
        <w:t>stently demonstrate</w:t>
      </w:r>
      <w:r w:rsidRPr="0069341A" w:rsidR="00047B01">
        <w:rPr>
          <w:rFonts w:ascii="Degular Demo Medium" w:hAnsi="Degular Demo Medium"/>
        </w:rPr>
        <w:t>s</w:t>
      </w:r>
      <w:r w:rsidRPr="0069341A" w:rsidR="00063410">
        <w:rPr>
          <w:rFonts w:ascii="Degular Demo Medium" w:hAnsi="Degular Demo Medium"/>
        </w:rPr>
        <w:t xml:space="preserve"> high ethical standards, show</w:t>
      </w:r>
      <w:r w:rsidRPr="0069341A" w:rsidR="00047B01">
        <w:rPr>
          <w:rFonts w:ascii="Degular Demo Medium" w:hAnsi="Degular Demo Medium"/>
        </w:rPr>
        <w:t>s</w:t>
      </w:r>
      <w:r w:rsidRPr="0069341A" w:rsidR="00063410">
        <w:rPr>
          <w:rFonts w:ascii="Degular Demo Medium" w:hAnsi="Degular Demo Medium"/>
        </w:rPr>
        <w:t xml:space="preserve"> respect for their peers and h</w:t>
      </w:r>
      <w:r w:rsidRPr="0069341A" w:rsidR="00047B01">
        <w:rPr>
          <w:rFonts w:ascii="Degular Demo Medium" w:hAnsi="Degular Demo Medium"/>
        </w:rPr>
        <w:t>as</w:t>
      </w:r>
      <w:r w:rsidRPr="0069341A" w:rsidR="00063410">
        <w:rPr>
          <w:rFonts w:ascii="Degular Demo Medium" w:hAnsi="Degular Demo Medium"/>
        </w:rPr>
        <w:t xml:space="preserve"> significantly contributed to </w:t>
      </w:r>
      <w:r w:rsidRPr="0069341A" w:rsidR="00047B01">
        <w:rPr>
          <w:rFonts w:ascii="Degular Demo Medium" w:hAnsi="Degular Demo Medium"/>
        </w:rPr>
        <w:t>the sport</w:t>
      </w:r>
      <w:r w:rsidRPr="0069341A" w:rsidR="00063410">
        <w:rPr>
          <w:rFonts w:ascii="Degular Demo Medium" w:hAnsi="Degular Demo Medium"/>
        </w:rPr>
        <w:t xml:space="preserve"> </w:t>
      </w:r>
      <w:r w:rsidRPr="0069341A" w:rsidR="00047B01">
        <w:rPr>
          <w:rFonts w:ascii="Degular Demo Medium" w:hAnsi="Degular Demo Medium"/>
        </w:rPr>
        <w:t>impacting the broader calisthenics community and is seen as a role model.</w:t>
      </w:r>
      <w:r w:rsidRPr="0069341A" w:rsidR="00063410">
        <w:rPr>
          <w:rFonts w:ascii="Degular Demo Medium" w:hAnsi="Degular Demo Medium"/>
        </w:rPr>
        <w:t xml:space="preserve"> </w:t>
      </w:r>
    </w:p>
    <w:p w:rsidRPr="0069341A" w:rsidR="00133E82" w:rsidP="003C0D1D" w:rsidRDefault="00181AD7" w14:paraId="4647DA8F" w14:textId="2B88566B">
      <w:pPr>
        <w:pStyle w:val="ACFBodyHeader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E</w:t>
      </w:r>
      <w:r w:rsidRPr="0069341A" w:rsidR="003C0D1D">
        <w:rPr>
          <w:rFonts w:ascii="Degular Demo Medium" w:hAnsi="Degular Demo Medium"/>
        </w:rPr>
        <w:t>LIGIBILITY</w:t>
      </w:r>
    </w:p>
    <w:p w:rsidRPr="0069341A" w:rsidR="00181AD7" w:rsidP="00181AD7" w:rsidRDefault="00181AD7" w14:paraId="7879A9C1" w14:textId="2C27A72B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All nominees must:</w:t>
      </w:r>
    </w:p>
    <w:p w:rsidRPr="0069341A" w:rsidR="00181AD7" w:rsidP="00133E82" w:rsidRDefault="006D0471" w14:paraId="3C23069E" w14:textId="44FEA95F">
      <w:pPr>
        <w:pStyle w:val="ACFBulletPoint"/>
        <w:rPr>
          <w:rFonts w:ascii="Degular Demo Medium" w:hAnsi="Degular Demo Medium"/>
          <w:lang w:eastAsia="en-AU"/>
        </w:rPr>
      </w:pPr>
      <w:r w:rsidRPr="0069341A">
        <w:rPr>
          <w:rFonts w:ascii="Degular Demo Medium" w:hAnsi="Degular Demo Medium"/>
          <w:lang w:eastAsia="en-AU"/>
        </w:rPr>
        <w:t xml:space="preserve">Have </w:t>
      </w:r>
      <w:r w:rsidRPr="0069341A" w:rsidR="00803BA2">
        <w:rPr>
          <w:rFonts w:ascii="Degular Demo Medium" w:hAnsi="Degular Demo Medium"/>
          <w:lang w:eastAsia="en-AU"/>
        </w:rPr>
        <w:t>coached</w:t>
      </w:r>
      <w:r w:rsidRPr="0069341A">
        <w:rPr>
          <w:rFonts w:ascii="Degular Demo Medium" w:hAnsi="Degular Demo Medium"/>
          <w:lang w:eastAsia="en-AU"/>
        </w:rPr>
        <w:t xml:space="preserve"> for a minimum of </w:t>
      </w:r>
      <w:r w:rsidRPr="0069341A" w:rsidR="00803BA2">
        <w:rPr>
          <w:rFonts w:ascii="Degular Demo Medium" w:hAnsi="Degular Demo Medium"/>
          <w:lang w:eastAsia="en-AU"/>
        </w:rPr>
        <w:t>25</w:t>
      </w:r>
      <w:r w:rsidRPr="0069341A">
        <w:rPr>
          <w:rFonts w:ascii="Degular Demo Medium" w:hAnsi="Degular Demo Medium"/>
          <w:lang w:eastAsia="en-AU"/>
        </w:rPr>
        <w:t xml:space="preserve"> years;</w:t>
      </w:r>
    </w:p>
    <w:p w:rsidRPr="0069341A" w:rsidR="006D0471" w:rsidP="00803BA2" w:rsidRDefault="006D0471" w14:paraId="73928D3B" w14:textId="4F8EE079">
      <w:pPr>
        <w:pStyle w:val="ACFBulletPoint"/>
        <w:rPr>
          <w:rFonts w:ascii="Degular Demo Medium" w:hAnsi="Degular Demo Medium"/>
          <w:lang w:eastAsia="en-AU"/>
        </w:rPr>
      </w:pPr>
      <w:r w:rsidRPr="0069341A">
        <w:rPr>
          <w:rFonts w:ascii="Degular Demo Medium" w:hAnsi="Degular Demo Medium"/>
          <w:lang w:eastAsia="en-AU"/>
        </w:rPr>
        <w:t xml:space="preserve">Have </w:t>
      </w:r>
      <w:r w:rsidRPr="0069341A" w:rsidR="00803BA2">
        <w:rPr>
          <w:rFonts w:ascii="Degular Demo Medium" w:hAnsi="Degular Demo Medium"/>
          <w:lang w:eastAsia="en-AU"/>
        </w:rPr>
        <w:t>been retired from the coaching of registered calisthenics participants for at least 3 years:</w:t>
      </w:r>
    </w:p>
    <w:p w:rsidRPr="0069341A" w:rsidR="00181AD7" w:rsidP="00194B1A" w:rsidRDefault="006D0471" w14:paraId="58E2047A" w14:textId="7DAA765E">
      <w:pPr>
        <w:pStyle w:val="ACFBulletPoint"/>
        <w:rPr>
          <w:rFonts w:ascii="Degular Demo Medium" w:hAnsi="Degular Demo Medium"/>
          <w:lang w:eastAsia="en-AU"/>
        </w:rPr>
      </w:pPr>
      <w:r w:rsidRPr="0069341A">
        <w:rPr>
          <w:rFonts w:ascii="Degular Demo Medium" w:hAnsi="Degular Demo Medium"/>
          <w:lang w:eastAsia="en-AU"/>
        </w:rPr>
        <w:t>Meet the criteria</w:t>
      </w:r>
      <w:r w:rsidRPr="0069341A" w:rsidR="00181AD7">
        <w:rPr>
          <w:rFonts w:ascii="Degular Demo Medium" w:hAnsi="Degular Demo Medium"/>
          <w:lang w:eastAsia="en-AU"/>
        </w:rPr>
        <w:t xml:space="preserve"> as outlined in this document.</w:t>
      </w:r>
    </w:p>
    <w:p w:rsidRPr="0069341A" w:rsidR="003C0D1D" w:rsidP="003C0D1D" w:rsidRDefault="003C0D1D" w14:paraId="5916FC4C" w14:textId="0998A4B6">
      <w:pPr>
        <w:pStyle w:val="ACFBodyHeader"/>
        <w:rPr>
          <w:rFonts w:ascii="Degular Demo Medium" w:hAnsi="Degular Demo Medium"/>
        </w:rPr>
      </w:pPr>
      <w:r w:rsidRPr="1E95F09B" w:rsidR="003C0D1D">
        <w:rPr>
          <w:rFonts w:ascii="Degular Demo Medium" w:hAnsi="Degular Demo Medium"/>
        </w:rPr>
        <w:t>NOMINATION</w:t>
      </w:r>
    </w:p>
    <w:p w:rsidR="0F0DB6C0" w:rsidP="1E95F09B" w:rsidRDefault="0F0DB6C0" w14:paraId="2C868454" w14:textId="68DD840B">
      <w:pPr>
        <w:pStyle w:val="ACFBodyHeader"/>
        <w:tabs>
          <w:tab w:val="left" w:leader="none" w:pos="4560"/>
          <w:tab w:val="right" w:leader="none" w:pos="7369"/>
        </w:tabs>
        <w:spacing w:before="180" w:after="180" w:line="240" w:lineRule="auto"/>
        <w:rPr>
          <w:b w:val="0"/>
          <w:bCs w:val="0"/>
          <w:noProof w:val="0"/>
          <w:sz w:val="24"/>
          <w:szCs w:val="24"/>
          <w:lang w:val="en-AU"/>
        </w:rPr>
      </w:pPr>
      <w:r w:rsidRPr="1E95F09B" w:rsidR="0F0DB6C0">
        <w:rPr>
          <w:b w:val="0"/>
          <w:bCs w:val="0"/>
          <w:noProof w:val="0"/>
          <w:sz w:val="24"/>
          <w:szCs w:val="24"/>
          <w:lang w:val="en-AU"/>
        </w:rPr>
        <w:t>Refer to the ACF Awards Nomination Guidelines document to complete the nomination.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88"/>
      </w:tblGrid>
      <w:tr w:rsidRPr="0069341A" w:rsidR="00181AD7" w:rsidTr="003C0D1D" w14:paraId="77EE22B3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14BEAAA7" w14:textId="26499D4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Nominee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69341A" w:rsidR="00181AD7" w:rsidP="00181AD7" w:rsidRDefault="00181AD7" w14:paraId="71A59265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2B64B242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05B63088" w14:textId="3590A732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Nominee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Mailing Address</w:t>
            </w:r>
          </w:p>
        </w:tc>
        <w:tc>
          <w:tcPr>
            <w:tcW w:w="6088" w:type="dxa"/>
          </w:tcPr>
          <w:p w:rsidRPr="0069341A" w:rsidR="00181AD7" w:rsidP="00181AD7" w:rsidRDefault="00181AD7" w14:paraId="39707C7E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21897FE1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51176890" w14:textId="480CE0E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Nominee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Email Address</w:t>
            </w:r>
          </w:p>
        </w:tc>
        <w:tc>
          <w:tcPr>
            <w:tcW w:w="6088" w:type="dxa"/>
          </w:tcPr>
          <w:p w:rsidRPr="0069341A" w:rsidR="00181AD7" w:rsidP="00181AD7" w:rsidRDefault="00181AD7" w14:paraId="0A134D4F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15512A8F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32FBACB6" w14:textId="1F8E250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Nominee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 xml:space="preserve">s Phone </w:t>
            </w:r>
          </w:p>
        </w:tc>
        <w:tc>
          <w:tcPr>
            <w:tcW w:w="6088" w:type="dxa"/>
          </w:tcPr>
          <w:p w:rsidRPr="0069341A" w:rsidR="00181AD7" w:rsidP="00181AD7" w:rsidRDefault="00181AD7" w14:paraId="7C1D910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07A560D9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6D0471" w14:paraId="65DA7D33" w14:textId="33F11D4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How long did the nominee </w:t>
            </w:r>
            <w:r w:rsidRPr="0069341A" w:rsidR="00803BA2">
              <w:rPr>
                <w:rFonts w:ascii="Degular Demo Medium" w:hAnsi="Degular Demo Medium"/>
              </w:rPr>
              <w:t>coach</w:t>
            </w:r>
            <w:r w:rsidRPr="0069341A">
              <w:rPr>
                <w:rFonts w:ascii="Degular Demo Medium" w:hAnsi="Degular Demo Medium"/>
              </w:rPr>
              <w:t>?</w:t>
            </w:r>
          </w:p>
        </w:tc>
        <w:tc>
          <w:tcPr>
            <w:tcW w:w="6088" w:type="dxa"/>
          </w:tcPr>
          <w:p w:rsidRPr="0069341A" w:rsidR="00181AD7" w:rsidP="00181AD7" w:rsidRDefault="00181AD7" w14:paraId="0A01F1C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5AD43D5E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6D0471" w14:paraId="4E5A5CCF" w14:textId="0DA2E983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What age groups and gradings did the nominee </w:t>
            </w:r>
            <w:r w:rsidRPr="0069341A" w:rsidR="00803BA2">
              <w:rPr>
                <w:rFonts w:ascii="Degular Demo Medium" w:hAnsi="Degular Demo Medium"/>
              </w:rPr>
              <w:t>coach</w:t>
            </w:r>
            <w:r w:rsidRPr="0069341A">
              <w:rPr>
                <w:rFonts w:ascii="Degular Demo Medium" w:hAnsi="Degular Demo Medium"/>
              </w:rPr>
              <w:t xml:space="preserve"> in the ten years prior to retirement?</w:t>
            </w:r>
          </w:p>
        </w:tc>
        <w:tc>
          <w:tcPr>
            <w:tcW w:w="6088" w:type="dxa"/>
          </w:tcPr>
          <w:p w:rsidRPr="0069341A" w:rsidR="00181AD7" w:rsidP="00181AD7" w:rsidRDefault="00181AD7" w14:paraId="7BA7437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1B877483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0DE0DBDE" w14:textId="4083E3B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Nominating Body</w:t>
            </w:r>
          </w:p>
        </w:tc>
        <w:tc>
          <w:tcPr>
            <w:tcW w:w="6088" w:type="dxa"/>
          </w:tcPr>
          <w:p w:rsidRPr="0069341A" w:rsidR="00181AD7" w:rsidP="00181AD7" w:rsidRDefault="00181AD7" w14:paraId="065F929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08A8B89F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32BBFF51" w14:textId="67CDDF4E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Member State/Territory</w:t>
            </w:r>
          </w:p>
        </w:tc>
        <w:tc>
          <w:tcPr>
            <w:tcW w:w="6088" w:type="dxa"/>
          </w:tcPr>
          <w:p w:rsidRPr="0069341A" w:rsidR="00181AD7" w:rsidP="00181AD7" w:rsidRDefault="00181AD7" w14:paraId="713E936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004E08CF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4DAC978A" w14:textId="0EC3CE53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Nominator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69341A" w:rsidR="00181AD7" w:rsidP="00181AD7" w:rsidRDefault="00181AD7" w14:paraId="713E5BA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1B9DB246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2977B85B" w14:textId="156AAD3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Nominator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Email</w:t>
            </w:r>
          </w:p>
        </w:tc>
        <w:tc>
          <w:tcPr>
            <w:tcW w:w="6088" w:type="dxa"/>
          </w:tcPr>
          <w:p w:rsidRPr="0069341A" w:rsidR="00181AD7" w:rsidP="00181AD7" w:rsidRDefault="00181AD7" w14:paraId="70E851F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81AD7" w:rsidTr="003C0D1D" w14:paraId="6D3AA07B" w14:textId="77777777">
        <w:tc>
          <w:tcPr>
            <w:tcW w:w="4390" w:type="dxa"/>
            <w:shd w:val="clear" w:color="auto" w:fill="BECEAF"/>
          </w:tcPr>
          <w:p w:rsidRPr="0069341A" w:rsidR="00181AD7" w:rsidP="00181AD7" w:rsidRDefault="00181AD7" w14:paraId="1663C311" w14:textId="4D886580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Nominator</w:t>
            </w:r>
            <w:r w:rsidRPr="0069341A">
              <w:rPr>
                <w:rFonts w:ascii="Times New Roman" w:hAnsi="Times New Roman" w:cs="Times New Roman"/>
              </w:rPr>
              <w:t>’</w:t>
            </w:r>
            <w:r w:rsidRPr="0069341A">
              <w:rPr>
                <w:rFonts w:ascii="Degular Demo Medium" w:hAnsi="Degular Demo Medium"/>
              </w:rPr>
              <w:t>s Phone</w:t>
            </w:r>
          </w:p>
        </w:tc>
        <w:tc>
          <w:tcPr>
            <w:tcW w:w="6088" w:type="dxa"/>
          </w:tcPr>
          <w:p w:rsidRPr="0069341A" w:rsidR="00181AD7" w:rsidP="00181AD7" w:rsidRDefault="00181AD7" w14:paraId="0C3F2351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69341A" w:rsidR="00181AD7" w:rsidP="00E402F0" w:rsidRDefault="00181AD7" w14:paraId="019DD685" w14:textId="77777777">
      <w:pPr>
        <w:pStyle w:val="ACFBodySubHeader"/>
        <w:rPr>
          <w:rFonts w:ascii="Degular Demo Medium" w:hAnsi="Degular Demo Medium"/>
        </w:rPr>
      </w:pPr>
    </w:p>
    <w:p w:rsidRPr="0069341A" w:rsidR="00964527" w:rsidP="00063410" w:rsidRDefault="00964527" w14:paraId="49E4E00B" w14:textId="77777777">
      <w:pPr>
        <w:pStyle w:val="ACFBodySubHeader"/>
        <w:rPr>
          <w:rFonts w:ascii="Degular Demo Medium" w:hAnsi="Degular Demo Medium"/>
        </w:rPr>
      </w:pPr>
    </w:p>
    <w:p w:rsidR="00803BA2" w:rsidP="00063410" w:rsidRDefault="00803BA2" w14:paraId="16B2F4D2" w14:textId="77777777">
      <w:pPr>
        <w:pStyle w:val="ACFBodySubHeader"/>
        <w:rPr>
          <w:rFonts w:ascii="Degular Demo Medium" w:hAnsi="Degular Demo Medium"/>
        </w:rPr>
      </w:pPr>
    </w:p>
    <w:p w:rsidRPr="0069341A" w:rsidR="0069341A" w:rsidP="00063410" w:rsidRDefault="0069341A" w14:paraId="35548C64" w14:textId="77777777">
      <w:pPr>
        <w:pStyle w:val="ACFBodySubHeader"/>
        <w:rPr>
          <w:rFonts w:ascii="Degular Demo Medium" w:hAnsi="Degular Demo Medium"/>
        </w:rPr>
      </w:pPr>
    </w:p>
    <w:p w:rsidRPr="0069341A" w:rsidR="00803BA2" w:rsidP="00063410" w:rsidRDefault="00803BA2" w14:paraId="0853E050" w14:textId="77777777">
      <w:pPr>
        <w:pStyle w:val="ACFBodySubHeader"/>
        <w:rPr>
          <w:rFonts w:ascii="Degular Demo Medium" w:hAnsi="Degular Demo Medium"/>
        </w:rPr>
      </w:pPr>
    </w:p>
    <w:p w:rsidRPr="0069341A" w:rsidR="00612CA8" w:rsidP="00063410" w:rsidRDefault="003C0D1D" w14:paraId="41DB48B3" w14:textId="1C036921">
      <w:pPr>
        <w:pStyle w:val="ACFBodySubHeader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CRITERIA</w:t>
      </w:r>
    </w:p>
    <w:p w:rsidRPr="0069341A" w:rsidR="00612CA8" w:rsidP="00E402F0" w:rsidRDefault="003C0D1D" w14:paraId="3F804E57" w14:textId="30C307E7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 xml:space="preserve">The table below outlines the criteria that needs to be addressed in the supporting statement template provided.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76"/>
        <w:gridCol w:w="1184"/>
        <w:gridCol w:w="6825"/>
      </w:tblGrid>
      <w:tr w:rsidRPr="0069341A" w:rsidR="003C0D1D" w:rsidTr="00832765" w14:paraId="0E220C91" w14:textId="77777777">
        <w:tc>
          <w:tcPr>
            <w:tcW w:w="2478" w:type="dxa"/>
            <w:shd w:val="clear" w:color="auto" w:fill="BECEAF"/>
          </w:tcPr>
          <w:p w:rsidRPr="0069341A" w:rsidR="003C0D1D" w:rsidP="006555CF" w:rsidRDefault="003C0D1D" w14:paraId="6FE5A588" w14:textId="30605934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Category</w:t>
            </w:r>
          </w:p>
        </w:tc>
        <w:tc>
          <w:tcPr>
            <w:tcW w:w="1174" w:type="dxa"/>
            <w:shd w:val="clear" w:color="auto" w:fill="BECEAF"/>
          </w:tcPr>
          <w:p w:rsidRPr="0069341A" w:rsidR="003C0D1D" w:rsidP="003C0D1D" w:rsidRDefault="003C0D1D" w14:paraId="580C3FE0" w14:textId="2F671116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Weighting</w:t>
            </w:r>
          </w:p>
        </w:tc>
        <w:tc>
          <w:tcPr>
            <w:tcW w:w="6833" w:type="dxa"/>
            <w:shd w:val="clear" w:color="auto" w:fill="BECEAF"/>
          </w:tcPr>
          <w:p w:rsidRPr="0069341A" w:rsidR="003C0D1D" w:rsidP="003C0D1D" w:rsidRDefault="003C0D1D" w14:paraId="68FB5CBF" w14:textId="25E61D51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Criteria</w:t>
            </w:r>
          </w:p>
        </w:tc>
      </w:tr>
      <w:tr w:rsidRPr="0069341A" w:rsidR="003C0D1D" w:rsidTr="00832765" w14:paraId="195475C6" w14:textId="77777777">
        <w:tc>
          <w:tcPr>
            <w:tcW w:w="2478" w:type="dxa"/>
          </w:tcPr>
          <w:p w:rsidRPr="0069341A" w:rsidR="003C0D1D" w:rsidP="006555CF" w:rsidRDefault="006555CF" w14:paraId="4B48CFD9" w14:textId="17D1B577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Sportsmanship</w:t>
            </w:r>
          </w:p>
        </w:tc>
        <w:tc>
          <w:tcPr>
            <w:tcW w:w="1174" w:type="dxa"/>
          </w:tcPr>
          <w:p w:rsidRPr="0069341A" w:rsidR="003C0D1D" w:rsidP="00E402F0" w:rsidRDefault="006555CF" w14:paraId="435A8203" w14:textId="119D1510">
            <w:pPr>
              <w:pStyle w:val="ACFBodyTex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2</w:t>
            </w:r>
            <w:r w:rsidRPr="0069341A" w:rsidR="00AC6CF5">
              <w:rPr>
                <w:rFonts w:ascii="Degular Demo Medium" w:hAnsi="Degular Demo Medium"/>
              </w:rPr>
              <w:t>0%</w:t>
            </w:r>
          </w:p>
        </w:tc>
        <w:tc>
          <w:tcPr>
            <w:tcW w:w="6833" w:type="dxa"/>
          </w:tcPr>
          <w:p w:rsidRPr="0069341A" w:rsidR="003C0D1D" w:rsidP="006555CF" w:rsidRDefault="00AC6CF5" w14:paraId="7007CD9F" w14:textId="71C210D0">
            <w:pPr>
              <w:pStyle w:val="ACFBulletPoint"/>
              <w:numPr>
                <w:ilvl w:val="0"/>
                <w:numId w:val="0"/>
              </w:numPr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</w:rPr>
              <w:t>coach</w:t>
            </w:r>
            <w:r w:rsidRPr="0069341A">
              <w:rPr>
                <w:rFonts w:ascii="Degular Demo Medium" w:hAnsi="Degular Demo Medium"/>
              </w:rPr>
              <w:t>:</w:t>
            </w:r>
          </w:p>
          <w:p w:rsidRPr="0069341A" w:rsidR="00AC6CF5" w:rsidP="006555CF" w:rsidRDefault="00AC6CF5" w14:paraId="69862921" w14:textId="7777777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Displayed r</w:t>
            </w:r>
            <w:r w:rsidRPr="0069341A" w:rsidR="006555CF">
              <w:rPr>
                <w:rFonts w:ascii="Degular Demo Medium" w:hAnsi="Degular Demo Medium"/>
              </w:rPr>
              <w:t>espect for competitors, coaches, officials and administrators?</w:t>
            </w:r>
          </w:p>
          <w:p w:rsidRPr="0069341A" w:rsidR="006555CF" w:rsidP="006555CF" w:rsidRDefault="006555CF" w14:paraId="1A29B4BC" w14:textId="7777777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Displayed ethical standards?</w:t>
            </w:r>
          </w:p>
          <w:p w:rsidRPr="0069341A" w:rsidR="006555CF" w:rsidP="006555CF" w:rsidRDefault="006555CF" w14:paraId="086AE30C" w14:textId="7777777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Accepted disappointments graciously and with resolve for future actions?</w:t>
            </w:r>
          </w:p>
          <w:p w:rsidRPr="0069341A" w:rsidR="006555CF" w:rsidP="006555CF" w:rsidRDefault="006555CF" w14:paraId="023A8030" w14:textId="6B7DF511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Promoted these standards amongst her team, other coaches and beyond?</w:t>
            </w:r>
          </w:p>
        </w:tc>
      </w:tr>
      <w:tr w:rsidRPr="0069341A" w:rsidR="003C0D1D" w:rsidTr="00832765" w14:paraId="56E31E32" w14:textId="77777777">
        <w:tc>
          <w:tcPr>
            <w:tcW w:w="2478" w:type="dxa"/>
          </w:tcPr>
          <w:p w:rsidRPr="0069341A" w:rsidR="003C0D1D" w:rsidP="006555CF" w:rsidRDefault="006555CF" w14:paraId="5836F995" w14:textId="08F1BDEA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Participant</w:t>
            </w:r>
            <w:r w:rsidRPr="0069341A" w:rsidR="00AC6CF5">
              <w:rPr>
                <w:rFonts w:ascii="Degular Demo Medium" w:hAnsi="Degular Demo Medium"/>
              </w:rPr>
              <w:t xml:space="preserve"> Development</w:t>
            </w:r>
          </w:p>
        </w:tc>
        <w:tc>
          <w:tcPr>
            <w:tcW w:w="1174" w:type="dxa"/>
          </w:tcPr>
          <w:p w:rsidRPr="0069341A" w:rsidR="003C0D1D" w:rsidP="00E402F0" w:rsidRDefault="006555CF" w14:paraId="5011B300" w14:textId="167D21FA">
            <w:pPr>
              <w:pStyle w:val="ACFBodyTex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4</w:t>
            </w:r>
            <w:r w:rsidRPr="0069341A" w:rsidR="00AC6CF5">
              <w:rPr>
                <w:rFonts w:ascii="Degular Demo Medium" w:hAnsi="Degular Demo Medium"/>
              </w:rPr>
              <w:t>0%</w:t>
            </w:r>
          </w:p>
        </w:tc>
        <w:tc>
          <w:tcPr>
            <w:tcW w:w="6833" w:type="dxa"/>
          </w:tcPr>
          <w:p w:rsidRPr="0069341A" w:rsidR="003C0D1D" w:rsidP="006555CF" w:rsidRDefault="00AC6CF5" w14:paraId="2DA68F68" w14:textId="4A804500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</w:rPr>
              <w:t>coach</w:t>
            </w:r>
            <w:r w:rsidRPr="0069341A" w:rsidR="003C0D1D">
              <w:rPr>
                <w:rFonts w:ascii="Degular Demo Medium" w:hAnsi="Degular Demo Medium"/>
              </w:rPr>
              <w:t>:</w:t>
            </w:r>
          </w:p>
          <w:p w:rsidRPr="0069341A" w:rsidR="006555CF" w:rsidP="006555CF" w:rsidRDefault="006555CF" w14:paraId="7DBB8BCD" w14:textId="37F9C55B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Motivated participants to learn and perform to the extent of their ability?</w:t>
            </w:r>
          </w:p>
          <w:p w:rsidRPr="0069341A" w:rsidR="006555CF" w:rsidP="006555CF" w:rsidRDefault="006555CF" w14:paraId="35EB6BED" w14:textId="07D2E478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Inculcated enthusiasm, creativity, independence, self-confidence, teamwork and risk taking?</w:t>
            </w:r>
          </w:p>
          <w:p w:rsidRPr="0069341A" w:rsidR="006555CF" w:rsidP="006555CF" w:rsidRDefault="006555CF" w14:paraId="29AAE058" w14:textId="0C4D5A1A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Imparted knowledge and skills to all members of the team?</w:t>
            </w:r>
          </w:p>
          <w:p w:rsidRPr="0069341A" w:rsidR="006555CF" w:rsidP="006555CF" w:rsidRDefault="006555CF" w14:paraId="53CF308E" w14:textId="58E133BE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Encouraged participants to seek higher performance standards through offering constructive feedback?</w:t>
            </w:r>
          </w:p>
          <w:p w:rsidRPr="0069341A" w:rsidR="00AC6CF5" w:rsidP="006555CF" w:rsidRDefault="006555CF" w14:paraId="520CFA17" w14:textId="08D35FC2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Encouraged applicants to train on their own?</w:t>
            </w:r>
          </w:p>
        </w:tc>
      </w:tr>
      <w:tr w:rsidRPr="0069341A" w:rsidR="003C0D1D" w:rsidTr="00832765" w14:paraId="00261386" w14:textId="77777777">
        <w:tc>
          <w:tcPr>
            <w:tcW w:w="2478" w:type="dxa"/>
          </w:tcPr>
          <w:p w:rsidRPr="0069341A" w:rsidR="003C0D1D" w:rsidP="006555CF" w:rsidRDefault="00AC6CF5" w14:paraId="620A35D6" w14:textId="4EB61428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Role Model</w:t>
            </w:r>
          </w:p>
        </w:tc>
        <w:tc>
          <w:tcPr>
            <w:tcW w:w="1174" w:type="dxa"/>
          </w:tcPr>
          <w:p w:rsidRPr="0069341A" w:rsidR="003C0D1D" w:rsidP="00E402F0" w:rsidRDefault="003C0D1D" w14:paraId="3CC02C22" w14:textId="5FCF26DB">
            <w:pPr>
              <w:pStyle w:val="ACFBodyTex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20%</w:t>
            </w:r>
          </w:p>
        </w:tc>
        <w:tc>
          <w:tcPr>
            <w:tcW w:w="6833" w:type="dxa"/>
          </w:tcPr>
          <w:p w:rsidRPr="0069341A" w:rsidR="003C0D1D" w:rsidP="006555CF" w:rsidRDefault="00AC6CF5" w14:paraId="485946A6" w14:textId="0654526C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</w:rPr>
              <w:t>coach</w:t>
            </w:r>
            <w:r w:rsidRPr="0069341A" w:rsidR="003C0D1D">
              <w:rPr>
                <w:rFonts w:ascii="Degular Demo Medium" w:hAnsi="Degular Demo Medium"/>
              </w:rPr>
              <w:t>:</w:t>
            </w:r>
          </w:p>
          <w:p w:rsidRPr="0069341A" w:rsidR="003C0D1D" w:rsidP="006555CF" w:rsidRDefault="00AC6CF5" w14:paraId="272B808E" w14:textId="7777777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Been a role </w:t>
            </w:r>
            <w:r w:rsidRPr="0069341A" w:rsidR="006555CF">
              <w:rPr>
                <w:rFonts w:ascii="Degular Demo Medium" w:hAnsi="Degular Demo Medium"/>
              </w:rPr>
              <w:t>model for others?</w:t>
            </w:r>
          </w:p>
          <w:p w:rsidRPr="0069341A" w:rsidR="006555CF" w:rsidP="006555CF" w:rsidRDefault="006555CF" w14:paraId="3F0ACA4B" w14:textId="7777777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Displayed interactions which were considerate of others?</w:t>
            </w:r>
          </w:p>
          <w:p w:rsidRPr="0069341A" w:rsidR="006555CF" w:rsidP="006555CF" w:rsidRDefault="006555CF" w14:paraId="52A9FD8B" w14:textId="09B0EC89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Increased the self-esteem of all participants and coaches?</w:t>
            </w:r>
          </w:p>
          <w:p w:rsidRPr="0069341A" w:rsidR="006555CF" w:rsidP="006555CF" w:rsidRDefault="006555CF" w14:paraId="3369E294" w14:textId="1959B0A8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Through their lifestyle influenced others to become coaches?</w:t>
            </w:r>
          </w:p>
        </w:tc>
      </w:tr>
      <w:tr w:rsidRPr="0069341A" w:rsidR="00832765" w:rsidTr="00832765" w14:paraId="1CF756EC" w14:textId="77777777">
        <w:tc>
          <w:tcPr>
            <w:tcW w:w="2478" w:type="dxa"/>
          </w:tcPr>
          <w:p w:rsidRPr="0069341A" w:rsidR="00832765" w:rsidP="006555CF" w:rsidRDefault="006555CF" w14:paraId="233BC70F" w14:textId="57368E27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Citizenship</w:t>
            </w:r>
          </w:p>
        </w:tc>
        <w:tc>
          <w:tcPr>
            <w:tcW w:w="1174" w:type="dxa"/>
          </w:tcPr>
          <w:p w:rsidRPr="0069341A" w:rsidR="00832765" w:rsidP="00E402F0" w:rsidRDefault="006555CF" w14:paraId="475053E1" w14:textId="1B4D7357">
            <w:pPr>
              <w:pStyle w:val="ACFBodyTex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5%</w:t>
            </w:r>
          </w:p>
        </w:tc>
        <w:tc>
          <w:tcPr>
            <w:tcW w:w="6833" w:type="dxa"/>
          </w:tcPr>
          <w:p w:rsidRPr="0069341A" w:rsidR="00832765" w:rsidP="006555CF" w:rsidRDefault="00AC6CF5" w14:paraId="1A439ED4" w14:textId="584FAD29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</w:rPr>
              <w:t>coach</w:t>
            </w:r>
            <w:r w:rsidRPr="0069341A" w:rsidR="00832765">
              <w:rPr>
                <w:rFonts w:ascii="Degular Demo Medium" w:hAnsi="Degular Demo Medium"/>
              </w:rPr>
              <w:t>:</w:t>
            </w:r>
          </w:p>
          <w:p w:rsidRPr="0069341A" w:rsidR="006555CF" w:rsidP="006555CF" w:rsidRDefault="00AC6CF5" w14:paraId="29D88E8E" w14:textId="6CFB2307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</w:t>
            </w:r>
            <w:r w:rsidRPr="0069341A" w:rsidR="006555CF">
              <w:rPr>
                <w:rFonts w:ascii="Degular Demo Medium" w:hAnsi="Degular Demo Medium"/>
              </w:rPr>
              <w:t xml:space="preserve">ositively influenced calisthenics beyond their own </w:t>
            </w:r>
            <w:proofErr w:type="gramStart"/>
            <w:r w:rsidRPr="0069341A" w:rsidR="006555CF">
              <w:rPr>
                <w:rFonts w:ascii="Degular Demo Medium" w:hAnsi="Degular Demo Medium"/>
              </w:rPr>
              <w:t>team?</w:t>
            </w:r>
            <w:proofErr w:type="gramEnd"/>
          </w:p>
          <w:p w:rsidRPr="0069341A" w:rsidR="006555CF" w:rsidP="006555CF" w:rsidRDefault="006555CF" w14:paraId="190EEACC" w14:textId="1B98182C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Undertaken and promoted roles other that coaching for the betterment of the sport?</w:t>
            </w:r>
          </w:p>
          <w:p w:rsidRPr="0069341A" w:rsidR="00AC6CF5" w:rsidP="006555CF" w:rsidRDefault="006555CF" w14:paraId="6FAEB8E0" w14:textId="3E222CF0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Promoted the sport as opportunity arose?</w:t>
            </w:r>
          </w:p>
        </w:tc>
      </w:tr>
      <w:tr w:rsidRPr="0069341A" w:rsidR="006555CF" w:rsidTr="00832765" w14:paraId="0E69BBBE" w14:textId="77777777">
        <w:tc>
          <w:tcPr>
            <w:tcW w:w="2478" w:type="dxa"/>
          </w:tcPr>
          <w:p w:rsidRPr="0069341A" w:rsidR="006555CF" w:rsidP="006555CF" w:rsidRDefault="006555CF" w14:paraId="6CEDA219" w14:textId="20063CD0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Personal Coaching Development</w:t>
            </w:r>
          </w:p>
        </w:tc>
        <w:tc>
          <w:tcPr>
            <w:tcW w:w="1174" w:type="dxa"/>
          </w:tcPr>
          <w:p w:rsidRPr="0069341A" w:rsidR="006555CF" w:rsidP="00E402F0" w:rsidRDefault="006555CF" w14:paraId="7370929D" w14:textId="76CDEF3A">
            <w:pPr>
              <w:pStyle w:val="ACFBodyTex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15%</w:t>
            </w:r>
          </w:p>
        </w:tc>
        <w:tc>
          <w:tcPr>
            <w:tcW w:w="6833" w:type="dxa"/>
          </w:tcPr>
          <w:p w:rsidRPr="0069341A" w:rsidR="006555CF" w:rsidP="006555CF" w:rsidRDefault="006555CF" w14:paraId="04215AD3" w14:textId="77777777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Has the coach:</w:t>
            </w:r>
          </w:p>
          <w:p w:rsidRPr="0069341A" w:rsidR="006555CF" w:rsidP="006555CF" w:rsidRDefault="006555CF" w14:paraId="0EA5FA9E" w14:textId="1F3F8C90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Pursued professional development through avenues other than sport specific update seminars?</w:t>
            </w:r>
          </w:p>
          <w:p w:rsidRPr="0069341A" w:rsidR="006555CF" w:rsidP="006555CF" w:rsidRDefault="006555CF" w14:paraId="765DF78D" w14:textId="28E9422E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Encouraged and mentored less experienced coaches?</w:t>
            </w:r>
          </w:p>
          <w:p w:rsidRPr="0069341A" w:rsidR="006555CF" w:rsidP="006555CF" w:rsidRDefault="006555CF" w14:paraId="40B582DA" w14:textId="3F74800D">
            <w:pPr>
              <w:pStyle w:val="ACFBulletPoin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Played an active role in coach education for trainee coaches?</w:t>
            </w:r>
          </w:p>
        </w:tc>
      </w:tr>
    </w:tbl>
    <w:p w:rsidRPr="0069341A" w:rsidR="006555CF" w:rsidP="00E402F0" w:rsidRDefault="00832765" w14:paraId="78B3731F" w14:textId="1E3BA439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 xml:space="preserve">The above criterion represents the highest qualities possible in </w:t>
      </w:r>
      <w:r w:rsidRPr="0069341A" w:rsidR="006555CF">
        <w:rPr>
          <w:rFonts w:ascii="Degular Demo Medium" w:hAnsi="Degular Demo Medium"/>
        </w:rPr>
        <w:t>coaching</w:t>
      </w:r>
      <w:r w:rsidRPr="0069341A">
        <w:rPr>
          <w:rFonts w:ascii="Degular Demo Medium" w:hAnsi="Degular Demo Medium"/>
        </w:rPr>
        <w:t xml:space="preserve">. It is expected that nominated </w:t>
      </w:r>
      <w:r w:rsidRPr="0069341A" w:rsidR="006555CF">
        <w:rPr>
          <w:rFonts w:ascii="Degular Demo Medium" w:hAnsi="Degular Demo Medium"/>
        </w:rPr>
        <w:t>coaches</w:t>
      </w:r>
      <w:r w:rsidRPr="0069341A" w:rsidR="00AC6CF5">
        <w:rPr>
          <w:rFonts w:ascii="Degular Demo Medium" w:hAnsi="Degular Demo Medium"/>
        </w:rPr>
        <w:t xml:space="preserve"> </w:t>
      </w:r>
      <w:r w:rsidRPr="0069341A">
        <w:rPr>
          <w:rFonts w:ascii="Degular Demo Medium" w:hAnsi="Degular Demo Medium"/>
        </w:rPr>
        <w:t>will excel in all criteria</w:t>
      </w:r>
      <w:r w:rsidRPr="0069341A" w:rsidR="00D52FAB">
        <w:rPr>
          <w:rFonts w:ascii="Degular Demo Medium" w:hAnsi="Degular Demo Medium"/>
        </w:rPr>
        <w:t xml:space="preserve">. </w:t>
      </w:r>
    </w:p>
    <w:p w:rsidRPr="0069341A" w:rsidR="003C0D1D" w:rsidP="00E402F0" w:rsidRDefault="00D52FAB" w14:paraId="7D3CAB6E" w14:textId="5181B96D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The assessing panel reserves the right to seek further information on any nominee.</w:t>
      </w:r>
    </w:p>
    <w:p w:rsidRPr="0069341A" w:rsidR="003C0D1D" w:rsidP="00832765" w:rsidRDefault="00832765" w14:paraId="07D91A2E" w14:textId="093B1480">
      <w:pPr>
        <w:pStyle w:val="ACFBodyHeader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 xml:space="preserve">SUPPORTING STATEMENT </w:t>
      </w:r>
      <w:r w:rsidRPr="0069341A">
        <w:rPr>
          <w:rFonts w:ascii="Times New Roman" w:hAnsi="Times New Roman" w:cs="Times New Roman"/>
        </w:rPr>
        <w:t>–</w:t>
      </w:r>
      <w:r w:rsidRPr="0069341A">
        <w:rPr>
          <w:rFonts w:ascii="Degular Demo Medium" w:hAnsi="Degular Demo Medium"/>
        </w:rPr>
        <w:t xml:space="preserve"> ACF </w:t>
      </w:r>
      <w:r w:rsidRPr="0069341A" w:rsidR="00D52FAB">
        <w:rPr>
          <w:rFonts w:ascii="Degular Demo Medium" w:hAnsi="Degular Demo Medium"/>
        </w:rPr>
        <w:t xml:space="preserve">DIAMOND </w:t>
      </w:r>
      <w:r w:rsidRPr="0069341A" w:rsidR="006555CF">
        <w:rPr>
          <w:rFonts w:ascii="Degular Demo Medium" w:hAnsi="Degular Demo Medium"/>
        </w:rPr>
        <w:t>COACH</w:t>
      </w:r>
      <w:r w:rsidRPr="0069341A" w:rsidR="00D52FAB">
        <w:rPr>
          <w:rFonts w:ascii="Degular Demo Medium" w:hAnsi="Degular Demo Medium"/>
        </w:rPr>
        <w:t xml:space="preserve"> HALL OF FAME</w:t>
      </w:r>
    </w:p>
    <w:p w:rsidRPr="0069341A" w:rsidR="00832765" w:rsidP="00832765" w:rsidRDefault="00832765" w14:paraId="0CFEEB34" w14:textId="355BCAE3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Please provide specific examples to support each of the criteria.</w:t>
      </w:r>
      <w:r w:rsidRPr="0069341A" w:rsidR="001A0C63">
        <w:rPr>
          <w:rFonts w:ascii="Degular Demo Medium" w:hAnsi="Degular Demo Medium"/>
        </w:rPr>
        <w:t xml:space="preserve"> </w:t>
      </w: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69341A" w:rsidR="00832765" w:rsidTr="0093544D" w14:paraId="78767F02" w14:textId="77777777">
        <w:tc>
          <w:tcPr>
            <w:tcW w:w="3539" w:type="dxa"/>
            <w:shd w:val="clear" w:color="auto" w:fill="94AA97"/>
          </w:tcPr>
          <w:p w:rsidRPr="0069341A" w:rsidR="00832765" w:rsidP="006555CF" w:rsidRDefault="00832765" w14:paraId="5E18C3C7" w14:textId="34D08171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Criteria</w:t>
            </w:r>
          </w:p>
        </w:tc>
        <w:tc>
          <w:tcPr>
            <w:tcW w:w="7222" w:type="dxa"/>
            <w:shd w:val="clear" w:color="auto" w:fill="94AA97"/>
          </w:tcPr>
          <w:p w:rsidRPr="0069341A" w:rsidR="00832765" w:rsidP="00832765" w:rsidRDefault="00832765" w14:paraId="771B96D6" w14:textId="180105EB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Specific Examples</w:t>
            </w:r>
          </w:p>
        </w:tc>
      </w:tr>
      <w:tr w:rsidRPr="0069341A" w:rsidR="00832765" w:rsidTr="001A0C63" w14:paraId="52539756" w14:textId="77777777">
        <w:tc>
          <w:tcPr>
            <w:tcW w:w="3539" w:type="dxa"/>
            <w:shd w:val="clear" w:color="auto" w:fill="BECEAF"/>
          </w:tcPr>
          <w:p w:rsidRPr="0069341A" w:rsidR="00832765" w:rsidP="006555CF" w:rsidRDefault="006555CF" w14:paraId="485FBAC2" w14:textId="749CBCC1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</w:rPr>
              <w:t>Sportsmanship -</w:t>
            </w:r>
            <w:r w:rsidRPr="0069341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2</w:t>
            </w:r>
            <w:r w:rsidRPr="0069341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69341A" w:rsidR="006555CF" w:rsidP="006555CF" w:rsidRDefault="006555CF" w14:paraId="578C4D0C" w14:textId="77777777">
            <w:pPr>
              <w:pStyle w:val="ACFBulletPoint"/>
              <w:numPr>
                <w:ilvl w:val="0"/>
                <w:numId w:val="0"/>
              </w:numPr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Has the coach:</w:t>
            </w:r>
          </w:p>
          <w:p w:rsidRPr="0069341A" w:rsidR="006555CF" w:rsidP="006555CF" w:rsidRDefault="006555CF" w14:paraId="3C74ABF0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Displayed respect for competitors, coaches, officials and administrators?</w:t>
            </w:r>
          </w:p>
          <w:p w:rsidRPr="0069341A" w:rsidR="006555CF" w:rsidP="006555CF" w:rsidRDefault="006555CF" w14:paraId="62F4E336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Displayed ethical standards?</w:t>
            </w:r>
          </w:p>
          <w:p w:rsidRPr="0069341A" w:rsidR="006555CF" w:rsidP="006555CF" w:rsidRDefault="006555CF" w14:paraId="67BD8454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Accepted disappointments graciously and with resolve for future actions?</w:t>
            </w:r>
          </w:p>
          <w:p w:rsidRPr="0069341A" w:rsidR="00832765" w:rsidP="006555CF" w:rsidRDefault="006555CF" w14:paraId="74F365E3" w14:textId="6C8A7210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Promoted these standards amongst her team, other coaches and beyond?</w:t>
            </w:r>
          </w:p>
        </w:tc>
        <w:tc>
          <w:tcPr>
            <w:tcW w:w="7222" w:type="dxa"/>
          </w:tcPr>
          <w:p w:rsidRPr="0069341A" w:rsidR="001A0C63" w:rsidP="0093544D" w:rsidRDefault="001A0C63" w14:paraId="3898A08A" w14:textId="149D85C6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832765" w:rsidTr="001A0C63" w14:paraId="0F177E87" w14:textId="77777777">
        <w:tc>
          <w:tcPr>
            <w:tcW w:w="3539" w:type="dxa"/>
            <w:shd w:val="clear" w:color="auto" w:fill="BECEAF"/>
          </w:tcPr>
          <w:p w:rsidRPr="0069341A" w:rsidR="00832765" w:rsidP="006555CF" w:rsidRDefault="006555CF" w14:paraId="7CF232C4" w14:textId="78E4DFC6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Participant Development</w:t>
            </w:r>
            <w:r w:rsidRPr="0069341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69341A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69341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4</w:t>
            </w:r>
            <w:r w:rsidRPr="0069341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69341A" w:rsidR="006555CF" w:rsidP="006555CF" w:rsidRDefault="006555CF" w14:paraId="5DCAFF86" w14:textId="77777777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Has the coach:</w:t>
            </w:r>
          </w:p>
          <w:p w:rsidRPr="0069341A" w:rsidR="006555CF" w:rsidP="006555CF" w:rsidRDefault="006555CF" w14:paraId="191A5D97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Motivated participants to learn and perform to the extent of their ability?</w:t>
            </w:r>
          </w:p>
          <w:p w:rsidRPr="0069341A" w:rsidR="006555CF" w:rsidP="006555CF" w:rsidRDefault="006555CF" w14:paraId="132B073E" w14:textId="6009E30D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Inculcated enthusiasm, creativity, independence, self-confidence, teamwork and risk taking?</w:t>
            </w:r>
          </w:p>
          <w:p w:rsidRPr="0069341A" w:rsidR="006555CF" w:rsidP="006555CF" w:rsidRDefault="006555CF" w14:paraId="21ECACAA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Imparted knowledge and skills to all members of the team?</w:t>
            </w:r>
          </w:p>
          <w:p w:rsidRPr="0069341A" w:rsidR="006555CF" w:rsidP="006555CF" w:rsidRDefault="006555CF" w14:paraId="0FA8BB38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Encouraged participants to seek higher performance standards through offering constructive feedback?</w:t>
            </w:r>
          </w:p>
          <w:p w:rsidRPr="0069341A" w:rsidR="00832765" w:rsidP="006555CF" w:rsidRDefault="006555CF" w14:paraId="6BE1A9D6" w14:textId="5EF09BB0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Encouraged applicants to train on their own?</w:t>
            </w:r>
          </w:p>
        </w:tc>
        <w:tc>
          <w:tcPr>
            <w:tcW w:w="7222" w:type="dxa"/>
          </w:tcPr>
          <w:p w:rsidR="00832765" w:rsidP="0093544D" w:rsidRDefault="00832765" w14:paraId="551968A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2B9095B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3505E37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3D50612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24729CC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7BFB83F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491F5C1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3BC02DE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75037DC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24E19D5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18F39C9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7F98502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6FC3BA2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4E54395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="0069341A" w:rsidP="0093544D" w:rsidRDefault="0069341A" w14:paraId="767771C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9341A" w:rsidP="0093544D" w:rsidRDefault="0069341A" w14:paraId="4B3D70A6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832765" w:rsidTr="001A0C63" w14:paraId="26236D7A" w14:textId="77777777">
        <w:tc>
          <w:tcPr>
            <w:tcW w:w="3539" w:type="dxa"/>
            <w:shd w:val="clear" w:color="auto" w:fill="BECEAF"/>
          </w:tcPr>
          <w:p w:rsidRPr="0069341A" w:rsidR="00832765" w:rsidP="006555CF" w:rsidRDefault="00832765" w14:paraId="64F76C31" w14:textId="5ECEDB35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Role Model </w:t>
            </w:r>
            <w:r w:rsidRPr="006934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20%</w:t>
            </w:r>
          </w:p>
          <w:p w:rsidRPr="0069341A" w:rsidR="00D52FAB" w:rsidP="006555CF" w:rsidRDefault="00D52FAB" w14:paraId="5B793222" w14:textId="54E93926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  <w:sz w:val="20"/>
                <w:szCs w:val="20"/>
              </w:rPr>
              <w:t>coach</w:t>
            </w:r>
            <w:r w:rsidRPr="0069341A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69341A" w:rsidR="006555CF" w:rsidP="006555CF" w:rsidRDefault="006555CF" w14:paraId="677C7DB0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Been a role model for others?</w:t>
            </w:r>
          </w:p>
          <w:p w:rsidRPr="0069341A" w:rsidR="006555CF" w:rsidP="006555CF" w:rsidRDefault="006555CF" w14:paraId="2DEEBFA0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Displayed interactions which were considerate of others?</w:t>
            </w:r>
          </w:p>
          <w:p w:rsidRPr="0069341A" w:rsidR="006555CF" w:rsidP="006555CF" w:rsidRDefault="006555CF" w14:paraId="3B3A2C2D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Increased the self-esteem of all participants and coaches?</w:t>
            </w:r>
          </w:p>
          <w:p w:rsidRPr="0069341A" w:rsidR="00832765" w:rsidP="006555CF" w:rsidRDefault="006555CF" w14:paraId="135DBBF1" w14:textId="41BD860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Through their lifestyle influenced others to become coaches?</w:t>
            </w:r>
          </w:p>
        </w:tc>
        <w:tc>
          <w:tcPr>
            <w:tcW w:w="7222" w:type="dxa"/>
          </w:tcPr>
          <w:p w:rsidRPr="0069341A" w:rsidR="00832765" w:rsidP="0093544D" w:rsidRDefault="00832765" w14:paraId="0DFFB730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Pr="0069341A" w:rsidR="0093544D" w:rsidTr="001A0C63" w14:paraId="3C8F7CB9" w14:textId="77777777">
        <w:tc>
          <w:tcPr>
            <w:tcW w:w="3539" w:type="dxa"/>
            <w:shd w:val="clear" w:color="auto" w:fill="BECEAF"/>
          </w:tcPr>
          <w:p w:rsidRPr="0069341A" w:rsidR="0093544D" w:rsidP="006555CF" w:rsidRDefault="006555CF" w14:paraId="295EE3BC" w14:textId="5C2063C5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Citizenship</w:t>
            </w:r>
            <w:r w:rsidRPr="0069341A" w:rsidR="0093544D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69341A" w:rsidR="009354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69341A" w:rsidR="0093544D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5</w:t>
            </w:r>
            <w:r w:rsidRPr="0069341A" w:rsidR="0093544D">
              <w:rPr>
                <w:rFonts w:ascii="Degular Demo Medium" w:hAnsi="Degular Demo Medium"/>
                <w:b/>
                <w:bCs/>
                <w:sz w:val="20"/>
                <w:szCs w:val="20"/>
              </w:rPr>
              <w:t>%</w:t>
            </w:r>
          </w:p>
          <w:p w:rsidRPr="0069341A" w:rsidR="00830C13" w:rsidP="006555CF" w:rsidRDefault="00830C13" w14:paraId="071775E8" w14:textId="1CF9A9AE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 xml:space="preserve">Has the </w:t>
            </w:r>
            <w:r w:rsidRPr="0069341A" w:rsidR="006555CF">
              <w:rPr>
                <w:rFonts w:ascii="Degular Demo Medium" w:hAnsi="Degular Demo Medium"/>
                <w:sz w:val="20"/>
                <w:szCs w:val="20"/>
              </w:rPr>
              <w:t>coach</w:t>
            </w:r>
            <w:r w:rsidRPr="0069341A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69341A" w:rsidR="006555CF" w:rsidP="006555CF" w:rsidRDefault="006555CF" w14:paraId="3810D84B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 xml:space="preserve">Positively influenced calisthenics beyond their own </w:t>
            </w:r>
            <w:proofErr w:type="gramStart"/>
            <w:r w:rsidRPr="0069341A">
              <w:rPr>
                <w:rFonts w:ascii="Degular Demo Medium" w:hAnsi="Degular Demo Medium"/>
                <w:sz w:val="20"/>
                <w:szCs w:val="20"/>
              </w:rPr>
              <w:t>team?</w:t>
            </w:r>
            <w:proofErr w:type="gramEnd"/>
          </w:p>
          <w:p w:rsidRPr="0069341A" w:rsidR="006555CF" w:rsidP="006555CF" w:rsidRDefault="006555CF" w14:paraId="79469274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Undertaken and promoted roles other that coaching for the betterment of the sport?</w:t>
            </w:r>
          </w:p>
          <w:p w:rsidRPr="0069341A" w:rsidR="0093544D" w:rsidP="006555CF" w:rsidRDefault="006555CF" w14:paraId="3F8EF455" w14:textId="236D6AD9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Promoted the sport as opportunity arose?</w:t>
            </w:r>
          </w:p>
        </w:tc>
        <w:tc>
          <w:tcPr>
            <w:tcW w:w="7222" w:type="dxa"/>
          </w:tcPr>
          <w:p w:rsidRPr="0069341A" w:rsidR="0093544D" w:rsidP="0093544D" w:rsidRDefault="0093544D" w14:paraId="6A40371E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Pr="0069341A" w:rsidR="006555CF" w:rsidTr="001A0C63" w14:paraId="45F6FACC" w14:textId="77777777">
        <w:tc>
          <w:tcPr>
            <w:tcW w:w="3539" w:type="dxa"/>
            <w:shd w:val="clear" w:color="auto" w:fill="BECEAF"/>
          </w:tcPr>
          <w:p w:rsidRPr="0069341A" w:rsidR="006555CF" w:rsidP="006555CF" w:rsidRDefault="006555CF" w14:paraId="67C5D500" w14:textId="77777777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Professional Coaching Development </w:t>
            </w:r>
            <w:r w:rsidRPr="006934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15%</w:t>
            </w:r>
          </w:p>
          <w:p w:rsidRPr="0069341A" w:rsidR="006555CF" w:rsidP="006555CF" w:rsidRDefault="006555CF" w14:paraId="533B26B5" w14:textId="01BDC1F0">
            <w:pPr>
              <w:pStyle w:val="ACFBodyText"/>
              <w:spacing w:after="0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Has the coach:</w:t>
            </w:r>
          </w:p>
          <w:p w:rsidRPr="0069341A" w:rsidR="006555CF" w:rsidP="006555CF" w:rsidRDefault="006555CF" w14:paraId="1F48BEC1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Pursued professional development through avenues other than sport specific update seminars?</w:t>
            </w:r>
          </w:p>
          <w:p w:rsidRPr="0069341A" w:rsidR="006555CF" w:rsidP="006555CF" w:rsidRDefault="006555CF" w14:paraId="44CAB327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Encouraged and mentored less experienced coaches?</w:t>
            </w:r>
          </w:p>
          <w:p w:rsidRPr="0069341A" w:rsidR="006555CF" w:rsidP="006555CF" w:rsidRDefault="006555CF" w14:paraId="5D682A3C" w14:textId="2F47AC1F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sz w:val="20"/>
                <w:szCs w:val="20"/>
              </w:rPr>
              <w:t>Played an active role in coach education for trainee coaches?</w:t>
            </w:r>
          </w:p>
        </w:tc>
        <w:tc>
          <w:tcPr>
            <w:tcW w:w="7222" w:type="dxa"/>
          </w:tcPr>
          <w:p w:rsidRPr="0069341A" w:rsidR="006555CF" w:rsidP="0093544D" w:rsidRDefault="006555CF" w14:paraId="0029282D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</w:tbl>
    <w:p w:rsidRPr="0069341A" w:rsidR="0093544D" w:rsidP="00803BA2" w:rsidRDefault="0093544D" w14:paraId="024C8DB4" w14:textId="77777777">
      <w:pPr>
        <w:pStyle w:val="Footer"/>
        <w:tabs>
          <w:tab w:val="clear" w:pos="4513"/>
          <w:tab w:val="clear" w:pos="9026"/>
        </w:tabs>
        <w:spacing w:line="264" w:lineRule="auto"/>
        <w:rPr>
          <w:rFonts w:ascii="Degular Demo Medium" w:hAnsi="Degular Demo Medium"/>
        </w:rPr>
      </w:pP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69341A" w:rsidR="0093544D" w:rsidTr="001A0C63" w14:paraId="7CF7B597" w14:textId="77777777">
        <w:tc>
          <w:tcPr>
            <w:tcW w:w="3539" w:type="dxa"/>
            <w:shd w:val="clear" w:color="auto" w:fill="BECEAF"/>
          </w:tcPr>
          <w:p w:rsidRPr="0069341A" w:rsidR="001A0C63" w:rsidP="001A0C63" w:rsidRDefault="0093544D" w14:paraId="627C5E55" w14:textId="35805DE0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69341A">
              <w:rPr>
                <w:rFonts w:ascii="Degular Demo Medium" w:hAnsi="Degular Demo Medium"/>
                <w:b/>
                <w:bCs/>
                <w:sz w:val="20"/>
                <w:szCs w:val="20"/>
              </w:rPr>
              <w:t>Additional Information and/or summary</w:t>
            </w:r>
          </w:p>
          <w:p w:rsidRPr="0069341A" w:rsidR="001A0C63" w:rsidP="001A0C63" w:rsidRDefault="001A0C63" w14:paraId="06FD2DEF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69341A" w:rsidR="001A0C63" w:rsidP="001A0C63" w:rsidRDefault="001A0C63" w14:paraId="5E2CC23F" w14:textId="2170DFF5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</w:tc>
        <w:tc>
          <w:tcPr>
            <w:tcW w:w="7222" w:type="dxa"/>
          </w:tcPr>
          <w:p w:rsidRPr="0069341A" w:rsidR="001A0C63" w:rsidP="00125320" w:rsidRDefault="001A0C63" w14:paraId="2D504D3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40AD40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7684193B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6BEB925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0ED8044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2F82C12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147754A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0A657807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13BE75C7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264F84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D4299B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6C78080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FD412F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6BD4E44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0174B81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551FE4C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DC8932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265E830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E41B2DB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73E5A6C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196578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23DDAD2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33A3CD8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75720CD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6555CF" w:rsidP="00125320" w:rsidRDefault="006555CF" w14:paraId="7624CDCA" w14:textId="17B33F78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69341A" w:rsidR="006555CF" w:rsidP="00125320" w:rsidRDefault="006555CF" w14:paraId="1D9F7B46" w14:textId="77777777">
      <w:pPr>
        <w:pStyle w:val="ACFBodyHeader"/>
        <w:rPr>
          <w:rFonts w:ascii="Degular Demo Medium" w:hAnsi="Degular Demo Medium"/>
        </w:rPr>
      </w:pPr>
    </w:p>
    <w:p w:rsidRPr="0069341A" w:rsidR="006555CF" w:rsidRDefault="006555CF" w14:paraId="28C578D3" w14:textId="77777777">
      <w:pPr>
        <w:rPr>
          <w:rFonts w:ascii="Degular Demo Medium" w:hAnsi="Degular Demo Medium"/>
          <w:b/>
          <w:bCs/>
          <w:sz w:val="24"/>
          <w:szCs w:val="24"/>
        </w:rPr>
      </w:pPr>
      <w:r w:rsidRPr="0069341A">
        <w:rPr>
          <w:rFonts w:ascii="Degular Demo Medium" w:hAnsi="Degular Demo Medium"/>
        </w:rPr>
        <w:br w:type="page"/>
      </w:r>
    </w:p>
    <w:p w:rsidRPr="0069341A" w:rsidR="00832765" w:rsidP="00125320" w:rsidRDefault="00125320" w14:paraId="3728420E" w14:textId="0A48DFFC">
      <w:pPr>
        <w:pStyle w:val="ACFBodyHeader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 xml:space="preserve">ADDITIONAL STATEMENTS </w:t>
      </w:r>
    </w:p>
    <w:p w:rsidRPr="0069341A" w:rsidR="00125320" w:rsidP="00125320" w:rsidRDefault="00125320" w14:paraId="7292686B" w14:textId="62F73F84">
      <w:pPr>
        <w:pStyle w:val="ACFBodyText"/>
        <w:rPr>
          <w:rFonts w:ascii="Degular Demo Medium" w:hAnsi="Degular Demo Medium"/>
        </w:rPr>
      </w:pPr>
      <w:r w:rsidRPr="0069341A">
        <w:rPr>
          <w:rFonts w:ascii="Degular Demo Medium" w:hAnsi="Degular Demo Medium"/>
        </w:rPr>
        <w:t>Please provide two (2) additional supporting statements below, additional statements may come from a club official, participant, administrator, parent, or another person closely involved with the nominee</w:t>
      </w:r>
      <w:r w:rsidRPr="0069341A">
        <w:rPr>
          <w:rFonts w:ascii="Times New Roman" w:hAnsi="Times New Roman" w:cs="Times New Roman"/>
        </w:rPr>
        <w:t>’</w:t>
      </w:r>
      <w:r w:rsidRPr="0069341A">
        <w:rPr>
          <w:rFonts w:ascii="Degular Demo Medium" w:hAnsi="Degular Demo Medium"/>
        </w:rPr>
        <w:t>s work who may be outside the calisthenics community.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69341A" w:rsidR="001A0C63" w:rsidTr="001A0C63" w14:paraId="24A72866" w14:textId="77777777">
        <w:tc>
          <w:tcPr>
            <w:tcW w:w="10478" w:type="dxa"/>
            <w:gridSpan w:val="4"/>
            <w:shd w:val="clear" w:color="auto" w:fill="94AA97"/>
          </w:tcPr>
          <w:p w:rsidRPr="0069341A" w:rsidR="001A0C63" w:rsidP="001A0C63" w:rsidRDefault="001A0C63" w14:paraId="672229B6" w14:textId="09F524C9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Supporting Statement #1</w:t>
            </w:r>
          </w:p>
        </w:tc>
      </w:tr>
      <w:tr w:rsidRPr="0069341A" w:rsidR="001A0C63" w:rsidTr="001A0C63" w14:paraId="333EEC4B" w14:textId="77777777">
        <w:tc>
          <w:tcPr>
            <w:tcW w:w="1555" w:type="dxa"/>
            <w:shd w:val="clear" w:color="auto" w:fill="BECEAF"/>
          </w:tcPr>
          <w:p w:rsidRPr="0069341A" w:rsidR="001A0C63" w:rsidP="001A0C63" w:rsidRDefault="001A0C63" w14:paraId="308F042D" w14:textId="47F92D00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69341A" w:rsidR="001A0C63" w:rsidP="001A0C63" w:rsidRDefault="001A0C63" w14:paraId="79A0067D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69341A" w:rsidR="001A0C63" w:rsidP="001A0C63" w:rsidRDefault="001A0C63" w14:paraId="0B25E8F1" w14:textId="3C4DC20F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69341A" w:rsidR="001A0C63" w:rsidP="001A0C63" w:rsidRDefault="001A0C63" w14:paraId="2784F886" w14:textId="141CD11D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A0C63" w:rsidTr="001A0C63" w14:paraId="454A5136" w14:textId="77777777">
        <w:tc>
          <w:tcPr>
            <w:tcW w:w="1555" w:type="dxa"/>
            <w:shd w:val="clear" w:color="auto" w:fill="BECEAF"/>
          </w:tcPr>
          <w:p w:rsidRPr="0069341A" w:rsidR="001A0C63" w:rsidP="001A0C63" w:rsidRDefault="001A0C63" w14:paraId="79E3B34B" w14:textId="77777777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Statement</w:t>
            </w:r>
          </w:p>
          <w:p w:rsidRPr="0069341A" w:rsidR="001A0C63" w:rsidP="001A0C63" w:rsidRDefault="001A0C63" w14:paraId="68393DE7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21FA996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1096D01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68B7420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58BC8ED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05B1F9E6" w14:textId="3DC6EA28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69341A" w:rsidR="001A0C63" w:rsidP="001A0C63" w:rsidRDefault="001A0C63" w14:paraId="78D85EB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17B3221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19490C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4C23476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14E696D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33574AD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475AB14B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107E2D4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0D3506E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24D1A83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2D8AAA5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3F4E98D7" w14:textId="27DF8BE2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69341A" w:rsidR="00125320" w:rsidP="00125320" w:rsidRDefault="00125320" w14:paraId="0E949A25" w14:textId="77777777">
      <w:pPr>
        <w:pStyle w:val="ACFBodyText"/>
        <w:rPr>
          <w:rFonts w:ascii="Degular Demo Medium" w:hAnsi="Degular Demo Mediu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69341A" w:rsidR="001A0C63" w:rsidTr="00E9638A" w14:paraId="5EB99336" w14:textId="77777777">
        <w:tc>
          <w:tcPr>
            <w:tcW w:w="10478" w:type="dxa"/>
            <w:gridSpan w:val="4"/>
            <w:shd w:val="clear" w:color="auto" w:fill="94AA97"/>
          </w:tcPr>
          <w:p w:rsidRPr="0069341A" w:rsidR="001A0C63" w:rsidP="00E9638A" w:rsidRDefault="001A0C63" w14:paraId="00552D5A" w14:textId="2D27D493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Supporting Statement #2</w:t>
            </w:r>
          </w:p>
        </w:tc>
      </w:tr>
      <w:tr w:rsidRPr="0069341A" w:rsidR="001A0C63" w:rsidTr="001A0C63" w14:paraId="16876F36" w14:textId="77777777">
        <w:tc>
          <w:tcPr>
            <w:tcW w:w="1555" w:type="dxa"/>
            <w:shd w:val="clear" w:color="auto" w:fill="BECEAF"/>
          </w:tcPr>
          <w:p w:rsidRPr="0069341A" w:rsidR="001A0C63" w:rsidP="001A0C63" w:rsidRDefault="001A0C63" w14:paraId="10515D55" w14:textId="77777777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69341A" w:rsidR="001A0C63" w:rsidP="00E9638A" w:rsidRDefault="001A0C63" w14:paraId="1C76382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69341A" w:rsidR="001A0C63" w:rsidP="00E9638A" w:rsidRDefault="001A0C63" w14:paraId="7E552BCC" w14:textId="77777777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69341A" w:rsidR="001A0C63" w:rsidP="00E9638A" w:rsidRDefault="001A0C63" w14:paraId="247E261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69341A" w:rsidR="001A0C63" w:rsidTr="001A0C63" w14:paraId="407A1A34" w14:textId="77777777">
        <w:tc>
          <w:tcPr>
            <w:tcW w:w="1555" w:type="dxa"/>
            <w:shd w:val="clear" w:color="auto" w:fill="BECEAF"/>
          </w:tcPr>
          <w:p w:rsidRPr="0069341A" w:rsidR="001A0C63" w:rsidP="001A0C63" w:rsidRDefault="001A0C63" w14:paraId="64C228F5" w14:textId="77777777">
            <w:pPr>
              <w:pStyle w:val="ACFTableTitle"/>
              <w:rPr>
                <w:rFonts w:ascii="Degular Demo Medium" w:hAnsi="Degular Demo Medium"/>
              </w:rPr>
            </w:pPr>
            <w:r w:rsidRPr="0069341A">
              <w:rPr>
                <w:rFonts w:ascii="Degular Demo Medium" w:hAnsi="Degular Demo Medium"/>
              </w:rPr>
              <w:t>Statement</w:t>
            </w:r>
          </w:p>
          <w:p w:rsidRPr="0069341A" w:rsidR="001A0C63" w:rsidP="001A0C63" w:rsidRDefault="001A0C63" w14:paraId="07AA1DA4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243FDFDE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417BFF7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4D0484CC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416756A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69341A" w:rsidR="001A0C63" w:rsidP="001A0C63" w:rsidRDefault="001A0C63" w14:paraId="34744EFD" w14:textId="77777777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69341A" w:rsidR="001A0C63" w:rsidP="00E9638A" w:rsidRDefault="001A0C63" w14:paraId="7980249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206F6BA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2C45433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6B42314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6BACC3E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0F42DD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4D728AF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2C6D397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39DC0AD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77BF556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32C7320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69341A" w:rsidR="001A0C63" w:rsidP="00E9638A" w:rsidRDefault="001A0C63" w14:paraId="6D06FF3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69341A" w:rsidR="001A0C63" w:rsidP="00125320" w:rsidRDefault="001A0C63" w14:paraId="4A60D842" w14:textId="77777777">
      <w:pPr>
        <w:pStyle w:val="ACFBodyText"/>
        <w:rPr>
          <w:rFonts w:ascii="Degular Demo Medium" w:hAnsi="Degular Demo Medium"/>
        </w:rPr>
      </w:pPr>
    </w:p>
    <w:sectPr w:rsidRPr="0069341A" w:rsidR="001A0C63" w:rsidSect="003462EB">
      <w:headerReference w:type="default" r:id="rId11"/>
      <w:footerReference w:type="default" r:id="rId12"/>
      <w:pgSz w:w="11906" w:h="16838" w:orient="portrait" w:code="9"/>
      <w:pgMar w:top="-2126" w:right="709" w:bottom="1134" w:left="709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6F25" w:rsidP="007B4AC7" w:rsidRDefault="00E26F25" w14:paraId="0BFB1CC7" w14:textId="77777777">
      <w:pPr>
        <w:spacing w:after="0" w:line="240" w:lineRule="auto"/>
      </w:pPr>
      <w:r>
        <w:separator/>
      </w:r>
    </w:p>
  </w:endnote>
  <w:endnote w:type="continuationSeparator" w:id="0">
    <w:p w:rsidR="00E26F25" w:rsidP="007B4AC7" w:rsidRDefault="00E26F25" w14:paraId="796641C7" w14:textId="77777777">
      <w:pPr>
        <w:spacing w:after="0" w:line="240" w:lineRule="auto"/>
      </w:pPr>
      <w:r>
        <w:continuationSeparator/>
      </w:r>
    </w:p>
  </w:endnote>
  <w:endnote w:type="continuationNotice" w:id="1">
    <w:p w:rsidR="00B876C9" w:rsidRDefault="00B876C9" w14:paraId="29E8A49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0C96721F-D2FA-0545-B6B9-C2C759241920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E70A974-5DE9-9640-AA3E-6BE0D10D76E5}" r:id="rId2"/>
    <w:embedBold w:fontKey="{BFF1E5A6-1EDF-5945-A478-2C542B03FA58}" r:id="rId3"/>
    <w:embedItalic w:fontKey="{53900D63-FFD3-8840-BEE2-85D8D67398AF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66561DF3-AF0C-EA4A-8CA6-E47CD73E57B8}" r:id="rId5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w:fontKey="{2BF4B546-C422-1848-887F-5F98C96C17D0}" r:id="rId6"/>
  </w:font>
  <w:font w:name="Degular Light">
    <w:altName w:val="Cambria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6AB7428C-47A9-3943-A08C-AA57405E8000}" r:id="rId7"/>
    <w:embedBold w:fontKey="{054B3D32-C040-3C45-B8FB-8D09F75584E4}" r:id="rId8"/>
    <w:embedItalic w:fontKey="{691AA197-9E1F-7C43-8F83-5C7128737C9D}" r:id="rId9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DBE4E4E4-E1C9-CF4E-A426-BE7E352383E5}" r:id="rId10"/>
    <w:embedBold w:fontKey="{D0D04680-1938-4942-B1EC-2344011EFA62}" r:id="rId1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73ADE88-22F8-3147-A57D-A97627148B63}" r:id="rId12"/>
  </w:font>
  <w:font w:name="Degular Medium">
    <w:altName w:val="Calibri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Degular Demo Medium">
    <w:panose1 w:val="04040506060303040305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tbl>
    <w:tblPr>
      <w:tblW w:w="5198" w:type="pct"/>
      <w:jc w:val="center"/>
      <w:tblLook w:val="01E0" w:firstRow="1" w:lastRow="1" w:firstColumn="1" w:lastColumn="1" w:noHBand="0" w:noVBand="0"/>
    </w:tblPr>
    <w:tblGrid>
      <w:gridCol w:w="1698"/>
      <w:gridCol w:w="5154"/>
      <w:gridCol w:w="1003"/>
      <w:gridCol w:w="989"/>
      <w:gridCol w:w="1099"/>
      <w:gridCol w:w="960"/>
    </w:tblGrid>
    <w:tr w:rsidR="004F5B4A" w:rsidTr="007D61C3" w14:paraId="47D48B0A" w14:textId="77777777">
      <w:trPr>
        <w:trHeight w:val="291"/>
        <w:jc w:val="center"/>
      </w:trPr>
      <w:tc>
        <w:tcPr>
          <w:tcW w:w="781" w:type="pct"/>
        </w:tcPr>
        <w:p w:rsidRPr="00956B78" w:rsidR="007B4AC7" w:rsidP="007B4AC7" w:rsidRDefault="00181AD7" w14:paraId="183D3B38" w14:textId="27F7201F">
          <w:pPr>
            <w:pStyle w:val="ACFFooterTItle"/>
          </w:pPr>
          <w:r>
            <w:t>Document</w:t>
          </w:r>
          <w:r w:rsidRPr="00956B78" w:rsidR="007B4AC7">
            <w:t xml:space="preserve"> Number</w:t>
          </w:r>
        </w:p>
      </w:tc>
      <w:tc>
        <w:tcPr>
          <w:tcW w:w="2366" w:type="pct"/>
        </w:tcPr>
        <w:p w:rsidRPr="00302478" w:rsidR="007B4AC7" w:rsidP="007B4AC7" w:rsidRDefault="00181AD7" w14:paraId="00158F37" w14:textId="68DBE32C">
          <w:pPr>
            <w:pStyle w:val="ACFFooterTItle"/>
          </w:pPr>
          <w:r>
            <w:t>Document</w:t>
          </w:r>
          <w:r w:rsidRPr="00302478" w:rsidR="007B4AC7">
            <w:t xml:space="preserve"> </w:t>
          </w:r>
          <w:r w:rsidR="007B4AC7">
            <w:t>Name</w:t>
          </w:r>
        </w:p>
      </w:tc>
      <w:tc>
        <w:tcPr>
          <w:tcW w:w="462" w:type="pct"/>
        </w:tcPr>
        <w:p w:rsidRPr="00302478" w:rsidR="007B4AC7" w:rsidP="007B4AC7" w:rsidRDefault="007B4AC7" w14:paraId="5623E97A" w14:textId="77777777">
          <w:pPr>
            <w:pStyle w:val="ACFFooterTItle"/>
          </w:pPr>
          <w:r>
            <w:t>Version</w:t>
          </w:r>
        </w:p>
      </w:tc>
      <w:tc>
        <w:tcPr>
          <w:tcW w:w="443" w:type="pct"/>
        </w:tcPr>
        <w:p w:rsidRPr="00302478" w:rsidR="007B4AC7" w:rsidP="007B4AC7" w:rsidRDefault="007B4AC7" w14:paraId="3AC0C583" w14:textId="77777777">
          <w:pPr>
            <w:pStyle w:val="ACFFooterTItle"/>
          </w:pPr>
          <w:r w:rsidRPr="00302478">
            <w:t>Issue Date</w:t>
          </w:r>
        </w:p>
      </w:tc>
      <w:tc>
        <w:tcPr>
          <w:tcW w:w="506" w:type="pct"/>
        </w:tcPr>
        <w:p w:rsidRPr="00302478" w:rsidR="007B4AC7" w:rsidP="007B4AC7" w:rsidRDefault="007B4AC7" w14:paraId="1066120D" w14:textId="77777777">
          <w:pPr>
            <w:pStyle w:val="ACFFooterTItle"/>
          </w:pPr>
          <w:r w:rsidRPr="00302478">
            <w:t>Review Date</w:t>
          </w:r>
        </w:p>
      </w:tc>
      <w:tc>
        <w:tcPr>
          <w:tcW w:w="443" w:type="pct"/>
        </w:tcPr>
        <w:p w:rsidRPr="00302478" w:rsidR="007B4AC7" w:rsidP="007B4AC7" w:rsidRDefault="007B4AC7" w14:paraId="36CF3FEF" w14:textId="77777777">
          <w:pPr>
            <w:pStyle w:val="ACFFooterTItle"/>
          </w:pPr>
          <w:r w:rsidRPr="00302478">
            <w:t>Page</w:t>
          </w:r>
        </w:p>
      </w:tc>
    </w:tr>
    <w:tr w:rsidR="004F5B4A" w:rsidTr="007D61C3" w14:paraId="21F29E0C" w14:textId="77777777">
      <w:trPr>
        <w:jc w:val="center"/>
      </w:trPr>
      <w:tc>
        <w:tcPr>
          <w:tcW w:w="781" w:type="pct"/>
        </w:tcPr>
        <w:p w:rsidRPr="00AE62AD" w:rsidR="007B4AC7" w:rsidP="007B4AC7" w:rsidRDefault="007B4AC7" w14:paraId="3FE6E8F5" w14:textId="2E988118">
          <w:pPr>
            <w:pStyle w:val="ACFFooterInfo"/>
          </w:pPr>
          <w:r>
            <w:t>ACF-</w:t>
          </w:r>
          <w:r w:rsidR="00C45CE3">
            <w:t>0</w:t>
          </w:r>
          <w:r w:rsidR="00BA26FF">
            <w:t>2</w:t>
          </w:r>
          <w:r w:rsidR="00803BA2">
            <w:t>5</w:t>
          </w:r>
          <w:r>
            <w:t>-</w:t>
          </w:r>
          <w:r w:rsidR="00181AD7">
            <w:t>FRM</w:t>
          </w:r>
        </w:p>
      </w:tc>
      <w:tc>
        <w:tcPr>
          <w:tcW w:w="2366" w:type="pct"/>
        </w:tcPr>
        <w:p w:rsidRPr="00302478" w:rsidR="007B4AC7" w:rsidP="007B4AC7" w:rsidRDefault="00181AD7" w14:paraId="1883CF2E" w14:textId="472E922B">
          <w:pPr>
            <w:pStyle w:val="ACFFooterInfo"/>
          </w:pPr>
          <w:r>
            <w:t xml:space="preserve">ACF </w:t>
          </w:r>
          <w:r w:rsidR="00BA26FF">
            <w:t xml:space="preserve">Diamond </w:t>
          </w:r>
          <w:r w:rsidR="00803BA2">
            <w:t>Coach</w:t>
          </w:r>
          <w:r w:rsidR="00BA26FF">
            <w:t xml:space="preserve"> Hall of Fame</w:t>
          </w:r>
          <w:r>
            <w:t xml:space="preserve"> Nomination</w:t>
          </w:r>
        </w:p>
      </w:tc>
      <w:tc>
        <w:tcPr>
          <w:tcW w:w="462" w:type="pct"/>
        </w:tcPr>
        <w:p w:rsidR="007B4AC7" w:rsidP="007B4AC7" w:rsidRDefault="00047B01" w14:paraId="13AFD8D4" w14:textId="429CBCA9">
          <w:pPr>
            <w:pStyle w:val="ACFFooterInfo"/>
          </w:pPr>
          <w:r>
            <w:t>Ver 1</w:t>
          </w:r>
        </w:p>
      </w:tc>
      <w:tc>
        <w:tcPr>
          <w:tcW w:w="443" w:type="pct"/>
        </w:tcPr>
        <w:p w:rsidRPr="00302478" w:rsidR="007B4AC7" w:rsidP="007B4AC7" w:rsidRDefault="000E18B0" w14:paraId="5C1DEA92" w14:textId="01C4BC0C">
          <w:pPr>
            <w:pStyle w:val="ACFFooterInfo"/>
          </w:pPr>
          <w:r>
            <w:t>08/04/2025</w:t>
          </w:r>
        </w:p>
      </w:tc>
      <w:tc>
        <w:tcPr>
          <w:tcW w:w="506" w:type="pct"/>
        </w:tcPr>
        <w:p w:rsidRPr="00302478" w:rsidR="007B4AC7" w:rsidP="007B4AC7" w:rsidRDefault="000E18B0" w14:paraId="02BCCDAB" w14:textId="30110778">
          <w:pPr>
            <w:pStyle w:val="ACFFooterInfo"/>
          </w:pPr>
          <w:r>
            <w:t>01/03/2026</w:t>
          </w:r>
        </w:p>
      </w:tc>
      <w:tc>
        <w:tcPr>
          <w:tcW w:w="443" w:type="pct"/>
        </w:tcPr>
        <w:p w:rsidRPr="00302478" w:rsidR="007B4AC7" w:rsidP="007B4AC7" w:rsidRDefault="007B4AC7" w14:paraId="202AB872" w14:textId="77777777">
          <w:pPr>
            <w:pStyle w:val="ACFFooterInfo"/>
          </w:pPr>
          <w:r w:rsidRPr="00302478">
            <w:fldChar w:fldCharType="begin"/>
          </w:r>
          <w:r w:rsidRPr="00302478">
            <w:instrText xml:space="preserve"> PAGE </w:instrText>
          </w:r>
          <w:r w:rsidRPr="00302478">
            <w:fldChar w:fldCharType="separate"/>
          </w:r>
          <w:r>
            <w:t>4</w:t>
          </w:r>
          <w:r w:rsidRPr="00302478">
            <w:fldChar w:fldCharType="end"/>
          </w:r>
          <w:r w:rsidRPr="00302478">
            <w:t xml:space="preserve"> of </w:t>
          </w:r>
          <w:r>
            <w:fldChar w:fldCharType="begin"/>
          </w:r>
          <w:r>
            <w:instrText> NUMPAGES </w:instrText>
          </w:r>
          <w:r>
            <w:fldChar w:fldCharType="separate"/>
          </w:r>
          <w:r>
            <w:t>7</w:t>
          </w:r>
          <w:r>
            <w:fldChar w:fldCharType="end"/>
          </w:r>
        </w:p>
      </w:tc>
    </w:tr>
  </w:tbl>
  <w:p w:rsidR="007B4AC7" w:rsidRDefault="007B4AC7" w14:paraId="73A5F86A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751CC8" wp14:editId="04DDDE21">
              <wp:simplePos x="0" y="0"/>
              <wp:positionH relativeFrom="page">
                <wp:posOffset>-31750</wp:posOffset>
              </wp:positionH>
              <wp:positionV relativeFrom="paragraph">
                <wp:posOffset>-411480</wp:posOffset>
              </wp:positionV>
              <wp:extent cx="7839075" cy="19050"/>
              <wp:effectExtent l="19050" t="19050" r="9525" b="0"/>
              <wp:wrapNone/>
              <wp:docPr id="11373712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27D3C9">
            <v:line id="Straight Connector 2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5pt,-32.4pt" to="614.75pt,-30.9pt" w14:anchorId="2949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">
              <v:stroke joinstyle="miter"/>
              <o:lock v:ext="edit" shapetype="f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6F25" w:rsidP="007B4AC7" w:rsidRDefault="00E26F25" w14:paraId="55C1C6FC" w14:textId="77777777">
      <w:pPr>
        <w:spacing w:after="0" w:line="240" w:lineRule="auto"/>
      </w:pPr>
      <w:r>
        <w:separator/>
      </w:r>
    </w:p>
  </w:footnote>
  <w:footnote w:type="continuationSeparator" w:id="0">
    <w:p w:rsidR="00E26F25" w:rsidP="007B4AC7" w:rsidRDefault="00E26F25" w14:paraId="1FE83213" w14:textId="77777777">
      <w:pPr>
        <w:spacing w:after="0" w:line="240" w:lineRule="auto"/>
      </w:pPr>
      <w:r>
        <w:continuationSeparator/>
      </w:r>
    </w:p>
  </w:footnote>
  <w:footnote w:type="continuationNotice" w:id="1">
    <w:p w:rsidR="00B876C9" w:rsidRDefault="00B876C9" w14:paraId="7DB5C2F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B4AC7" w:rsidR="007B4AC7" w:rsidP="007B4AC7" w:rsidRDefault="007B4AC7" w14:paraId="510D75DD" w14:textId="3FE8FDAD">
    <w:pPr>
      <w:pStyle w:val="ACFHeaderTitle"/>
    </w:pPr>
    <w:r w:rsidRPr="007B4AC7">
      <w:t>ACF-</w:t>
    </w:r>
    <w:r w:rsidR="00C45CE3">
      <w:t>0</w:t>
    </w:r>
    <w:r w:rsidR="006B31C0">
      <w:t>2</w:t>
    </w:r>
    <w:r w:rsidR="00803BA2">
      <w:t>5</w:t>
    </w:r>
    <w:r w:rsidRPr="007B4AC7">
      <w:t>-</w:t>
    </w:r>
    <w:r w:rsidR="00181AD7">
      <w:t>FRM</w:t>
    </w:r>
  </w:p>
  <w:p w:rsidRPr="007B4AC7" w:rsidR="007B4AC7" w:rsidP="007B4AC7" w:rsidRDefault="007B4AC7" w14:paraId="0C6F6E0A" w14:textId="63DBDA5B">
    <w:pPr>
      <w:pStyle w:val="ACFHeaderTitle"/>
    </w:pPr>
    <w:r w:rsidRPr="007B4AC7">
      <w:tab/>
    </w:r>
    <w:r w:rsidRPr="007B4AC7">
      <w:tab/>
    </w:r>
    <w:r w:rsidR="00E91593">
      <w:t>ACF</w:t>
    </w:r>
    <w:r w:rsidR="00E26F25">
      <w:t xml:space="preserve"> </w:t>
    </w:r>
    <w:r w:rsidR="00BA26FF">
      <w:t xml:space="preserve">Diamond </w:t>
    </w:r>
    <w:r w:rsidR="00803BA2">
      <w:t>Coach</w:t>
    </w:r>
    <w:r w:rsidR="00BA26FF">
      <w:t xml:space="preserve"> Hall of Fame</w:t>
    </w:r>
    <w:r w:rsidR="00181AD7">
      <w:t xml:space="preserve"> Nomination</w:t>
    </w:r>
  </w:p>
  <w:p w:rsidR="007B4AC7" w:rsidRDefault="007B4AC7" w14:paraId="29DD2570" w14:textId="77777777">
    <w:pPr>
      <w:pStyle w:val="Header"/>
    </w:pPr>
    <w:r w:rsidRPr="006950C1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D4F5ACE" wp14:editId="485B83B3">
              <wp:simplePos x="0" y="0"/>
              <wp:positionH relativeFrom="page">
                <wp:posOffset>-31115</wp:posOffset>
              </wp:positionH>
              <wp:positionV relativeFrom="paragraph">
                <wp:posOffset>231140</wp:posOffset>
              </wp:positionV>
              <wp:extent cx="7839075" cy="19050"/>
              <wp:effectExtent l="19050" t="19050" r="28575" b="19050"/>
              <wp:wrapNone/>
              <wp:docPr id="200698294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DB3E94">
            <v:line id="Straight Connector 3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45pt,18.2pt" to="614.8pt,19.7pt" w14:anchorId="38F78E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">
              <v:stroke joinstyle="miter"/>
              <o:lock v:ext="edit" shapetype="f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1" layoutInCell="1" allowOverlap="0" wp14:anchorId="79D85552" wp14:editId="7B4E2F2F">
          <wp:simplePos x="0" y="0"/>
          <wp:positionH relativeFrom="column">
            <wp:posOffset>0</wp:posOffset>
          </wp:positionH>
          <wp:positionV relativeFrom="page">
            <wp:posOffset>242570</wp:posOffset>
          </wp:positionV>
          <wp:extent cx="1839595" cy="665480"/>
          <wp:effectExtent l="0" t="0" r="8255" b="1270"/>
          <wp:wrapNone/>
          <wp:docPr id="1392859816" name="Picture 1392859816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577581" name="Picture 89457758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950"/>
    <w:multiLevelType w:val="hybridMultilevel"/>
    <w:tmpl w:val="E2486BEA"/>
    <w:lvl w:ilvl="0" w:tplc="8AD2FFE4">
      <w:start w:val="1"/>
      <w:numFmt w:val="bullet"/>
      <w:pStyle w:val="ACFBulletPoin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" w15:restartNumberingAfterBreak="0">
    <w:nsid w:val="09094A92"/>
    <w:multiLevelType w:val="hybridMultilevel"/>
    <w:tmpl w:val="5EA42B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6AFF"/>
    <w:multiLevelType w:val="hybridMultilevel"/>
    <w:tmpl w:val="4B50BD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15EE"/>
    <w:multiLevelType w:val="hybridMultilevel"/>
    <w:tmpl w:val="2654D22C"/>
    <w:lvl w:ilvl="0" w:tplc="605C1D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035F26"/>
    <w:multiLevelType w:val="multilevel"/>
    <w:tmpl w:val="1472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6184B1B"/>
    <w:multiLevelType w:val="hybridMultilevel"/>
    <w:tmpl w:val="E8BE56CE"/>
    <w:lvl w:ilvl="0" w:tplc="B4E41CC4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51087834"/>
    <w:multiLevelType w:val="hybridMultilevel"/>
    <w:tmpl w:val="D9D6A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12694"/>
    <w:multiLevelType w:val="hybridMultilevel"/>
    <w:tmpl w:val="533218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95694"/>
    <w:multiLevelType w:val="multilevel"/>
    <w:tmpl w:val="40069796"/>
    <w:lvl w:ilvl="0">
      <w:start w:val="1"/>
      <w:numFmt w:val="decimal"/>
      <w:pStyle w:val="DPS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C1B22D1"/>
    <w:multiLevelType w:val="hybridMultilevel"/>
    <w:tmpl w:val="9E14F5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114E3"/>
    <w:multiLevelType w:val="hybridMultilevel"/>
    <w:tmpl w:val="A344D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E5F21"/>
    <w:multiLevelType w:val="multilevel"/>
    <w:tmpl w:val="323C772E"/>
    <w:lvl w:ilvl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 w15:restartNumberingAfterBreak="0">
    <w:nsid w:val="7EEF78C6"/>
    <w:multiLevelType w:val="multilevel"/>
    <w:tmpl w:val="C722D90C"/>
    <w:lvl w:ilvl="0">
      <w:start w:val="1"/>
      <w:numFmt w:val="decimal"/>
      <w:pStyle w:val="numbering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188568830">
    <w:abstractNumId w:val="3"/>
  </w:num>
  <w:num w:numId="2" w16cid:durableId="17893316">
    <w:abstractNumId w:val="8"/>
  </w:num>
  <w:num w:numId="3" w16cid:durableId="125706381">
    <w:abstractNumId w:val="12"/>
  </w:num>
  <w:num w:numId="4" w16cid:durableId="1599604497">
    <w:abstractNumId w:val="12"/>
  </w:num>
  <w:num w:numId="5" w16cid:durableId="1708412457">
    <w:abstractNumId w:val="12"/>
  </w:num>
  <w:num w:numId="6" w16cid:durableId="699823393">
    <w:abstractNumId w:val="5"/>
  </w:num>
  <w:num w:numId="7" w16cid:durableId="2037344108">
    <w:abstractNumId w:val="5"/>
  </w:num>
  <w:num w:numId="8" w16cid:durableId="1684823187">
    <w:abstractNumId w:val="5"/>
  </w:num>
  <w:num w:numId="9" w16cid:durableId="1790934082">
    <w:abstractNumId w:val="5"/>
  </w:num>
  <w:num w:numId="10" w16cid:durableId="1743091725">
    <w:abstractNumId w:val="5"/>
  </w:num>
  <w:num w:numId="11" w16cid:durableId="872810897">
    <w:abstractNumId w:val="5"/>
  </w:num>
  <w:num w:numId="12" w16cid:durableId="1712068765">
    <w:abstractNumId w:val="12"/>
  </w:num>
  <w:num w:numId="13" w16cid:durableId="2089308436">
    <w:abstractNumId w:val="8"/>
  </w:num>
  <w:num w:numId="14" w16cid:durableId="1998729486">
    <w:abstractNumId w:val="12"/>
  </w:num>
  <w:num w:numId="15" w16cid:durableId="529534375">
    <w:abstractNumId w:val="5"/>
  </w:num>
  <w:num w:numId="16" w16cid:durableId="1528828832">
    <w:abstractNumId w:val="0"/>
  </w:num>
  <w:num w:numId="17" w16cid:durableId="1471434404">
    <w:abstractNumId w:val="7"/>
  </w:num>
  <w:num w:numId="18" w16cid:durableId="2091265513">
    <w:abstractNumId w:val="6"/>
  </w:num>
  <w:num w:numId="19" w16cid:durableId="1779256138">
    <w:abstractNumId w:val="2"/>
  </w:num>
  <w:num w:numId="20" w16cid:durableId="1172061947">
    <w:abstractNumId w:val="10"/>
  </w:num>
  <w:num w:numId="21" w16cid:durableId="1213881964">
    <w:abstractNumId w:val="1"/>
  </w:num>
  <w:num w:numId="22" w16cid:durableId="884682032">
    <w:abstractNumId w:val="9"/>
  </w:num>
  <w:num w:numId="23" w16cid:durableId="843516407">
    <w:abstractNumId w:val="11"/>
  </w:num>
  <w:num w:numId="24" w16cid:durableId="865409775">
    <w:abstractNumId w:val="0"/>
  </w:num>
  <w:num w:numId="25" w16cid:durableId="1463033270">
    <w:abstractNumId w:val="4"/>
  </w:num>
  <w:num w:numId="26" w16cid:durableId="612249996">
    <w:abstractNumId w:val="0"/>
  </w:num>
  <w:num w:numId="27" w16cid:durableId="1265309283">
    <w:abstractNumId w:val="0"/>
  </w:num>
  <w:num w:numId="28" w16cid:durableId="461850655">
    <w:abstractNumId w:val="0"/>
  </w:num>
  <w:num w:numId="29" w16cid:durableId="1962152475">
    <w:abstractNumId w:val="0"/>
  </w:num>
  <w:num w:numId="30" w16cid:durableId="1851748646">
    <w:abstractNumId w:val="0"/>
  </w:num>
  <w:num w:numId="31" w16cid:durableId="1829706119">
    <w:abstractNumId w:val="0"/>
  </w:num>
  <w:num w:numId="32" w16cid:durableId="1270504547">
    <w:abstractNumId w:val="0"/>
  </w:num>
  <w:num w:numId="33" w16cid:durableId="1676030937">
    <w:abstractNumId w:val="0"/>
  </w:num>
  <w:num w:numId="34" w16cid:durableId="158278144">
    <w:abstractNumId w:val="0"/>
  </w:num>
  <w:num w:numId="35" w16cid:durableId="1669475722">
    <w:abstractNumId w:val="0"/>
  </w:num>
  <w:num w:numId="36" w16cid:durableId="364212746">
    <w:abstractNumId w:val="0"/>
  </w:num>
  <w:num w:numId="37" w16cid:durableId="193725088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25"/>
    <w:rsid w:val="00047B01"/>
    <w:rsid w:val="0006148E"/>
    <w:rsid w:val="00063410"/>
    <w:rsid w:val="000A3C00"/>
    <w:rsid w:val="000D7D25"/>
    <w:rsid w:val="000E18B0"/>
    <w:rsid w:val="00111F1F"/>
    <w:rsid w:val="00125320"/>
    <w:rsid w:val="00133E82"/>
    <w:rsid w:val="001554F0"/>
    <w:rsid w:val="001802BC"/>
    <w:rsid w:val="00181AD7"/>
    <w:rsid w:val="001A0C63"/>
    <w:rsid w:val="001D5E99"/>
    <w:rsid w:val="001F5E0E"/>
    <w:rsid w:val="00284A8F"/>
    <w:rsid w:val="002D5CBD"/>
    <w:rsid w:val="002E1F76"/>
    <w:rsid w:val="002F0367"/>
    <w:rsid w:val="003462EB"/>
    <w:rsid w:val="003C0D1D"/>
    <w:rsid w:val="003C2737"/>
    <w:rsid w:val="003C6A0B"/>
    <w:rsid w:val="00447689"/>
    <w:rsid w:val="00455F94"/>
    <w:rsid w:val="004F5B4A"/>
    <w:rsid w:val="00502549"/>
    <w:rsid w:val="005B668A"/>
    <w:rsid w:val="00612CA8"/>
    <w:rsid w:val="00632363"/>
    <w:rsid w:val="00641EFE"/>
    <w:rsid w:val="006555CF"/>
    <w:rsid w:val="0066508C"/>
    <w:rsid w:val="00676214"/>
    <w:rsid w:val="0069341A"/>
    <w:rsid w:val="006B31C0"/>
    <w:rsid w:val="006D0471"/>
    <w:rsid w:val="006D6920"/>
    <w:rsid w:val="00717532"/>
    <w:rsid w:val="007179C9"/>
    <w:rsid w:val="00734190"/>
    <w:rsid w:val="0074347A"/>
    <w:rsid w:val="00747FEE"/>
    <w:rsid w:val="00771219"/>
    <w:rsid w:val="00791DB6"/>
    <w:rsid w:val="007954B0"/>
    <w:rsid w:val="007A1530"/>
    <w:rsid w:val="007A165A"/>
    <w:rsid w:val="007B4AC7"/>
    <w:rsid w:val="007C0A2F"/>
    <w:rsid w:val="007D4C14"/>
    <w:rsid w:val="00803BA2"/>
    <w:rsid w:val="00807C5A"/>
    <w:rsid w:val="00830C13"/>
    <w:rsid w:val="00832765"/>
    <w:rsid w:val="0084782E"/>
    <w:rsid w:val="00850B8B"/>
    <w:rsid w:val="008558F4"/>
    <w:rsid w:val="008B3E42"/>
    <w:rsid w:val="008B6F63"/>
    <w:rsid w:val="008C2B90"/>
    <w:rsid w:val="0092797B"/>
    <w:rsid w:val="009332BE"/>
    <w:rsid w:val="0093544D"/>
    <w:rsid w:val="00953194"/>
    <w:rsid w:val="00954A31"/>
    <w:rsid w:val="00964527"/>
    <w:rsid w:val="00974CC0"/>
    <w:rsid w:val="00991614"/>
    <w:rsid w:val="009D0C71"/>
    <w:rsid w:val="00A23F21"/>
    <w:rsid w:val="00A51C4C"/>
    <w:rsid w:val="00A84B43"/>
    <w:rsid w:val="00AA4AF3"/>
    <w:rsid w:val="00AC6CF5"/>
    <w:rsid w:val="00AF2B1D"/>
    <w:rsid w:val="00AF5376"/>
    <w:rsid w:val="00B03332"/>
    <w:rsid w:val="00B14158"/>
    <w:rsid w:val="00B876C9"/>
    <w:rsid w:val="00B901D1"/>
    <w:rsid w:val="00B95890"/>
    <w:rsid w:val="00BA26FF"/>
    <w:rsid w:val="00BD0CDD"/>
    <w:rsid w:val="00BD6D78"/>
    <w:rsid w:val="00BF2DE9"/>
    <w:rsid w:val="00C43960"/>
    <w:rsid w:val="00C44D88"/>
    <w:rsid w:val="00C45CE3"/>
    <w:rsid w:val="00CD615F"/>
    <w:rsid w:val="00D05DEB"/>
    <w:rsid w:val="00D21059"/>
    <w:rsid w:val="00D27A39"/>
    <w:rsid w:val="00D52FAB"/>
    <w:rsid w:val="00D6014F"/>
    <w:rsid w:val="00D91614"/>
    <w:rsid w:val="00D9644B"/>
    <w:rsid w:val="00DA5A7A"/>
    <w:rsid w:val="00DC68B4"/>
    <w:rsid w:val="00E1483B"/>
    <w:rsid w:val="00E26F25"/>
    <w:rsid w:val="00E402F0"/>
    <w:rsid w:val="00E91593"/>
    <w:rsid w:val="00EB58C6"/>
    <w:rsid w:val="00EF05F7"/>
    <w:rsid w:val="00EF1AA5"/>
    <w:rsid w:val="00F55C1A"/>
    <w:rsid w:val="00FE5BBC"/>
    <w:rsid w:val="074CCD26"/>
    <w:rsid w:val="0F0DB6C0"/>
    <w:rsid w:val="1B9EBB8B"/>
    <w:rsid w:val="1E95F09B"/>
    <w:rsid w:val="2C532613"/>
    <w:rsid w:val="3C5164CF"/>
    <w:rsid w:val="580D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7C51"/>
  <w15:chartTrackingRefBased/>
  <w15:docId w15:val="{3EF8D5B6-0F56-483B-B555-1268193048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Degular Light" w:hAnsi="Degular Light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4AC7"/>
  </w:style>
  <w:style w:type="paragraph" w:styleId="Heading1">
    <w:name w:val="heading 1"/>
    <w:basedOn w:val="Normal"/>
    <w:next w:val="Normal"/>
    <w:link w:val="Heading1Char"/>
    <w:uiPriority w:val="9"/>
    <w:qFormat/>
    <w:rsid w:val="0099161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1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14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14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14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14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14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14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14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PSBodyTitle" w:customStyle="1">
    <w:name w:val="DPS Body Title"/>
    <w:basedOn w:val="Normal"/>
    <w:link w:val="DPSBodyTitleChar"/>
    <w:qFormat/>
    <w:rsid w:val="00991614"/>
    <w:pPr>
      <w:spacing w:after="240" w:line="276" w:lineRule="auto"/>
    </w:pPr>
    <w:rPr>
      <w:rFonts w:cstheme="minorHAnsi"/>
      <w:b/>
      <w:bCs/>
      <w:sz w:val="24"/>
      <w:szCs w:val="24"/>
    </w:rPr>
  </w:style>
  <w:style w:type="character" w:styleId="DPSBodyTitleChar" w:customStyle="1">
    <w:name w:val="DPS Body Title Char"/>
    <w:basedOn w:val="DefaultParagraphFont"/>
    <w:link w:val="DPSBodyTitle"/>
    <w:rsid w:val="00991614"/>
    <w:rPr>
      <w:rFonts w:cstheme="minorHAnsi"/>
      <w:b/>
      <w:bCs/>
      <w:sz w:val="24"/>
      <w:szCs w:val="24"/>
    </w:rPr>
  </w:style>
  <w:style w:type="paragraph" w:styleId="DPSBodyText" w:customStyle="1">
    <w:name w:val="DPS Body Text"/>
    <w:basedOn w:val="Normal"/>
    <w:link w:val="DPSBodyTextChar"/>
    <w:qFormat/>
    <w:rsid w:val="00991614"/>
    <w:pPr>
      <w:spacing w:after="0" w:line="276" w:lineRule="auto"/>
    </w:pPr>
    <w:rPr>
      <w:rFonts w:eastAsia="Times New Roman" w:cstheme="minorHAnsi"/>
      <w:sz w:val="21"/>
      <w:szCs w:val="21"/>
      <w:lang w:eastAsia="en-AU"/>
    </w:rPr>
  </w:style>
  <w:style w:type="character" w:styleId="DPSBodyTextChar" w:customStyle="1">
    <w:name w:val="DPS Body Text Char"/>
    <w:basedOn w:val="DefaultParagraphFont"/>
    <w:link w:val="DPSBodyText"/>
    <w:rsid w:val="00991614"/>
    <w:rPr>
      <w:rFonts w:eastAsia="Times New Roman" w:cstheme="minorHAnsi"/>
      <w:sz w:val="21"/>
      <w:szCs w:val="21"/>
      <w:lang w:eastAsia="en-AU"/>
    </w:rPr>
  </w:style>
  <w:style w:type="paragraph" w:styleId="DPSFooterInfo" w:customStyle="1">
    <w:name w:val="DPS Footer Info"/>
    <w:basedOn w:val="Footer"/>
    <w:link w:val="DPSFooterInfoChar"/>
    <w:qFormat/>
    <w:rsid w:val="00991614"/>
    <w:rPr>
      <w:rFonts w:cs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9161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1614"/>
  </w:style>
  <w:style w:type="paragraph" w:styleId="DPSFooterTitle" w:customStyle="1">
    <w:name w:val="DPS Footer Title"/>
    <w:basedOn w:val="DPSFooterInfo"/>
    <w:link w:val="DPSFooterTitleChar"/>
    <w:qFormat/>
    <w:rsid w:val="00991614"/>
    <w:rPr>
      <w:b/>
      <w:bCs/>
    </w:rPr>
  </w:style>
  <w:style w:type="paragraph" w:styleId="DPSHeaderTitle" w:customStyle="1">
    <w:name w:val="DPS Header Title"/>
    <w:basedOn w:val="Normal"/>
    <w:link w:val="DPSHeaderTitleChar"/>
    <w:qFormat/>
    <w:rsid w:val="00991614"/>
    <w:pPr>
      <w:tabs>
        <w:tab w:val="left" w:pos="3320"/>
      </w:tabs>
      <w:spacing w:after="0" w:line="360" w:lineRule="auto"/>
      <w:jc w:val="right"/>
    </w:pPr>
    <w:rPr>
      <w:rFonts w:cstheme="minorHAnsi"/>
      <w:b/>
      <w:bCs/>
      <w:sz w:val="32"/>
      <w:szCs w:val="32"/>
    </w:rPr>
  </w:style>
  <w:style w:type="paragraph" w:styleId="DPSTableTitle" w:customStyle="1">
    <w:name w:val="DPS Table Title"/>
    <w:basedOn w:val="DPSBodyTitle"/>
    <w:next w:val="DPSBodyText"/>
    <w:link w:val="DPSTableTitleChar"/>
    <w:qFormat/>
    <w:rsid w:val="00991614"/>
    <w:pPr>
      <w:spacing w:before="120" w:after="120"/>
    </w:pPr>
  </w:style>
  <w:style w:type="paragraph" w:styleId="DPSBullets" w:customStyle="1">
    <w:name w:val="DPS Bullets"/>
    <w:basedOn w:val="DPSBodyText"/>
    <w:link w:val="DPSBulletsChar"/>
    <w:qFormat/>
    <w:rsid w:val="00991614"/>
    <w:pPr>
      <w:numPr>
        <w:numId w:val="13"/>
      </w:numPr>
      <w:spacing w:after="120" w:line="264" w:lineRule="auto"/>
      <w:jc w:val="both"/>
    </w:pPr>
    <w:rPr>
      <w:rFonts w:ascii="Calibri Light" w:hAnsi="Calibri Light" w:cs="Calibri Light"/>
    </w:rPr>
  </w:style>
  <w:style w:type="character" w:styleId="DPSBulletsChar" w:customStyle="1">
    <w:name w:val="DPS Bullets Char"/>
    <w:basedOn w:val="DPSBodyTextChar"/>
    <w:link w:val="DPSBullets"/>
    <w:rsid w:val="00991614"/>
    <w:rPr>
      <w:rFonts w:ascii="Calibri Light" w:hAnsi="Calibri Light" w:eastAsia="Times New Roman" w:cs="Calibri Light"/>
      <w:sz w:val="21"/>
      <w:szCs w:val="21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D5E99"/>
    <w:rPr>
      <w:color w:val="666666"/>
    </w:rPr>
  </w:style>
  <w:style w:type="paragraph" w:styleId="ListParagraph">
    <w:name w:val="List Paragraph"/>
    <w:basedOn w:val="Normal"/>
    <w:uiPriority w:val="34"/>
    <w:qFormat/>
    <w:rsid w:val="00991614"/>
    <w:pPr>
      <w:ind w:left="720"/>
      <w:contextualSpacing/>
    </w:pPr>
  </w:style>
  <w:style w:type="paragraph" w:styleId="ACFHeaderTitle" w:customStyle="1">
    <w:name w:val="ACF Header Title"/>
    <w:link w:val="ACFHeaderTitleChar"/>
    <w:qFormat/>
    <w:rsid w:val="007B4AC7"/>
    <w:pPr>
      <w:spacing w:after="0" w:line="240" w:lineRule="auto"/>
      <w:jc w:val="right"/>
    </w:pPr>
    <w:rPr>
      <w:rFonts w:ascii="Degular Medium" w:hAnsi="Degular Medium"/>
      <w:b/>
      <w:sz w:val="32"/>
      <w:szCs w:val="32"/>
    </w:rPr>
  </w:style>
  <w:style w:type="paragraph" w:styleId="ACFFooterTItle" w:customStyle="1">
    <w:name w:val="ACF Footer TItle"/>
    <w:basedOn w:val="DPSFooterTitle"/>
    <w:link w:val="ACFFooterTItleChar"/>
    <w:qFormat/>
    <w:rsid w:val="00991614"/>
    <w:rPr>
      <w:rFonts w:ascii="Degular Medium" w:hAnsi="Degular Medium"/>
    </w:rPr>
  </w:style>
  <w:style w:type="paragraph" w:styleId="ACFFooterInfo" w:customStyle="1">
    <w:name w:val="ACF Footer Info"/>
    <w:basedOn w:val="DPSFooterInfo"/>
    <w:link w:val="ACFFooterInfoChar"/>
    <w:qFormat/>
    <w:rsid w:val="00991614"/>
    <w:rPr>
      <w:rFonts w:ascii="Degular Medium" w:hAnsi="Degular Medium"/>
    </w:rPr>
  </w:style>
  <w:style w:type="paragraph" w:styleId="ACFBulletPoint" w:customStyle="1">
    <w:name w:val="ACF Bullet Point"/>
    <w:link w:val="ACFBulletPointChar"/>
    <w:qFormat/>
    <w:rsid w:val="00832765"/>
    <w:pPr>
      <w:numPr>
        <w:numId w:val="16"/>
      </w:numPr>
      <w:spacing w:before="60" w:after="60" w:line="240" w:lineRule="auto"/>
      <w:ind w:right="425"/>
      <w:jc w:val="both"/>
    </w:pPr>
    <w:rPr>
      <w:rFonts w:cstheme="majorHAnsi"/>
    </w:rPr>
  </w:style>
  <w:style w:type="character" w:styleId="ACFBulletPointChar" w:customStyle="1">
    <w:name w:val="ACF Bullet Point Char"/>
    <w:basedOn w:val="DefaultParagraphFont"/>
    <w:link w:val="ACFBulletPoint"/>
    <w:rsid w:val="00832765"/>
    <w:rPr>
      <w:rFonts w:cstheme="majorHAnsi"/>
    </w:rPr>
  </w:style>
  <w:style w:type="paragraph" w:styleId="ACFBodyText" w:customStyle="1">
    <w:name w:val="ACF Body Text"/>
    <w:link w:val="ACFBodyTextChar"/>
    <w:qFormat/>
    <w:rsid w:val="00E402F0"/>
    <w:pPr>
      <w:spacing w:before="120" w:after="120" w:line="240" w:lineRule="auto"/>
      <w:jc w:val="both"/>
    </w:pPr>
    <w:rPr>
      <w:rFonts w:eastAsia="Times New Roman" w:cstheme="minorHAnsi"/>
      <w:szCs w:val="21"/>
      <w:lang w:eastAsia="en-AU"/>
    </w:rPr>
  </w:style>
  <w:style w:type="character" w:styleId="ACFBodyTextChar" w:customStyle="1">
    <w:name w:val="ACF Body Text Char"/>
    <w:basedOn w:val="DPSBodyTextChar"/>
    <w:link w:val="ACFBodyText"/>
    <w:rsid w:val="00E402F0"/>
    <w:rPr>
      <w:rFonts w:eastAsia="Times New Roman" w:cstheme="minorHAnsi"/>
      <w:sz w:val="21"/>
      <w:szCs w:val="21"/>
      <w:lang w:eastAsia="en-AU"/>
    </w:rPr>
  </w:style>
  <w:style w:type="paragraph" w:styleId="ACFBodyHeader" w:customStyle="1">
    <w:name w:val="ACF Body Header"/>
    <w:link w:val="ACFBodyHeaderChar"/>
    <w:qFormat/>
    <w:rsid w:val="007954B0"/>
    <w:pPr>
      <w:tabs>
        <w:tab w:val="left" w:pos="4560"/>
        <w:tab w:val="right" w:pos="7369"/>
      </w:tabs>
      <w:spacing w:before="180" w:after="180" w:line="240" w:lineRule="auto"/>
    </w:pPr>
    <w:rPr>
      <w:rFonts w:ascii="Degular Medium" w:hAnsi="Degular Medium"/>
      <w:b/>
      <w:bCs/>
      <w:sz w:val="24"/>
      <w:szCs w:val="24"/>
    </w:rPr>
  </w:style>
  <w:style w:type="character" w:styleId="ACFBodyHeaderChar" w:customStyle="1">
    <w:name w:val="ACF Body Header Char"/>
    <w:basedOn w:val="DefaultParagraphFont"/>
    <w:link w:val="ACFBodyHeader"/>
    <w:rsid w:val="007954B0"/>
    <w:rPr>
      <w:rFonts w:ascii="Degular Medium" w:hAnsi="Degular Medium"/>
      <w:b/>
      <w:bCs/>
      <w:sz w:val="24"/>
      <w:szCs w:val="24"/>
    </w:rPr>
  </w:style>
  <w:style w:type="paragraph" w:styleId="ACFBodySubHeader" w:customStyle="1">
    <w:name w:val="ACF Body Sub Header"/>
    <w:basedOn w:val="ACFBodyText"/>
    <w:link w:val="ACFBodySubHeaderChar"/>
    <w:qFormat/>
    <w:rsid w:val="007179C9"/>
    <w:rPr>
      <w:rFonts w:ascii="Degular Medium" w:hAnsi="Degular Medium"/>
      <w:b/>
      <w:bCs/>
    </w:rPr>
  </w:style>
  <w:style w:type="character" w:styleId="ACFBodySubHeaderChar" w:customStyle="1">
    <w:name w:val="ACF Body Sub Header Char"/>
    <w:basedOn w:val="ACFBodyTextChar"/>
    <w:link w:val="ACFBodySubHeader"/>
    <w:rsid w:val="007179C9"/>
    <w:rPr>
      <w:rFonts w:ascii="Degular Medium" w:hAnsi="Degular Medium" w:eastAsia="Times New Roman" w:cstheme="minorHAnsi"/>
      <w:b/>
      <w:bCs/>
      <w:sz w:val="21"/>
      <w:szCs w:val="21"/>
      <w:lang w:eastAsia="en-AU"/>
    </w:rPr>
  </w:style>
  <w:style w:type="paragraph" w:styleId="ACFTableHeader" w:customStyle="1">
    <w:name w:val="ACF Table Header"/>
    <w:basedOn w:val="Normal"/>
    <w:link w:val="ACFTableHeaderChar"/>
    <w:qFormat/>
    <w:rsid w:val="00991614"/>
    <w:pPr>
      <w:tabs>
        <w:tab w:val="left" w:pos="8931"/>
      </w:tabs>
      <w:spacing w:before="120" w:after="120" w:line="240" w:lineRule="auto"/>
      <w:jc w:val="center"/>
    </w:pPr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paragraph" w:styleId="ACFTableTitle" w:customStyle="1">
    <w:name w:val="ACF Table Title"/>
    <w:link w:val="ACFTableTitleChar"/>
    <w:qFormat/>
    <w:rsid w:val="007B4AC7"/>
    <w:pPr>
      <w:spacing w:before="60" w:after="60" w:line="240" w:lineRule="auto"/>
    </w:pPr>
    <w:rPr>
      <w:b/>
      <w:bCs/>
    </w:rPr>
  </w:style>
  <w:style w:type="paragraph" w:styleId="ACFTableInfo" w:customStyle="1">
    <w:name w:val="ACF Table Info"/>
    <w:basedOn w:val="Normal"/>
    <w:link w:val="ACFTableInfoChar"/>
    <w:qFormat/>
    <w:rsid w:val="007B4AC7"/>
    <w:pPr>
      <w:tabs>
        <w:tab w:val="left" w:pos="8931"/>
      </w:tabs>
      <w:spacing w:before="60" w:after="60" w:line="240" w:lineRule="auto"/>
    </w:pPr>
    <w:rPr>
      <w:rFonts w:eastAsia="Times New Roman" w:cstheme="majorHAnsi"/>
      <w:lang w:eastAsia="en-AU"/>
    </w:rPr>
  </w:style>
  <w:style w:type="character" w:styleId="ACFTableTitleChar" w:customStyle="1">
    <w:name w:val="ACF Table Title Char"/>
    <w:basedOn w:val="DefaultParagraphFont"/>
    <w:link w:val="ACFTableTitle"/>
    <w:rsid w:val="007B4AC7"/>
    <w:rPr>
      <w:b/>
      <w:bCs/>
    </w:rPr>
  </w:style>
  <w:style w:type="character" w:styleId="ACFFooterInfoChar" w:customStyle="1">
    <w:name w:val="ACF Footer Info Char"/>
    <w:basedOn w:val="DPSFooterInfoChar"/>
    <w:link w:val="ACFFooterInfo"/>
    <w:rsid w:val="00991614"/>
    <w:rPr>
      <w:rFonts w:ascii="Degular Medium" w:hAnsi="Degular Medium" w:cstheme="minorHAnsi"/>
      <w:sz w:val="16"/>
      <w:szCs w:val="16"/>
    </w:rPr>
  </w:style>
  <w:style w:type="character" w:styleId="ACFFooterTItleChar" w:customStyle="1">
    <w:name w:val="ACF Footer TItle Char"/>
    <w:basedOn w:val="DPSFooterTitleChar"/>
    <w:link w:val="ACFFooterTItle"/>
    <w:rsid w:val="00991614"/>
    <w:rPr>
      <w:rFonts w:ascii="Degular Medium" w:hAnsi="Degular Medium" w:cstheme="minorHAnsi"/>
      <w:b/>
      <w:bCs/>
      <w:sz w:val="16"/>
      <w:szCs w:val="16"/>
    </w:rPr>
  </w:style>
  <w:style w:type="character" w:styleId="ACFHeaderTitleChar" w:customStyle="1">
    <w:name w:val="ACF Header Title Char"/>
    <w:basedOn w:val="DefaultParagraphFont"/>
    <w:link w:val="ACFHeaderTitle"/>
    <w:rsid w:val="007B4AC7"/>
    <w:rPr>
      <w:rFonts w:ascii="Degular Medium" w:hAnsi="Degular Medium"/>
      <w:b/>
      <w:sz w:val="32"/>
      <w:szCs w:val="32"/>
    </w:rPr>
  </w:style>
  <w:style w:type="character" w:styleId="ACFTableHeaderChar" w:customStyle="1">
    <w:name w:val="ACF Table Header Char"/>
    <w:basedOn w:val="DefaultParagraphFont"/>
    <w:link w:val="ACFTableHeader"/>
    <w:rsid w:val="00991614"/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character" w:styleId="ACFTableInfoChar" w:customStyle="1">
    <w:name w:val="ACF Table Info Char"/>
    <w:basedOn w:val="DefaultParagraphFont"/>
    <w:link w:val="ACFTableInfo"/>
    <w:rsid w:val="007B4AC7"/>
    <w:rPr>
      <w:rFonts w:eastAsia="Times New Roman" w:cstheme="majorHAnsi"/>
      <w:lang w:eastAsia="en-AU"/>
    </w:rPr>
  </w:style>
  <w:style w:type="paragraph" w:styleId="numbering" w:customStyle="1">
    <w:name w:val="numbering"/>
    <w:basedOn w:val="ListParagraph"/>
    <w:link w:val="numberingChar"/>
    <w:rsid w:val="00991614"/>
    <w:pPr>
      <w:numPr>
        <w:numId w:val="14"/>
      </w:numPr>
      <w:spacing w:before="240" w:after="0" w:line="360" w:lineRule="auto"/>
      <w:jc w:val="both"/>
    </w:pPr>
    <w:rPr>
      <w:b/>
      <w:bCs/>
    </w:rPr>
  </w:style>
  <w:style w:type="character" w:styleId="numberingChar" w:customStyle="1">
    <w:name w:val="numbering Char"/>
    <w:basedOn w:val="DefaultParagraphFont"/>
    <w:link w:val="numbering"/>
    <w:rsid w:val="0099161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sid w:val="0099161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9161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91614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91614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91614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91614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91614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1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9161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14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91614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1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9161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1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91614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91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14"/>
    <w:rPr>
      <w:b/>
      <w:bCs/>
      <w:smallCaps/>
      <w:color w:val="0F4761" w:themeColor="accent1" w:themeShade="BF"/>
      <w:spacing w:val="5"/>
    </w:rPr>
  </w:style>
  <w:style w:type="character" w:styleId="DPSFooterInfoChar" w:customStyle="1">
    <w:name w:val="DPS Footer Info Char"/>
    <w:basedOn w:val="FooterChar"/>
    <w:link w:val="DPSFooterInfo"/>
    <w:rsid w:val="00991614"/>
    <w:rPr>
      <w:rFonts w:cstheme="minorHAnsi"/>
      <w:sz w:val="16"/>
      <w:szCs w:val="16"/>
    </w:rPr>
  </w:style>
  <w:style w:type="character" w:styleId="DPSFooterTitleChar" w:customStyle="1">
    <w:name w:val="DPS Footer Title Char"/>
    <w:basedOn w:val="DPSFooterInfoChar"/>
    <w:link w:val="DPSFooterTitle"/>
    <w:rsid w:val="00991614"/>
    <w:rPr>
      <w:rFonts w:cstheme="minorHAnsi"/>
      <w:b/>
      <w:bCs/>
      <w:sz w:val="16"/>
      <w:szCs w:val="16"/>
    </w:rPr>
  </w:style>
  <w:style w:type="character" w:styleId="DPSHeaderTitleChar" w:customStyle="1">
    <w:name w:val="DPS Header Title Char"/>
    <w:basedOn w:val="DefaultParagraphFont"/>
    <w:link w:val="DPSHeaderTitle"/>
    <w:rsid w:val="00991614"/>
    <w:rPr>
      <w:rFonts w:cstheme="minorHAnsi"/>
      <w:b/>
      <w:bCs/>
      <w:sz w:val="32"/>
      <w:szCs w:val="32"/>
    </w:rPr>
  </w:style>
  <w:style w:type="character" w:styleId="DPSTableTitleChar" w:customStyle="1">
    <w:name w:val="DPS Table Title Char"/>
    <w:basedOn w:val="DPSBodyTitleChar"/>
    <w:link w:val="DPSTableTitle"/>
    <w:rsid w:val="00991614"/>
    <w:rPr>
      <w:rFonts w:cstheme="minorHAnsi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4A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4AC7"/>
  </w:style>
  <w:style w:type="table" w:styleId="TableGrid">
    <w:name w:val="Table Grid"/>
    <w:basedOn w:val="TableNormal"/>
    <w:uiPriority w:val="39"/>
    <w:rsid w:val="007B4A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133E8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33E82"/>
    <w:rPr>
      <w:b/>
      <w:bCs/>
    </w:rPr>
  </w:style>
  <w:style w:type="character" w:styleId="line-clamp-1" w:customStyle="1">
    <w:name w:val="line-clamp-1"/>
    <w:basedOn w:val="DefaultParagraphFont"/>
    <w:rsid w:val="00133E82"/>
  </w:style>
  <w:style w:type="character" w:styleId="Hyperlink">
    <w:name w:val="Hyperlink"/>
    <w:basedOn w:val="DefaultParagraphFont"/>
    <w:uiPriority w:val="99"/>
    <w:unhideWhenUsed/>
    <w:rsid w:val="00B033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Taylor\OneDrive%20-%20Discount%20Party%20Supplies\Documents\Custom%20Office%20Templates\ACF-xxx-TMP_Policy%20&amp;%20Procedure%20TEMP_DRAFT_0905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aa6d2-0d42-4a02-add5-257881f07b6f" xsi:nil="true"/>
    <lcf76f155ced4ddcb4097134ff3c332f xmlns="cb267999-36e5-4212-a19b-61dbaf558f6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1A12EE70EFE43B32C3FC41443541B" ma:contentTypeVersion="17" ma:contentTypeDescription="Create a new document." ma:contentTypeScope="" ma:versionID="5369baaf311a22c5941dbf5984018c3a">
  <xsd:schema xmlns:xsd="http://www.w3.org/2001/XMLSchema" xmlns:xs="http://www.w3.org/2001/XMLSchema" xmlns:p="http://schemas.microsoft.com/office/2006/metadata/properties" xmlns:ns2="cb267999-36e5-4212-a19b-61dbaf558f69" xmlns:ns3="66caa6d2-0d42-4a02-add5-257881f07b6f" targetNamespace="http://schemas.microsoft.com/office/2006/metadata/properties" ma:root="true" ma:fieldsID="382ec7c99d41a412cb9b28c757fca940" ns2:_="" ns3:_="">
    <xsd:import namespace="cb267999-36e5-4212-a19b-61dbaf558f69"/>
    <xsd:import namespace="66caa6d2-0d42-4a02-add5-257881f07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7999-36e5-4212-a19b-61dbaf558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954809d-67d7-4468-9489-9d28215aa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aa6d2-0d42-4a02-add5-257881f07b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199e80-5097-43a4-8c7b-7b99a40e8166}" ma:internalName="TaxCatchAll" ma:showField="CatchAllData" ma:web="66caa6d2-0d42-4a02-add5-257881f07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FE005-ECAF-4164-B38D-5D3C08DBFFE1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66caa6d2-0d42-4a02-add5-257881f07b6f"/>
    <ds:schemaRef ds:uri="cb267999-36e5-4212-a19b-61dbaf558f69"/>
  </ds:schemaRefs>
</ds:datastoreItem>
</file>

<file path=customXml/itemProps2.xml><?xml version="1.0" encoding="utf-8"?>
<ds:datastoreItem xmlns:ds="http://schemas.openxmlformats.org/officeDocument/2006/customXml" ds:itemID="{B8249BF5-A301-4200-92DD-BB8E324790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E9E01-A227-4698-9BC3-9FE3EB801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67999-36e5-4212-a19b-61dbaf558f69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AEA8DF-17AB-4258-A21E-1278409390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C:\Users\MeganTaylor\OneDrive - Discount Party Supplies\Documents\Custom Office Templates\ACF-xxx-TMP_Policy &amp; Procedure TEMP_DRAFT_09052024.dotx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Taylor</dc:creator>
  <keywords/>
  <dc:description/>
  <lastModifiedBy>Megan Taylor</lastModifiedBy>
  <revision>5</revision>
  <lastPrinted>2024-08-23T10:14:00.0000000Z</lastPrinted>
  <dcterms:created xsi:type="dcterms:W3CDTF">2025-04-08T11:33:00.0000000Z</dcterms:created>
  <dcterms:modified xsi:type="dcterms:W3CDTF">2025-04-18T10:25:11.7887647Z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0x010100EBB1A12EE70EFE43B32C3FC41443541B</vt:lpwstr>
  </property>
  <property fmtid="{D5CDD505-2E9C-101B-9397-08002B2CF9AE}" pid="3" name="MediaServiceImageTags">
    <vt:lpwstr/>
  </property>
</Properties>
</file>