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564B0" w:rsidR="00E1483B" w:rsidP="007B4AC7" w:rsidRDefault="007B4AC7" w14:paraId="6CECEECA" w14:textId="77777777">
      <w:pPr>
        <w:pStyle w:val="ACFBodyHeader"/>
        <w:rPr>
          <w:rFonts w:ascii="Degular Demo Medium" w:hAnsi="Degular Demo Medium"/>
        </w:rPr>
      </w:pPr>
      <w:r w:rsidRPr="002564B0">
        <w:rPr>
          <w:rFonts w:ascii="Degular Demo Medium" w:hAnsi="Degular Demo Medium"/>
        </w:rPr>
        <w:t>INTRODUCTION</w:t>
      </w:r>
    </w:p>
    <w:p w:rsidRPr="002564B0" w:rsidR="00133E82" w:rsidP="00E402F0" w:rsidRDefault="00133E82" w14:paraId="7C82F041" w14:textId="18EF7938">
      <w:pPr>
        <w:pStyle w:val="ACFBodyText"/>
        <w:rPr>
          <w:rFonts w:ascii="Degular Demo Medium" w:hAnsi="Degular Demo Medium"/>
        </w:rPr>
      </w:pPr>
      <w:r w:rsidRPr="002564B0">
        <w:rPr>
          <w:rFonts w:ascii="Degular Demo Medium" w:hAnsi="Degular Demo Medium"/>
        </w:rPr>
        <w:t>The Australian Calisthenics Federation (ACF) is committed to recogni</w:t>
      </w:r>
      <w:r w:rsidRPr="002564B0" w:rsidR="00E402F0">
        <w:rPr>
          <w:rFonts w:ascii="Degular Demo Medium" w:hAnsi="Degular Demo Medium"/>
        </w:rPr>
        <w:t>s</w:t>
      </w:r>
      <w:r w:rsidRPr="002564B0">
        <w:rPr>
          <w:rFonts w:ascii="Degular Demo Medium" w:hAnsi="Degular Demo Medium"/>
        </w:rPr>
        <w:t>ing and celebrating the outstanding contributions of individuals who have significantly enhanced the quality</w:t>
      </w:r>
      <w:r w:rsidRPr="002564B0" w:rsidR="00E402F0">
        <w:rPr>
          <w:rFonts w:ascii="Degular Demo Medium" w:hAnsi="Degular Demo Medium"/>
        </w:rPr>
        <w:t>,</w:t>
      </w:r>
      <w:r w:rsidRPr="002564B0">
        <w:rPr>
          <w:rFonts w:ascii="Degular Demo Medium" w:hAnsi="Degular Demo Medium"/>
        </w:rPr>
        <w:t xml:space="preserve"> and spirit of our sport. In pursuit of this, the ACF proudly presents five prestigious awards annually. These awards not only acknowledge exceptional dedication and effort</w:t>
      </w:r>
      <w:r w:rsidRPr="002564B0" w:rsidR="00974CC0">
        <w:rPr>
          <w:rFonts w:ascii="Degular Demo Medium" w:hAnsi="Degular Demo Medium"/>
        </w:rPr>
        <w:t>,</w:t>
      </w:r>
      <w:r w:rsidRPr="002564B0">
        <w:rPr>
          <w:rFonts w:ascii="Degular Demo Medium" w:hAnsi="Degular Demo Medium"/>
        </w:rPr>
        <w:t xml:space="preserve"> but also highlight the recipients as exemplary role models within the calisthenics community.</w:t>
      </w:r>
    </w:p>
    <w:p w:rsidRPr="002564B0" w:rsidR="003C0D1D" w:rsidP="00E402F0" w:rsidRDefault="003C0D1D" w14:paraId="6C7B85AE" w14:textId="0387963D">
      <w:pPr>
        <w:pStyle w:val="ACFBodyText"/>
        <w:rPr>
          <w:rFonts w:ascii="Degular Demo Medium" w:hAnsi="Degular Demo Medium"/>
        </w:rPr>
      </w:pPr>
      <w:r w:rsidRPr="002564B0">
        <w:rPr>
          <w:rFonts w:ascii="Degular Demo Medium" w:hAnsi="Degular Demo Medium"/>
        </w:rPr>
        <w:t xml:space="preserve">The ACF </w:t>
      </w:r>
      <w:r w:rsidRPr="002564B0" w:rsidR="00DF66CB">
        <w:rPr>
          <w:rFonts w:ascii="Degular Demo Medium" w:hAnsi="Degular Demo Medium"/>
        </w:rPr>
        <w:t>Volunteer</w:t>
      </w:r>
      <w:r w:rsidRPr="002564B0">
        <w:rPr>
          <w:rFonts w:ascii="Degular Demo Medium" w:hAnsi="Degular Demo Medium"/>
        </w:rPr>
        <w:t xml:space="preserve"> of the Year</w:t>
      </w:r>
      <w:r w:rsidRPr="002564B0" w:rsidR="00DA5A7A">
        <w:rPr>
          <w:rFonts w:ascii="Degular Demo Medium" w:hAnsi="Degular Demo Medium"/>
        </w:rPr>
        <w:t xml:space="preserve"> Award </w:t>
      </w:r>
      <w:r w:rsidRPr="002564B0" w:rsidR="00DF66CB">
        <w:rPr>
          <w:rFonts w:ascii="Degular Demo Medium" w:hAnsi="Degular Demo Medium"/>
        </w:rPr>
        <w:t xml:space="preserve">honours an individual who has made exceptional contributions to the calisthenics community through their dedication, teamwork and leadership. </w:t>
      </w:r>
      <w:r w:rsidRPr="002564B0" w:rsidR="00722701">
        <w:rPr>
          <w:rFonts w:ascii="Degular Demo Medium" w:hAnsi="Degular Demo Medium"/>
        </w:rPr>
        <w:t xml:space="preserve"> </w:t>
      </w:r>
    </w:p>
    <w:p w:rsidRPr="002564B0" w:rsidR="00133E82" w:rsidP="003C0D1D" w:rsidRDefault="00181AD7" w14:paraId="4647DA8F" w14:textId="2B88566B">
      <w:pPr>
        <w:pStyle w:val="ACFBodyHeader"/>
        <w:rPr>
          <w:rFonts w:ascii="Degular Demo Medium" w:hAnsi="Degular Demo Medium"/>
        </w:rPr>
      </w:pPr>
      <w:r w:rsidRPr="002564B0">
        <w:rPr>
          <w:rFonts w:ascii="Degular Demo Medium" w:hAnsi="Degular Demo Medium"/>
        </w:rPr>
        <w:t>E</w:t>
      </w:r>
      <w:r w:rsidRPr="002564B0" w:rsidR="003C0D1D">
        <w:rPr>
          <w:rFonts w:ascii="Degular Demo Medium" w:hAnsi="Degular Demo Medium"/>
        </w:rPr>
        <w:t>LIGIBILITY</w:t>
      </w:r>
    </w:p>
    <w:p w:rsidRPr="002564B0" w:rsidR="00181AD7" w:rsidP="00181AD7" w:rsidRDefault="00181AD7" w14:paraId="7879A9C1" w14:textId="2C27A72B">
      <w:pPr>
        <w:pStyle w:val="ACFBodyText"/>
        <w:rPr>
          <w:rFonts w:ascii="Degular Demo Medium" w:hAnsi="Degular Demo Medium"/>
        </w:rPr>
      </w:pPr>
      <w:r w:rsidRPr="002564B0">
        <w:rPr>
          <w:rFonts w:ascii="Degular Demo Medium" w:hAnsi="Degular Demo Medium"/>
        </w:rPr>
        <w:t>All nominees must:</w:t>
      </w:r>
    </w:p>
    <w:p w:rsidRPr="002564B0" w:rsidR="00181AD7" w:rsidP="00133E82" w:rsidRDefault="008A7AEC" w14:paraId="58E2047A" w14:textId="3203B213">
      <w:pPr>
        <w:pStyle w:val="ACFBulletPoint"/>
        <w:rPr>
          <w:rFonts w:ascii="Degular Demo Medium" w:hAnsi="Degular Demo Medium"/>
          <w:lang w:eastAsia="en-AU"/>
        </w:rPr>
      </w:pPr>
      <w:r w:rsidRPr="002564B0">
        <w:rPr>
          <w:rFonts w:ascii="Degular Demo Medium" w:hAnsi="Degular Demo Medium"/>
          <w:lang w:eastAsia="en-AU"/>
        </w:rPr>
        <w:t>Not receive payment for the work they do, other than reimbursement of expenses</w:t>
      </w:r>
      <w:r w:rsidRPr="002564B0" w:rsidR="00DF66CB">
        <w:rPr>
          <w:rFonts w:ascii="Degular Demo Medium" w:hAnsi="Degular Demo Medium"/>
          <w:lang w:eastAsia="en-AU"/>
        </w:rPr>
        <w:t>;</w:t>
      </w:r>
    </w:p>
    <w:p w:rsidRPr="002564B0" w:rsidR="008A7AEC" w:rsidP="00133E82" w:rsidRDefault="008A7AEC" w14:paraId="2AC0B4FA" w14:textId="7D59CEFB">
      <w:pPr>
        <w:pStyle w:val="ACFBulletPoint"/>
        <w:rPr>
          <w:rFonts w:ascii="Degular Demo Medium" w:hAnsi="Degular Demo Medium"/>
          <w:lang w:eastAsia="en-AU"/>
        </w:rPr>
      </w:pPr>
      <w:r w:rsidRPr="002564B0">
        <w:rPr>
          <w:rFonts w:ascii="Degular Demo Medium" w:hAnsi="Degular Demo Medium"/>
          <w:lang w:eastAsia="en-AU"/>
        </w:rPr>
        <w:t>Meet the criteria as outlined in this document</w:t>
      </w:r>
      <w:r w:rsidR="002564B0">
        <w:rPr>
          <w:rFonts w:ascii="Degular Demo Medium" w:hAnsi="Degular Demo Medium"/>
          <w:lang w:eastAsia="en-AU"/>
        </w:rPr>
        <w:t>.</w:t>
      </w:r>
    </w:p>
    <w:p w:rsidRPr="002564B0" w:rsidR="003C0D1D" w:rsidP="003C0D1D" w:rsidRDefault="003C0D1D" w14:paraId="5916FC4C" w14:textId="0998A4B6">
      <w:pPr>
        <w:pStyle w:val="ACFBodyHeader"/>
        <w:rPr>
          <w:rFonts w:ascii="Degular Demo Medium" w:hAnsi="Degular Demo Medium"/>
        </w:rPr>
      </w:pPr>
      <w:r w:rsidRPr="5AF1AC66" w:rsidR="003C0D1D">
        <w:rPr>
          <w:rFonts w:ascii="Degular Demo Medium" w:hAnsi="Degular Demo Medium"/>
        </w:rPr>
        <w:t>NOMINATION</w:t>
      </w:r>
    </w:p>
    <w:p w:rsidR="6EEED82D" w:rsidP="5AF1AC66" w:rsidRDefault="6EEED82D" w14:paraId="5CBEF60E" w14:textId="1457EF51">
      <w:pPr>
        <w:pStyle w:val="ACFBodyHeader"/>
        <w:tabs>
          <w:tab w:val="left" w:leader="none" w:pos="4560"/>
          <w:tab w:val="right" w:leader="none" w:pos="7369"/>
        </w:tabs>
        <w:spacing w:before="180" w:after="180" w:line="240" w:lineRule="auto"/>
        <w:rPr>
          <w:b w:val="0"/>
          <w:bCs w:val="0"/>
          <w:noProof w:val="0"/>
          <w:sz w:val="24"/>
          <w:szCs w:val="24"/>
          <w:lang w:val="en-AU"/>
        </w:rPr>
      </w:pPr>
      <w:r w:rsidRPr="5AF1AC66" w:rsidR="6EEED82D">
        <w:rPr>
          <w:b w:val="0"/>
          <w:bCs w:val="0"/>
          <w:noProof w:val="0"/>
          <w:sz w:val="24"/>
          <w:szCs w:val="24"/>
          <w:lang w:val="en-AU"/>
        </w:rPr>
        <w:t>Refer to the ACF Awards Nomination Guidelines document to complete the nomination.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088"/>
      </w:tblGrid>
      <w:tr w:rsidRPr="002564B0" w:rsidR="00181AD7" w:rsidTr="003C0D1D" w14:paraId="77EE22B3" w14:textId="77777777">
        <w:tc>
          <w:tcPr>
            <w:tcW w:w="4390" w:type="dxa"/>
            <w:shd w:val="clear" w:color="auto" w:fill="BECEAF"/>
          </w:tcPr>
          <w:p w:rsidRPr="002564B0" w:rsidR="00181AD7" w:rsidP="00181AD7" w:rsidRDefault="00181AD7" w14:paraId="14BEAAA7" w14:textId="26499D41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Nominee</w:t>
            </w:r>
            <w:r w:rsidRPr="002564B0">
              <w:rPr>
                <w:rFonts w:ascii="Times New Roman" w:hAnsi="Times New Roman" w:cs="Times New Roman"/>
              </w:rPr>
              <w:t>’</w:t>
            </w:r>
            <w:r w:rsidRPr="002564B0">
              <w:rPr>
                <w:rFonts w:ascii="Degular Demo Medium" w:hAnsi="Degular Demo Medium"/>
              </w:rPr>
              <w:t>s Name</w:t>
            </w:r>
          </w:p>
        </w:tc>
        <w:tc>
          <w:tcPr>
            <w:tcW w:w="6088" w:type="dxa"/>
          </w:tcPr>
          <w:p w:rsidRPr="002564B0" w:rsidR="00181AD7" w:rsidP="00181AD7" w:rsidRDefault="00181AD7" w14:paraId="71A59265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181AD7" w:rsidTr="003C0D1D" w14:paraId="2B64B242" w14:textId="77777777">
        <w:tc>
          <w:tcPr>
            <w:tcW w:w="4390" w:type="dxa"/>
            <w:shd w:val="clear" w:color="auto" w:fill="BECEAF"/>
          </w:tcPr>
          <w:p w:rsidRPr="002564B0" w:rsidR="00181AD7" w:rsidP="00181AD7" w:rsidRDefault="00181AD7" w14:paraId="05B63088" w14:textId="3590A732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Nominee</w:t>
            </w:r>
            <w:r w:rsidRPr="002564B0">
              <w:rPr>
                <w:rFonts w:ascii="Times New Roman" w:hAnsi="Times New Roman" w:cs="Times New Roman"/>
              </w:rPr>
              <w:t>’</w:t>
            </w:r>
            <w:r w:rsidRPr="002564B0">
              <w:rPr>
                <w:rFonts w:ascii="Degular Demo Medium" w:hAnsi="Degular Demo Medium"/>
              </w:rPr>
              <w:t>s Mailing Address</w:t>
            </w:r>
          </w:p>
        </w:tc>
        <w:tc>
          <w:tcPr>
            <w:tcW w:w="6088" w:type="dxa"/>
          </w:tcPr>
          <w:p w:rsidRPr="002564B0" w:rsidR="00181AD7" w:rsidP="00181AD7" w:rsidRDefault="00181AD7" w14:paraId="39707C7E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181AD7" w:rsidTr="003C0D1D" w14:paraId="21897FE1" w14:textId="77777777">
        <w:tc>
          <w:tcPr>
            <w:tcW w:w="4390" w:type="dxa"/>
            <w:shd w:val="clear" w:color="auto" w:fill="BECEAF"/>
          </w:tcPr>
          <w:p w:rsidRPr="002564B0" w:rsidR="00181AD7" w:rsidP="00181AD7" w:rsidRDefault="00181AD7" w14:paraId="51176890" w14:textId="480CE0EC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Nominee</w:t>
            </w:r>
            <w:r w:rsidRPr="002564B0">
              <w:rPr>
                <w:rFonts w:ascii="Times New Roman" w:hAnsi="Times New Roman" w:cs="Times New Roman"/>
              </w:rPr>
              <w:t>’</w:t>
            </w:r>
            <w:r w:rsidRPr="002564B0">
              <w:rPr>
                <w:rFonts w:ascii="Degular Demo Medium" w:hAnsi="Degular Demo Medium"/>
              </w:rPr>
              <w:t>s Email Address</w:t>
            </w:r>
          </w:p>
        </w:tc>
        <w:tc>
          <w:tcPr>
            <w:tcW w:w="6088" w:type="dxa"/>
          </w:tcPr>
          <w:p w:rsidRPr="002564B0" w:rsidR="00181AD7" w:rsidP="00181AD7" w:rsidRDefault="00181AD7" w14:paraId="0A134D4F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181AD7" w:rsidTr="003C0D1D" w14:paraId="15512A8F" w14:textId="77777777">
        <w:tc>
          <w:tcPr>
            <w:tcW w:w="4390" w:type="dxa"/>
            <w:shd w:val="clear" w:color="auto" w:fill="BECEAF"/>
          </w:tcPr>
          <w:p w:rsidRPr="002564B0" w:rsidR="00181AD7" w:rsidP="00181AD7" w:rsidRDefault="00181AD7" w14:paraId="32FBACB6" w14:textId="1F8E250C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Nominee</w:t>
            </w:r>
            <w:r w:rsidRPr="002564B0">
              <w:rPr>
                <w:rFonts w:ascii="Times New Roman" w:hAnsi="Times New Roman" w:cs="Times New Roman"/>
              </w:rPr>
              <w:t>’</w:t>
            </w:r>
            <w:r w:rsidRPr="002564B0">
              <w:rPr>
                <w:rFonts w:ascii="Degular Demo Medium" w:hAnsi="Degular Demo Medium"/>
              </w:rPr>
              <w:t xml:space="preserve">s Phone </w:t>
            </w:r>
          </w:p>
        </w:tc>
        <w:tc>
          <w:tcPr>
            <w:tcW w:w="6088" w:type="dxa"/>
          </w:tcPr>
          <w:p w:rsidRPr="002564B0" w:rsidR="00181AD7" w:rsidP="00181AD7" w:rsidRDefault="00181AD7" w14:paraId="7C1D9103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181AD7" w:rsidTr="003C0D1D" w14:paraId="07A560D9" w14:textId="77777777">
        <w:tc>
          <w:tcPr>
            <w:tcW w:w="4390" w:type="dxa"/>
            <w:shd w:val="clear" w:color="auto" w:fill="BECEAF"/>
          </w:tcPr>
          <w:p w:rsidRPr="002564B0" w:rsidR="00181AD7" w:rsidP="00181AD7" w:rsidRDefault="00181AD7" w14:paraId="65DA7D33" w14:textId="442D3AB1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 xml:space="preserve">How long has the nominee been </w:t>
            </w:r>
            <w:r w:rsidRPr="002564B0" w:rsidR="008A7AEC">
              <w:rPr>
                <w:rFonts w:ascii="Degular Demo Medium" w:hAnsi="Degular Demo Medium"/>
              </w:rPr>
              <w:t>a volunteer</w:t>
            </w:r>
            <w:r w:rsidRPr="002564B0">
              <w:rPr>
                <w:rFonts w:ascii="Degular Demo Medium" w:hAnsi="Degular Demo Medium"/>
              </w:rPr>
              <w:t>?</w:t>
            </w:r>
          </w:p>
        </w:tc>
        <w:tc>
          <w:tcPr>
            <w:tcW w:w="6088" w:type="dxa"/>
          </w:tcPr>
          <w:p w:rsidRPr="002564B0" w:rsidR="00181AD7" w:rsidP="00181AD7" w:rsidRDefault="00181AD7" w14:paraId="0A01F1C9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181AD7" w:rsidTr="003C0D1D" w14:paraId="5AD43D5E" w14:textId="77777777">
        <w:tc>
          <w:tcPr>
            <w:tcW w:w="4390" w:type="dxa"/>
            <w:shd w:val="clear" w:color="auto" w:fill="BECEAF"/>
          </w:tcPr>
          <w:p w:rsidRPr="002564B0" w:rsidR="00181AD7" w:rsidP="00181AD7" w:rsidRDefault="008A7AEC" w14:paraId="4E5A5CCF" w14:textId="60D0C548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What assignments or tasks has the nominee been involved in over the past ten years?</w:t>
            </w:r>
          </w:p>
        </w:tc>
        <w:tc>
          <w:tcPr>
            <w:tcW w:w="6088" w:type="dxa"/>
          </w:tcPr>
          <w:p w:rsidRPr="002564B0" w:rsidR="00181AD7" w:rsidP="00181AD7" w:rsidRDefault="00181AD7" w14:paraId="7BA74378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181AD7" w:rsidTr="003C0D1D" w14:paraId="1B877483" w14:textId="77777777">
        <w:tc>
          <w:tcPr>
            <w:tcW w:w="4390" w:type="dxa"/>
            <w:shd w:val="clear" w:color="auto" w:fill="BECEAF"/>
          </w:tcPr>
          <w:p w:rsidRPr="002564B0" w:rsidR="00181AD7" w:rsidP="00181AD7" w:rsidRDefault="00181AD7" w14:paraId="0DE0DBDE" w14:textId="4083E3B1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Nominating Body</w:t>
            </w:r>
          </w:p>
        </w:tc>
        <w:tc>
          <w:tcPr>
            <w:tcW w:w="6088" w:type="dxa"/>
          </w:tcPr>
          <w:p w:rsidRPr="002564B0" w:rsidR="00181AD7" w:rsidP="00181AD7" w:rsidRDefault="00181AD7" w14:paraId="065F9298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181AD7" w:rsidTr="003C0D1D" w14:paraId="08A8B89F" w14:textId="77777777">
        <w:tc>
          <w:tcPr>
            <w:tcW w:w="4390" w:type="dxa"/>
            <w:shd w:val="clear" w:color="auto" w:fill="BECEAF"/>
          </w:tcPr>
          <w:p w:rsidRPr="002564B0" w:rsidR="00181AD7" w:rsidP="00181AD7" w:rsidRDefault="00181AD7" w14:paraId="32BBFF51" w14:textId="67CDDF4E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Member State/Territory</w:t>
            </w:r>
          </w:p>
        </w:tc>
        <w:tc>
          <w:tcPr>
            <w:tcW w:w="6088" w:type="dxa"/>
          </w:tcPr>
          <w:p w:rsidRPr="002564B0" w:rsidR="00181AD7" w:rsidP="00181AD7" w:rsidRDefault="00181AD7" w14:paraId="713E9360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181AD7" w:rsidTr="003C0D1D" w14:paraId="004E08CF" w14:textId="77777777">
        <w:tc>
          <w:tcPr>
            <w:tcW w:w="4390" w:type="dxa"/>
            <w:shd w:val="clear" w:color="auto" w:fill="BECEAF"/>
          </w:tcPr>
          <w:p w:rsidRPr="002564B0" w:rsidR="00181AD7" w:rsidP="00181AD7" w:rsidRDefault="00181AD7" w14:paraId="4DAC978A" w14:textId="0EC3CE53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Nominator</w:t>
            </w:r>
            <w:r w:rsidRPr="002564B0">
              <w:rPr>
                <w:rFonts w:ascii="Times New Roman" w:hAnsi="Times New Roman" w:cs="Times New Roman"/>
              </w:rPr>
              <w:t>’</w:t>
            </w:r>
            <w:r w:rsidRPr="002564B0">
              <w:rPr>
                <w:rFonts w:ascii="Degular Demo Medium" w:hAnsi="Degular Demo Medium"/>
              </w:rPr>
              <w:t>s Name</w:t>
            </w:r>
          </w:p>
        </w:tc>
        <w:tc>
          <w:tcPr>
            <w:tcW w:w="6088" w:type="dxa"/>
          </w:tcPr>
          <w:p w:rsidRPr="002564B0" w:rsidR="00181AD7" w:rsidP="00181AD7" w:rsidRDefault="00181AD7" w14:paraId="713E5BA0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181AD7" w:rsidTr="003C0D1D" w14:paraId="1B9DB246" w14:textId="77777777">
        <w:tc>
          <w:tcPr>
            <w:tcW w:w="4390" w:type="dxa"/>
            <w:shd w:val="clear" w:color="auto" w:fill="BECEAF"/>
          </w:tcPr>
          <w:p w:rsidRPr="002564B0" w:rsidR="00181AD7" w:rsidP="00181AD7" w:rsidRDefault="00181AD7" w14:paraId="2977B85B" w14:textId="156AAD37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Nominator</w:t>
            </w:r>
            <w:r w:rsidRPr="002564B0">
              <w:rPr>
                <w:rFonts w:ascii="Times New Roman" w:hAnsi="Times New Roman" w:cs="Times New Roman"/>
              </w:rPr>
              <w:t>’</w:t>
            </w:r>
            <w:r w:rsidRPr="002564B0">
              <w:rPr>
                <w:rFonts w:ascii="Degular Demo Medium" w:hAnsi="Degular Demo Medium"/>
              </w:rPr>
              <w:t>s Email</w:t>
            </w:r>
          </w:p>
        </w:tc>
        <w:tc>
          <w:tcPr>
            <w:tcW w:w="6088" w:type="dxa"/>
          </w:tcPr>
          <w:p w:rsidRPr="002564B0" w:rsidR="00181AD7" w:rsidP="00181AD7" w:rsidRDefault="00181AD7" w14:paraId="70E851F9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181AD7" w:rsidTr="003C0D1D" w14:paraId="6D3AA07B" w14:textId="77777777">
        <w:tc>
          <w:tcPr>
            <w:tcW w:w="4390" w:type="dxa"/>
            <w:shd w:val="clear" w:color="auto" w:fill="BECEAF"/>
          </w:tcPr>
          <w:p w:rsidRPr="002564B0" w:rsidR="00181AD7" w:rsidP="00181AD7" w:rsidRDefault="00181AD7" w14:paraId="1663C311" w14:textId="4D886580">
            <w:pPr>
              <w:pStyle w:val="ACFTableTitle"/>
              <w:jc w:val="righ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Nominator</w:t>
            </w:r>
            <w:r w:rsidRPr="002564B0">
              <w:rPr>
                <w:rFonts w:ascii="Times New Roman" w:hAnsi="Times New Roman" w:cs="Times New Roman"/>
              </w:rPr>
              <w:t>’</w:t>
            </w:r>
            <w:r w:rsidRPr="002564B0">
              <w:rPr>
                <w:rFonts w:ascii="Degular Demo Medium" w:hAnsi="Degular Demo Medium"/>
              </w:rPr>
              <w:t>s Phone</w:t>
            </w:r>
          </w:p>
        </w:tc>
        <w:tc>
          <w:tcPr>
            <w:tcW w:w="6088" w:type="dxa"/>
          </w:tcPr>
          <w:p w:rsidRPr="002564B0" w:rsidR="00181AD7" w:rsidP="00181AD7" w:rsidRDefault="00181AD7" w14:paraId="0C3F2351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:rsidRPr="002564B0" w:rsidR="00181AD7" w:rsidP="00E402F0" w:rsidRDefault="00181AD7" w14:paraId="019DD685" w14:textId="77777777">
      <w:pPr>
        <w:pStyle w:val="ACFBodySubHeader"/>
        <w:rPr>
          <w:rFonts w:ascii="Degular Demo Medium" w:hAnsi="Degular Demo Medium"/>
        </w:rPr>
      </w:pPr>
    </w:p>
    <w:p w:rsidRPr="002564B0" w:rsidR="003C0D1D" w:rsidP="00722701" w:rsidRDefault="00181AD7" w14:paraId="3633AD28" w14:textId="4AE56D30">
      <w:pPr>
        <w:pStyle w:val="ACFBodySubHeader"/>
        <w:rPr>
          <w:rFonts w:ascii="Degular Demo Medium" w:hAnsi="Degular Demo Medium"/>
          <w:b w:val="0"/>
          <w:bCs w:val="0"/>
        </w:rPr>
      </w:pPr>
      <w:r w:rsidRPr="002564B0">
        <w:rPr>
          <w:rFonts w:ascii="Degular Demo Medium" w:hAnsi="Degular Demo Medium"/>
        </w:rPr>
        <w:br/>
      </w:r>
      <w:r w:rsidRPr="002564B0" w:rsidR="003C0D1D">
        <w:rPr>
          <w:rFonts w:ascii="Degular Demo Medium" w:hAnsi="Degular Demo Medium"/>
        </w:rPr>
        <w:br w:type="page"/>
      </w:r>
    </w:p>
    <w:p w:rsidRPr="002564B0" w:rsidR="00612CA8" w:rsidP="003C0D1D" w:rsidRDefault="003C0D1D" w14:paraId="41DB48B3" w14:textId="6D9A5B0B">
      <w:pPr>
        <w:pStyle w:val="ACFBodyHeader"/>
        <w:rPr>
          <w:rFonts w:ascii="Degular Demo Medium" w:hAnsi="Degular Demo Medium"/>
        </w:rPr>
      </w:pPr>
      <w:r w:rsidRPr="002564B0">
        <w:rPr>
          <w:rFonts w:ascii="Degular Demo Medium" w:hAnsi="Degular Demo Medium"/>
        </w:rPr>
        <w:t>CRITERIA</w:t>
      </w:r>
    </w:p>
    <w:p w:rsidRPr="002564B0" w:rsidR="00612CA8" w:rsidP="00E402F0" w:rsidRDefault="003C0D1D" w14:paraId="3F804E57" w14:textId="30C307E7">
      <w:pPr>
        <w:pStyle w:val="ACFBodyText"/>
        <w:rPr>
          <w:rFonts w:ascii="Degular Demo Medium" w:hAnsi="Degular Demo Medium"/>
        </w:rPr>
      </w:pPr>
      <w:r w:rsidRPr="002564B0">
        <w:rPr>
          <w:rFonts w:ascii="Degular Demo Medium" w:hAnsi="Degular Demo Medium"/>
        </w:rPr>
        <w:t xml:space="preserve">The table below outlines the criteria that needs to be addressed in the supporting statement template provided.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476"/>
        <w:gridCol w:w="1184"/>
        <w:gridCol w:w="6825"/>
      </w:tblGrid>
      <w:tr w:rsidRPr="002564B0" w:rsidR="003C0D1D" w:rsidTr="00832765" w14:paraId="0E220C91" w14:textId="77777777">
        <w:tc>
          <w:tcPr>
            <w:tcW w:w="2478" w:type="dxa"/>
            <w:shd w:val="clear" w:color="auto" w:fill="BECEAF"/>
          </w:tcPr>
          <w:p w:rsidRPr="002564B0" w:rsidR="003C0D1D" w:rsidP="00DF66CB" w:rsidRDefault="003C0D1D" w14:paraId="6FE5A588" w14:textId="30605934">
            <w:pPr>
              <w:pStyle w:val="ACFTableTitle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Category</w:t>
            </w:r>
          </w:p>
        </w:tc>
        <w:tc>
          <w:tcPr>
            <w:tcW w:w="1174" w:type="dxa"/>
            <w:shd w:val="clear" w:color="auto" w:fill="BECEAF"/>
          </w:tcPr>
          <w:p w:rsidRPr="002564B0" w:rsidR="003C0D1D" w:rsidP="003C0D1D" w:rsidRDefault="003C0D1D" w14:paraId="580C3FE0" w14:textId="2F671116">
            <w:pPr>
              <w:pStyle w:val="ACFTableTitle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Weighting</w:t>
            </w:r>
          </w:p>
        </w:tc>
        <w:tc>
          <w:tcPr>
            <w:tcW w:w="6833" w:type="dxa"/>
            <w:shd w:val="clear" w:color="auto" w:fill="BECEAF"/>
          </w:tcPr>
          <w:p w:rsidRPr="002564B0" w:rsidR="003C0D1D" w:rsidP="003C0D1D" w:rsidRDefault="003C0D1D" w14:paraId="68FB5CBF" w14:textId="25E61D51">
            <w:pPr>
              <w:pStyle w:val="ACFTableTitle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Criteria</w:t>
            </w:r>
          </w:p>
        </w:tc>
      </w:tr>
      <w:tr w:rsidRPr="002564B0" w:rsidR="003C0D1D" w:rsidTr="00832765" w14:paraId="195475C6" w14:textId="77777777">
        <w:tc>
          <w:tcPr>
            <w:tcW w:w="2478" w:type="dxa"/>
          </w:tcPr>
          <w:p w:rsidRPr="002564B0" w:rsidR="003C0D1D" w:rsidP="00DF66CB" w:rsidRDefault="008A7AEC" w14:paraId="4B48CFD9" w14:textId="5B87AA1D">
            <w:pPr>
              <w:pStyle w:val="ACFBodyText"/>
              <w:jc w:val="left"/>
              <w:rPr>
                <w:rFonts w:ascii="Degular Demo Medium" w:hAnsi="Degular Demo Medium"/>
              </w:rPr>
            </w:pPr>
            <w:bookmarkStart w:name="_Hlk175221073" w:id="0"/>
            <w:r w:rsidRPr="002564B0">
              <w:rPr>
                <w:rFonts w:ascii="Degular Demo Medium" w:hAnsi="Degular Demo Medium"/>
              </w:rPr>
              <w:t>Administration</w:t>
            </w:r>
          </w:p>
        </w:tc>
        <w:tc>
          <w:tcPr>
            <w:tcW w:w="1174" w:type="dxa"/>
          </w:tcPr>
          <w:p w:rsidRPr="002564B0" w:rsidR="003C0D1D" w:rsidP="00E402F0" w:rsidRDefault="008A7AEC" w14:paraId="435A8203" w14:textId="5E28265E">
            <w:pPr>
              <w:pStyle w:val="ACFBodyTex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2</w:t>
            </w:r>
            <w:r w:rsidRPr="002564B0" w:rsidR="00722701">
              <w:rPr>
                <w:rFonts w:ascii="Degular Demo Medium" w:hAnsi="Degular Demo Medium"/>
              </w:rPr>
              <w:t>0%</w:t>
            </w:r>
          </w:p>
        </w:tc>
        <w:tc>
          <w:tcPr>
            <w:tcW w:w="6833" w:type="dxa"/>
          </w:tcPr>
          <w:p w:rsidRPr="002564B0" w:rsidR="003C0D1D" w:rsidP="00E402F0" w:rsidRDefault="008A7AEC" w14:paraId="4C211FFC" w14:textId="7681FACA">
            <w:pPr>
              <w:pStyle w:val="ACFBodyTex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Has the volunteer</w:t>
            </w:r>
            <w:r w:rsidRPr="002564B0" w:rsidR="003C0D1D">
              <w:rPr>
                <w:rFonts w:ascii="Degular Demo Medium" w:hAnsi="Degular Demo Medium"/>
              </w:rPr>
              <w:t>:</w:t>
            </w:r>
          </w:p>
          <w:p w:rsidRPr="002564B0" w:rsidR="008A7AEC" w:rsidP="008A7AEC" w:rsidRDefault="008A7AEC" w14:paraId="51F2A491" w14:textId="6D43A011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Made a significant contribution to the development of administration systems and processes at a club, state or national level?</w:t>
            </w:r>
          </w:p>
          <w:p w:rsidRPr="002564B0" w:rsidR="008A7AEC" w:rsidP="008A7AEC" w:rsidRDefault="008A7AEC" w14:paraId="54E1A112" w14:textId="031B7070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 xml:space="preserve">Willingly shared the systems with </w:t>
            </w:r>
            <w:proofErr w:type="gramStart"/>
            <w:r w:rsidRPr="002564B0">
              <w:rPr>
                <w:rFonts w:ascii="Degular Demo Medium" w:hAnsi="Degular Demo Medium"/>
              </w:rPr>
              <w:t>others?</w:t>
            </w:r>
            <w:proofErr w:type="gramEnd"/>
          </w:p>
          <w:p w:rsidRPr="002564B0" w:rsidR="008A7AEC" w:rsidP="008A7AEC" w:rsidRDefault="008A7AEC" w14:paraId="19D33D42" w14:textId="55C2474B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Developed systems which can be used easily by others?</w:t>
            </w:r>
          </w:p>
          <w:p w:rsidRPr="002564B0" w:rsidR="008A7AEC" w:rsidP="008A7AEC" w:rsidRDefault="008A7AEC" w14:paraId="462EB522" w14:textId="391868D7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Coached others in the use of the systems?</w:t>
            </w:r>
          </w:p>
          <w:p w:rsidRPr="002564B0" w:rsidR="00722701" w:rsidP="008A7AEC" w:rsidRDefault="008A7AEC" w14:paraId="023A8030" w14:textId="5E29DCD0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Encouraged others to volunteer?</w:t>
            </w:r>
          </w:p>
        </w:tc>
      </w:tr>
      <w:bookmarkEnd w:id="0"/>
      <w:tr w:rsidRPr="002564B0" w:rsidR="003C0D1D" w:rsidTr="00832765" w14:paraId="56E31E32" w14:textId="77777777">
        <w:tc>
          <w:tcPr>
            <w:tcW w:w="2478" w:type="dxa"/>
          </w:tcPr>
          <w:p w:rsidRPr="002564B0" w:rsidR="003C0D1D" w:rsidP="00DF66CB" w:rsidRDefault="008A7AEC" w14:paraId="5836F995" w14:textId="09F1B044">
            <w:pPr>
              <w:pStyle w:val="ACFBodyText"/>
              <w:jc w:val="lef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Teamwork</w:t>
            </w:r>
          </w:p>
        </w:tc>
        <w:tc>
          <w:tcPr>
            <w:tcW w:w="1174" w:type="dxa"/>
          </w:tcPr>
          <w:p w:rsidRPr="002564B0" w:rsidR="003C0D1D" w:rsidP="00E402F0" w:rsidRDefault="008A7AEC" w14:paraId="5011B300" w14:textId="676289B3">
            <w:pPr>
              <w:pStyle w:val="ACFBodyTex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2</w:t>
            </w:r>
            <w:r w:rsidRPr="002564B0" w:rsidR="003C0D1D">
              <w:rPr>
                <w:rFonts w:ascii="Degular Demo Medium" w:hAnsi="Degular Demo Medium"/>
              </w:rPr>
              <w:t>0%</w:t>
            </w:r>
          </w:p>
        </w:tc>
        <w:tc>
          <w:tcPr>
            <w:tcW w:w="6833" w:type="dxa"/>
          </w:tcPr>
          <w:p w:rsidRPr="002564B0" w:rsidR="003C0D1D" w:rsidP="00E402F0" w:rsidRDefault="008A7AEC" w14:paraId="2DA68F68" w14:textId="3A2B88D1">
            <w:pPr>
              <w:pStyle w:val="ACFBodyTex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Is the volunteer</w:t>
            </w:r>
            <w:r w:rsidRPr="002564B0" w:rsidR="003C0D1D">
              <w:rPr>
                <w:rFonts w:ascii="Degular Demo Medium" w:hAnsi="Degular Demo Medium"/>
              </w:rPr>
              <w:t>:</w:t>
            </w:r>
          </w:p>
          <w:p w:rsidRPr="002564B0" w:rsidR="008A7AEC" w:rsidP="008A7AEC" w:rsidRDefault="008A7AEC" w14:paraId="7DBB8BCD" w14:textId="0B4895BA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Enthusiastic to tasks and provide inspiration to others?</w:t>
            </w:r>
          </w:p>
          <w:p w:rsidRPr="002564B0" w:rsidR="008A7AEC" w:rsidP="008A7AEC" w:rsidRDefault="008A7AEC" w14:paraId="1DA16AC1" w14:textId="4033F0BA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Willing to help and teach others?</w:t>
            </w:r>
          </w:p>
          <w:p w:rsidRPr="002564B0" w:rsidR="008A7AEC" w:rsidP="008A7AEC" w:rsidRDefault="008A7AEC" w14:paraId="5363E930" w14:textId="4A419A45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 xml:space="preserve">Willing to listen objectively to </w:t>
            </w:r>
            <w:proofErr w:type="gramStart"/>
            <w:r w:rsidRPr="002564B0">
              <w:rPr>
                <w:rFonts w:ascii="Degular Demo Medium" w:hAnsi="Degular Demo Medium"/>
              </w:rPr>
              <w:t>others</w:t>
            </w:r>
            <w:proofErr w:type="gramEnd"/>
            <w:r w:rsidRPr="002564B0">
              <w:rPr>
                <w:rFonts w:ascii="Degular Demo Medium" w:hAnsi="Degular Demo Medium"/>
              </w:rPr>
              <w:t xml:space="preserve"> ideas?</w:t>
            </w:r>
          </w:p>
          <w:p w:rsidRPr="002564B0" w:rsidR="008A7AEC" w:rsidP="008A7AEC" w:rsidRDefault="008A7AEC" w14:paraId="06B0874B" w14:textId="5296AFCF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Tolerant of others?</w:t>
            </w:r>
          </w:p>
          <w:p w:rsidRPr="002564B0" w:rsidR="008A7AEC" w:rsidP="008A7AEC" w:rsidRDefault="008A7AEC" w14:paraId="28DF35AC" w14:textId="125329A7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Able to express themselves clearly and persuasively and with consideration to others?</w:t>
            </w:r>
          </w:p>
          <w:p w:rsidRPr="002564B0" w:rsidR="00722701" w:rsidP="008A7AEC" w:rsidRDefault="008A7AEC" w14:paraId="520CFA17" w14:textId="1964B675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Keen to get things right and maintain high standards?</w:t>
            </w:r>
          </w:p>
        </w:tc>
      </w:tr>
      <w:tr w:rsidRPr="002564B0" w:rsidR="003C0D1D" w:rsidTr="00832765" w14:paraId="00261386" w14:textId="77777777">
        <w:tc>
          <w:tcPr>
            <w:tcW w:w="2478" w:type="dxa"/>
          </w:tcPr>
          <w:p w:rsidRPr="002564B0" w:rsidR="003C0D1D" w:rsidP="00DF66CB" w:rsidRDefault="008A7AEC" w14:paraId="620A35D6" w14:textId="126D2719">
            <w:pPr>
              <w:pStyle w:val="ACFBodyText"/>
              <w:jc w:val="lef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Role Model</w:t>
            </w:r>
          </w:p>
        </w:tc>
        <w:tc>
          <w:tcPr>
            <w:tcW w:w="1174" w:type="dxa"/>
          </w:tcPr>
          <w:p w:rsidRPr="002564B0" w:rsidR="003C0D1D" w:rsidP="00E402F0" w:rsidRDefault="008A7AEC" w14:paraId="3CC02C22" w14:textId="06279867">
            <w:pPr>
              <w:pStyle w:val="ACFBodyTex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1</w:t>
            </w:r>
            <w:r w:rsidRPr="002564B0" w:rsidR="003C0D1D">
              <w:rPr>
                <w:rFonts w:ascii="Degular Demo Medium" w:hAnsi="Degular Demo Medium"/>
              </w:rPr>
              <w:t>0%</w:t>
            </w:r>
          </w:p>
        </w:tc>
        <w:tc>
          <w:tcPr>
            <w:tcW w:w="6833" w:type="dxa"/>
          </w:tcPr>
          <w:p w:rsidRPr="002564B0" w:rsidR="003C0D1D" w:rsidP="00E402F0" w:rsidRDefault="003C0D1D" w14:paraId="485946A6" w14:textId="0432B0DB">
            <w:pPr>
              <w:pStyle w:val="ACFBodyTex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 xml:space="preserve">Does the </w:t>
            </w:r>
            <w:r w:rsidRPr="002564B0" w:rsidR="008A7AEC">
              <w:rPr>
                <w:rFonts w:ascii="Degular Demo Medium" w:hAnsi="Degular Demo Medium"/>
              </w:rPr>
              <w:t>volunteer</w:t>
            </w:r>
            <w:r w:rsidRPr="002564B0">
              <w:rPr>
                <w:rFonts w:ascii="Degular Demo Medium" w:hAnsi="Degular Demo Medium"/>
              </w:rPr>
              <w:t>:</w:t>
            </w:r>
          </w:p>
          <w:p w:rsidRPr="002564B0" w:rsidR="008A7AEC" w:rsidP="008A7AEC" w:rsidRDefault="008A7AEC" w14:paraId="7128A903" w14:textId="11235F95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 xml:space="preserve">Act as a role model to </w:t>
            </w:r>
            <w:proofErr w:type="gramStart"/>
            <w:r w:rsidRPr="002564B0">
              <w:rPr>
                <w:rFonts w:ascii="Degular Demo Medium" w:hAnsi="Degular Demo Medium"/>
              </w:rPr>
              <w:t>others?</w:t>
            </w:r>
            <w:proofErr w:type="gramEnd"/>
          </w:p>
          <w:p w:rsidRPr="002564B0" w:rsidR="008A7AEC" w:rsidP="008A7AEC" w:rsidRDefault="008A7AEC" w14:paraId="1DF840AA" w14:textId="5B8C9150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Display interactions which are considerate of others?</w:t>
            </w:r>
          </w:p>
          <w:p w:rsidRPr="002564B0" w:rsidR="003C0D1D" w:rsidP="008A7AEC" w:rsidRDefault="008A7AEC" w14:paraId="3369E294" w14:textId="10C99A17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Act in a positive manner with those they engage with?</w:t>
            </w:r>
          </w:p>
        </w:tc>
      </w:tr>
      <w:tr w:rsidRPr="002564B0" w:rsidR="008A7AEC" w:rsidTr="00832765" w14:paraId="0319C360" w14:textId="77777777">
        <w:tc>
          <w:tcPr>
            <w:tcW w:w="2478" w:type="dxa"/>
          </w:tcPr>
          <w:p w:rsidRPr="002564B0" w:rsidR="008A7AEC" w:rsidP="00DF66CB" w:rsidRDefault="008A7AEC" w14:paraId="292B6961" w14:textId="6BA79CB8">
            <w:pPr>
              <w:pStyle w:val="ACFBodyText"/>
              <w:jc w:val="lef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Growth of the Sport</w:t>
            </w:r>
          </w:p>
        </w:tc>
        <w:tc>
          <w:tcPr>
            <w:tcW w:w="1174" w:type="dxa"/>
          </w:tcPr>
          <w:p w:rsidRPr="002564B0" w:rsidR="008A7AEC" w:rsidP="00E402F0" w:rsidRDefault="008A7AEC" w14:paraId="01767F51" w14:textId="2F5CC92B">
            <w:pPr>
              <w:pStyle w:val="ACFBodyTex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30%</w:t>
            </w:r>
          </w:p>
        </w:tc>
        <w:tc>
          <w:tcPr>
            <w:tcW w:w="6833" w:type="dxa"/>
          </w:tcPr>
          <w:p w:rsidRPr="002564B0" w:rsidR="008A7AEC" w:rsidP="008A7AEC" w:rsidRDefault="008A7AEC" w14:paraId="608AB29C" w14:textId="77777777">
            <w:pPr>
              <w:pStyle w:val="ACFBodyTex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Has the volunteer:</w:t>
            </w:r>
          </w:p>
          <w:p w:rsidRPr="002564B0" w:rsidR="008A7AEC" w:rsidP="008A7AEC" w:rsidRDefault="008A7AEC" w14:paraId="03184182" w14:textId="2A1080A0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 xml:space="preserve">Made a significant contribution to the growth of participant numbers at a club, state or national level through either increased retention or new </w:t>
            </w:r>
            <w:r w:rsidRPr="002564B0" w:rsidR="00DF66CB">
              <w:rPr>
                <w:rFonts w:ascii="Degular Demo Medium" w:hAnsi="Degular Demo Medium"/>
              </w:rPr>
              <w:t>enrolments</w:t>
            </w:r>
            <w:r w:rsidRPr="002564B0">
              <w:rPr>
                <w:rFonts w:ascii="Degular Demo Medium" w:hAnsi="Degular Demo Medium"/>
              </w:rPr>
              <w:t>?</w:t>
            </w:r>
          </w:p>
          <w:p w:rsidRPr="002564B0" w:rsidR="008A7AEC" w:rsidP="008A7AEC" w:rsidRDefault="008A7AEC" w14:paraId="2EF10457" w14:textId="77777777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Developed sustained systems to increase growth?</w:t>
            </w:r>
          </w:p>
          <w:p w:rsidRPr="002564B0" w:rsidR="008A7AEC" w:rsidP="008A7AEC" w:rsidRDefault="008A7AEC" w14:paraId="39FEE812" w14:textId="32069286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Shares strategies with other bodies to increase participation?</w:t>
            </w:r>
          </w:p>
        </w:tc>
      </w:tr>
    </w:tbl>
    <w:p w:rsidR="008A7AEC" w:rsidRDefault="008A7AEC" w14:paraId="7A5EFDC8" w14:textId="77777777">
      <w:pPr>
        <w:rPr>
          <w:rFonts w:ascii="Degular Demo Medium" w:hAnsi="Degular Demo Medium"/>
        </w:rPr>
      </w:pPr>
    </w:p>
    <w:p w:rsidRPr="002564B0" w:rsidR="002564B0" w:rsidRDefault="002564B0" w14:paraId="6990B848" w14:textId="77777777">
      <w:pPr>
        <w:rPr>
          <w:rFonts w:ascii="Degular Demo Medium" w:hAnsi="Degular Demo Medium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478"/>
        <w:gridCol w:w="1174"/>
        <w:gridCol w:w="6833"/>
      </w:tblGrid>
      <w:tr w:rsidRPr="002564B0" w:rsidR="008A7AEC" w:rsidTr="00832765" w14:paraId="7E43420C" w14:textId="77777777">
        <w:tc>
          <w:tcPr>
            <w:tcW w:w="2478" w:type="dxa"/>
          </w:tcPr>
          <w:p w:rsidRPr="002564B0" w:rsidR="008A7AEC" w:rsidP="00E402F0" w:rsidRDefault="008A7AEC" w14:paraId="636CDA82" w14:textId="60756A7D">
            <w:pPr>
              <w:pStyle w:val="ACFBodyTex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Event Assistance</w:t>
            </w:r>
          </w:p>
        </w:tc>
        <w:tc>
          <w:tcPr>
            <w:tcW w:w="1174" w:type="dxa"/>
          </w:tcPr>
          <w:p w:rsidRPr="002564B0" w:rsidR="008A7AEC" w:rsidP="00E402F0" w:rsidRDefault="008A7AEC" w14:paraId="6207A556" w14:textId="372B3B68">
            <w:pPr>
              <w:pStyle w:val="ACFBodyTex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20%</w:t>
            </w:r>
          </w:p>
        </w:tc>
        <w:tc>
          <w:tcPr>
            <w:tcW w:w="6833" w:type="dxa"/>
          </w:tcPr>
          <w:p w:rsidRPr="002564B0" w:rsidR="008A7AEC" w:rsidP="008A7AEC" w:rsidRDefault="008A7AEC" w14:paraId="349AFA69" w14:textId="77777777">
            <w:pPr>
              <w:pStyle w:val="ACFBodyTex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Has the volunteer:</w:t>
            </w:r>
          </w:p>
          <w:p w:rsidRPr="002564B0" w:rsidR="008A7AEC" w:rsidP="008A7AEC" w:rsidRDefault="008A7AEC" w14:paraId="76AB6637" w14:textId="377144B5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Assisted in, or led successful events or activities at a club, state or national level?</w:t>
            </w:r>
          </w:p>
          <w:p w:rsidRPr="002564B0" w:rsidR="008A7AEC" w:rsidP="008A7AEC" w:rsidRDefault="008A7AEC" w14:paraId="5A5EB499" w14:textId="6ED8FFD4">
            <w:pPr>
              <w:pStyle w:val="ACFBulletPoin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Initiated or dramatically improved the operation of an event?</w:t>
            </w:r>
          </w:p>
        </w:tc>
      </w:tr>
    </w:tbl>
    <w:p w:rsidRPr="002564B0" w:rsidR="003C0D1D" w:rsidP="00E402F0" w:rsidRDefault="00832765" w14:paraId="7D3CAB6E" w14:textId="1FA696C3">
      <w:pPr>
        <w:pStyle w:val="ACFBodyText"/>
        <w:rPr>
          <w:rFonts w:ascii="Degular Demo Medium" w:hAnsi="Degular Demo Medium"/>
        </w:rPr>
      </w:pPr>
      <w:r w:rsidRPr="002564B0">
        <w:rPr>
          <w:rFonts w:ascii="Degular Demo Medium" w:hAnsi="Degular Demo Medium"/>
        </w:rPr>
        <w:t xml:space="preserve">The above criterion represents the highest qualities possible in </w:t>
      </w:r>
      <w:r w:rsidRPr="002564B0" w:rsidR="008A7AEC">
        <w:rPr>
          <w:rFonts w:ascii="Degular Demo Medium" w:hAnsi="Degular Demo Medium"/>
        </w:rPr>
        <w:t>volunteering</w:t>
      </w:r>
      <w:r w:rsidRPr="002564B0">
        <w:rPr>
          <w:rFonts w:ascii="Degular Demo Medium" w:hAnsi="Degular Demo Medium"/>
        </w:rPr>
        <w:t xml:space="preserve">. It is not expected that nominated </w:t>
      </w:r>
      <w:r w:rsidRPr="002564B0" w:rsidR="008A7AEC">
        <w:rPr>
          <w:rFonts w:ascii="Degular Demo Medium" w:hAnsi="Degular Demo Medium"/>
        </w:rPr>
        <w:t>volunteers</w:t>
      </w:r>
      <w:r w:rsidRPr="002564B0">
        <w:rPr>
          <w:rFonts w:ascii="Degular Demo Medium" w:hAnsi="Degular Demo Medium"/>
        </w:rPr>
        <w:t xml:space="preserve"> will excel in all criteria </w:t>
      </w:r>
      <w:r w:rsidRPr="002564B0">
        <w:rPr>
          <w:rFonts w:ascii="Times New Roman" w:hAnsi="Times New Roman" w:cs="Times New Roman"/>
        </w:rPr>
        <w:t>–</w:t>
      </w:r>
      <w:r w:rsidRPr="002564B0">
        <w:rPr>
          <w:rFonts w:ascii="Degular Demo Medium" w:hAnsi="Degular Demo Medium"/>
        </w:rPr>
        <w:t xml:space="preserve"> rather nominating associations should be looking for a </w:t>
      </w:r>
      <w:r w:rsidRPr="002564B0" w:rsidR="008A7AEC">
        <w:rPr>
          <w:rFonts w:ascii="Degular Demo Medium" w:hAnsi="Degular Demo Medium"/>
        </w:rPr>
        <w:t>volunteer</w:t>
      </w:r>
      <w:r w:rsidRPr="002564B0">
        <w:rPr>
          <w:rFonts w:ascii="Degular Demo Medium" w:hAnsi="Degular Demo Medium"/>
        </w:rPr>
        <w:t xml:space="preserve"> who is notable in </w:t>
      </w:r>
      <w:r w:rsidRPr="002564B0">
        <w:rPr>
          <w:rFonts w:ascii="Degular Demo Medium" w:hAnsi="Degular Demo Medium"/>
          <w:b/>
          <w:bCs/>
        </w:rPr>
        <w:t>most</w:t>
      </w:r>
      <w:r w:rsidRPr="002564B0">
        <w:rPr>
          <w:rFonts w:ascii="Degular Demo Medium" w:hAnsi="Degular Demo Medium"/>
        </w:rPr>
        <w:t xml:space="preserve"> criteria.</w:t>
      </w:r>
    </w:p>
    <w:p w:rsidRPr="002564B0" w:rsidR="00722701" w:rsidP="00E402F0" w:rsidRDefault="00722701" w14:paraId="0B0D202E" w14:textId="6FFA80A3">
      <w:pPr>
        <w:pStyle w:val="ACFBodyText"/>
        <w:rPr>
          <w:rFonts w:ascii="Degular Demo Medium" w:hAnsi="Degular Demo Medium"/>
        </w:rPr>
      </w:pPr>
      <w:r w:rsidRPr="002564B0">
        <w:rPr>
          <w:rFonts w:ascii="Degular Demo Medium" w:hAnsi="Degular Demo Medium"/>
        </w:rPr>
        <w:t>The assessing panel reserves the right to seek further information</w:t>
      </w:r>
      <w:r w:rsidR="002564B0">
        <w:rPr>
          <w:rFonts w:ascii="Degular Demo Medium" w:hAnsi="Degular Demo Medium"/>
        </w:rPr>
        <w:t>.</w:t>
      </w:r>
    </w:p>
    <w:p w:rsidRPr="002564B0" w:rsidR="003C0D1D" w:rsidP="00832765" w:rsidRDefault="00832765" w14:paraId="07D91A2E" w14:textId="44CB4306">
      <w:pPr>
        <w:pStyle w:val="ACFBodyHeader"/>
        <w:rPr>
          <w:rFonts w:ascii="Degular Demo Medium" w:hAnsi="Degular Demo Medium"/>
        </w:rPr>
      </w:pPr>
      <w:r w:rsidRPr="002564B0">
        <w:rPr>
          <w:rFonts w:ascii="Degular Demo Medium" w:hAnsi="Degular Demo Medium"/>
        </w:rPr>
        <w:t xml:space="preserve">SUPPORTING STATEMENT </w:t>
      </w:r>
      <w:r w:rsidRPr="002564B0">
        <w:rPr>
          <w:rFonts w:ascii="Times New Roman" w:hAnsi="Times New Roman" w:cs="Times New Roman"/>
        </w:rPr>
        <w:t>–</w:t>
      </w:r>
      <w:r w:rsidRPr="002564B0">
        <w:rPr>
          <w:rFonts w:ascii="Degular Demo Medium" w:hAnsi="Degular Demo Medium"/>
        </w:rPr>
        <w:t xml:space="preserve"> ACF </w:t>
      </w:r>
      <w:r w:rsidRPr="002564B0" w:rsidR="008A7AEC">
        <w:rPr>
          <w:rFonts w:ascii="Degular Demo Medium" w:hAnsi="Degular Demo Medium"/>
        </w:rPr>
        <w:t>VOLUNTEER</w:t>
      </w:r>
      <w:r w:rsidRPr="002564B0">
        <w:rPr>
          <w:rFonts w:ascii="Degular Demo Medium" w:hAnsi="Degular Demo Medium"/>
        </w:rPr>
        <w:t xml:space="preserve"> OF THE YEAR</w:t>
      </w:r>
    </w:p>
    <w:p w:rsidRPr="002564B0" w:rsidR="00832765" w:rsidP="00832765" w:rsidRDefault="00832765" w14:paraId="0CFEEB34" w14:textId="355BCAE3">
      <w:pPr>
        <w:pStyle w:val="ACFBodyText"/>
        <w:rPr>
          <w:rFonts w:ascii="Degular Demo Medium" w:hAnsi="Degular Demo Medium"/>
        </w:rPr>
      </w:pPr>
      <w:r w:rsidRPr="002564B0">
        <w:rPr>
          <w:rFonts w:ascii="Degular Demo Medium" w:hAnsi="Degular Demo Medium"/>
        </w:rPr>
        <w:t>Please provide specific examples to support each of the criteria.</w:t>
      </w:r>
      <w:r w:rsidRPr="002564B0" w:rsidR="001A0C63">
        <w:rPr>
          <w:rFonts w:ascii="Degular Demo Medium" w:hAnsi="Degular Demo Medium"/>
        </w:rPr>
        <w:t xml:space="preserve"> </w:t>
      </w:r>
    </w:p>
    <w:tbl>
      <w:tblPr>
        <w:tblStyle w:val="TableGrid"/>
        <w:tblW w:w="10761" w:type="dxa"/>
        <w:tblLook w:val="04A0" w:firstRow="1" w:lastRow="0" w:firstColumn="1" w:lastColumn="0" w:noHBand="0" w:noVBand="1"/>
      </w:tblPr>
      <w:tblGrid>
        <w:gridCol w:w="3539"/>
        <w:gridCol w:w="7222"/>
      </w:tblGrid>
      <w:tr w:rsidRPr="002564B0" w:rsidR="00832765" w:rsidTr="0093544D" w14:paraId="78767F02" w14:textId="77777777">
        <w:tc>
          <w:tcPr>
            <w:tcW w:w="3539" w:type="dxa"/>
            <w:shd w:val="clear" w:color="auto" w:fill="94AA97"/>
          </w:tcPr>
          <w:p w:rsidRPr="002564B0" w:rsidR="00832765" w:rsidP="00832765" w:rsidRDefault="00832765" w14:paraId="5E18C3C7" w14:textId="34D08171">
            <w:pPr>
              <w:pStyle w:val="ACFTableTitle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Criteria</w:t>
            </w:r>
          </w:p>
        </w:tc>
        <w:tc>
          <w:tcPr>
            <w:tcW w:w="7222" w:type="dxa"/>
            <w:shd w:val="clear" w:color="auto" w:fill="94AA97"/>
          </w:tcPr>
          <w:p w:rsidRPr="002564B0" w:rsidR="00832765" w:rsidP="00832765" w:rsidRDefault="00832765" w14:paraId="771B96D6" w14:textId="180105EB">
            <w:pPr>
              <w:pStyle w:val="ACFTableTitle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Specific Examples</w:t>
            </w:r>
          </w:p>
        </w:tc>
      </w:tr>
      <w:tr w:rsidRPr="002564B0" w:rsidR="00832765" w:rsidTr="001A0C63" w14:paraId="52539756" w14:textId="77777777">
        <w:tc>
          <w:tcPr>
            <w:tcW w:w="3539" w:type="dxa"/>
            <w:shd w:val="clear" w:color="auto" w:fill="BECEAF"/>
          </w:tcPr>
          <w:p w:rsidRPr="002564B0" w:rsidR="00832765" w:rsidP="001A0C63" w:rsidRDefault="008A7AEC" w14:paraId="485FBAC2" w14:textId="2A42808C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b/>
                <w:bCs/>
                <w:sz w:val="20"/>
              </w:rPr>
              <w:t xml:space="preserve">Administration </w:t>
            </w:r>
            <w:r w:rsidRPr="002564B0" w:rsidR="008327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2564B0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</w:t>
            </w:r>
            <w:r w:rsidRPr="002564B0">
              <w:rPr>
                <w:rFonts w:ascii="Degular Demo Medium" w:hAnsi="Degular Demo Medium"/>
                <w:b/>
                <w:bCs/>
                <w:sz w:val="20"/>
                <w:szCs w:val="20"/>
              </w:rPr>
              <w:t>2</w:t>
            </w:r>
            <w:r w:rsidRPr="002564B0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>0%</w:t>
            </w:r>
          </w:p>
          <w:p w:rsidRPr="002564B0" w:rsidR="00832765" w:rsidP="001A0C63" w:rsidRDefault="008A7AEC" w14:paraId="16EB8830" w14:textId="3B8AA3C5">
            <w:pPr>
              <w:pStyle w:val="ACFBodyTex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Has</w:t>
            </w:r>
            <w:r w:rsidRPr="002564B0" w:rsidR="00832765">
              <w:rPr>
                <w:rFonts w:ascii="Degular Demo Medium" w:hAnsi="Degular Demo Medium"/>
                <w:sz w:val="20"/>
                <w:szCs w:val="20"/>
              </w:rPr>
              <w:t xml:space="preserve"> the </w:t>
            </w:r>
            <w:r w:rsidRPr="002564B0">
              <w:rPr>
                <w:rFonts w:ascii="Degular Demo Medium" w:hAnsi="Degular Demo Medium"/>
                <w:sz w:val="20"/>
                <w:szCs w:val="20"/>
              </w:rPr>
              <w:t>volunteer</w:t>
            </w:r>
            <w:r w:rsidRPr="002564B0" w:rsidR="00832765">
              <w:rPr>
                <w:rFonts w:ascii="Degular Demo Medium" w:hAnsi="Degular Demo Medium"/>
                <w:sz w:val="20"/>
                <w:szCs w:val="20"/>
              </w:rPr>
              <w:t>:</w:t>
            </w:r>
          </w:p>
          <w:p w:rsidRPr="002564B0" w:rsidR="008A7AEC" w:rsidP="008A7AEC" w:rsidRDefault="008A7AEC" w14:paraId="36D9F3D6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Made a significant contribution to the development of administration systems and processes at a club, state or national level?</w:t>
            </w:r>
          </w:p>
          <w:p w:rsidRPr="002564B0" w:rsidR="008A7AEC" w:rsidP="008A7AEC" w:rsidRDefault="008A7AEC" w14:paraId="626C3068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 xml:space="preserve">Willingly shared the systems with </w:t>
            </w:r>
            <w:proofErr w:type="gramStart"/>
            <w:r w:rsidRPr="002564B0">
              <w:rPr>
                <w:rFonts w:ascii="Degular Demo Medium" w:hAnsi="Degular Demo Medium"/>
                <w:sz w:val="20"/>
                <w:szCs w:val="20"/>
              </w:rPr>
              <w:t>others?</w:t>
            </w:r>
            <w:proofErr w:type="gramEnd"/>
          </w:p>
          <w:p w:rsidRPr="002564B0" w:rsidR="008A7AEC" w:rsidP="008A7AEC" w:rsidRDefault="008A7AEC" w14:paraId="6B89F38D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Developed systems which can be used easily by others?</w:t>
            </w:r>
          </w:p>
          <w:p w:rsidRPr="002564B0" w:rsidR="008A7AEC" w:rsidP="008A7AEC" w:rsidRDefault="008A7AEC" w14:paraId="26514609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Coached others in the use of the systems?</w:t>
            </w:r>
          </w:p>
          <w:p w:rsidRPr="002564B0" w:rsidR="00832765" w:rsidP="008A7AEC" w:rsidRDefault="008A7AEC" w14:paraId="74F365E3" w14:textId="16F88AA2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Encouraged others to volunteer?</w:t>
            </w:r>
          </w:p>
        </w:tc>
        <w:tc>
          <w:tcPr>
            <w:tcW w:w="7222" w:type="dxa"/>
          </w:tcPr>
          <w:p w:rsidRPr="002564B0" w:rsidR="001A0C63" w:rsidP="0093544D" w:rsidRDefault="001A0C63" w14:paraId="46C3524C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7AC330C2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06DA52CE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2FF795F3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69882C2A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0478C4C3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1982B95E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01FECE7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0AA1BC16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558E00E2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6FEAC687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4EA29358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44E3C730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43845781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93544D" w:rsidRDefault="008A7AEC" w14:paraId="3898A08A" w14:textId="149D85C6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832765" w:rsidTr="001A0C63" w14:paraId="0F177E87" w14:textId="77777777">
        <w:tc>
          <w:tcPr>
            <w:tcW w:w="3539" w:type="dxa"/>
            <w:shd w:val="clear" w:color="auto" w:fill="BECEAF"/>
          </w:tcPr>
          <w:p w:rsidRPr="002564B0" w:rsidR="00832765" w:rsidP="001A0C63" w:rsidRDefault="008A7AEC" w14:paraId="7CF232C4" w14:textId="706D4393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</w:rPr>
              <w:br w:type="page"/>
            </w:r>
            <w:r w:rsidRPr="002564B0">
              <w:rPr>
                <w:rFonts w:ascii="Degular Demo Medium" w:hAnsi="Degular Demo Medium"/>
                <w:b/>
                <w:bCs/>
                <w:sz w:val="20"/>
                <w:szCs w:val="20"/>
              </w:rPr>
              <w:t>Teamwork</w:t>
            </w:r>
            <w:r w:rsidRPr="002564B0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</w:t>
            </w:r>
            <w:r w:rsidRPr="002564B0" w:rsidR="008327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2564B0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</w:t>
            </w:r>
            <w:r w:rsidRPr="002564B0">
              <w:rPr>
                <w:rFonts w:ascii="Degular Demo Medium" w:hAnsi="Degular Demo Medium"/>
                <w:b/>
                <w:bCs/>
                <w:sz w:val="20"/>
                <w:szCs w:val="20"/>
              </w:rPr>
              <w:t>2</w:t>
            </w:r>
            <w:r w:rsidRPr="002564B0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>0%</w:t>
            </w:r>
          </w:p>
          <w:p w:rsidRPr="002564B0" w:rsidR="008A7AEC" w:rsidP="008A7AEC" w:rsidRDefault="008A7AEC" w14:paraId="4DDB44B6" w14:textId="77777777">
            <w:pPr>
              <w:pStyle w:val="ACFBodyTex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Is the volunteer:</w:t>
            </w:r>
          </w:p>
          <w:p w:rsidRPr="002564B0" w:rsidR="008A7AEC" w:rsidP="008A7AEC" w:rsidRDefault="008A7AEC" w14:paraId="6FE7DBE5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Enthusiastic to tasks and provide inspiration to others?</w:t>
            </w:r>
          </w:p>
          <w:p w:rsidRPr="002564B0" w:rsidR="008A7AEC" w:rsidP="008A7AEC" w:rsidRDefault="008A7AEC" w14:paraId="2CEBE1F8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Willing to help and teach others?</w:t>
            </w:r>
          </w:p>
          <w:p w:rsidRPr="002564B0" w:rsidR="008A7AEC" w:rsidP="008A7AEC" w:rsidRDefault="008A7AEC" w14:paraId="7048B1A5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 xml:space="preserve">Willing to listen objectively to </w:t>
            </w:r>
            <w:proofErr w:type="gramStart"/>
            <w:r w:rsidRPr="002564B0">
              <w:rPr>
                <w:rFonts w:ascii="Degular Demo Medium" w:hAnsi="Degular Demo Medium"/>
                <w:sz w:val="20"/>
                <w:szCs w:val="20"/>
              </w:rPr>
              <w:t>others</w:t>
            </w:r>
            <w:proofErr w:type="gramEnd"/>
            <w:r w:rsidRPr="002564B0">
              <w:rPr>
                <w:rFonts w:ascii="Degular Demo Medium" w:hAnsi="Degular Demo Medium"/>
                <w:sz w:val="20"/>
                <w:szCs w:val="20"/>
              </w:rPr>
              <w:t xml:space="preserve"> ideas?</w:t>
            </w:r>
          </w:p>
          <w:p w:rsidRPr="002564B0" w:rsidR="008A7AEC" w:rsidP="008A7AEC" w:rsidRDefault="008A7AEC" w14:paraId="2FD3FCE1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Tolerant of others?</w:t>
            </w:r>
          </w:p>
          <w:p w:rsidRPr="002564B0" w:rsidR="008A7AEC" w:rsidP="008A7AEC" w:rsidRDefault="008A7AEC" w14:paraId="729919FA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Able to express themselves clearly and persuasively and with consideration to others?</w:t>
            </w:r>
          </w:p>
          <w:p w:rsidRPr="002564B0" w:rsidR="00832765" w:rsidP="008A7AEC" w:rsidRDefault="008A7AEC" w14:paraId="6BE1A9D6" w14:textId="76868EA4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Keen to get things right and maintain high standards?</w:t>
            </w:r>
          </w:p>
        </w:tc>
        <w:tc>
          <w:tcPr>
            <w:tcW w:w="7222" w:type="dxa"/>
          </w:tcPr>
          <w:p w:rsidRPr="002564B0" w:rsidR="00832765" w:rsidP="0093544D" w:rsidRDefault="00832765" w14:paraId="4B3D70A6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832765" w:rsidTr="001A0C63" w14:paraId="26236D7A" w14:textId="77777777">
        <w:tc>
          <w:tcPr>
            <w:tcW w:w="3539" w:type="dxa"/>
            <w:shd w:val="clear" w:color="auto" w:fill="BECEAF"/>
          </w:tcPr>
          <w:p w:rsidRPr="002564B0" w:rsidR="00832765" w:rsidP="001A0C63" w:rsidRDefault="008A7AEC" w14:paraId="64F76C31" w14:textId="5A55B995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b/>
                <w:bCs/>
                <w:sz w:val="20"/>
                <w:szCs w:val="20"/>
              </w:rPr>
              <w:t>Role Model</w:t>
            </w:r>
            <w:r w:rsidRPr="002564B0" w:rsidR="00722701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</w:t>
            </w:r>
            <w:r w:rsidRPr="002564B0" w:rsidR="008327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2564B0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</w:t>
            </w:r>
            <w:r w:rsidRPr="002564B0">
              <w:rPr>
                <w:rFonts w:ascii="Degular Demo Medium" w:hAnsi="Degular Demo Medium"/>
                <w:b/>
                <w:bCs/>
                <w:sz w:val="20"/>
                <w:szCs w:val="20"/>
              </w:rPr>
              <w:t>1</w:t>
            </w:r>
            <w:r w:rsidRPr="002564B0" w:rsidR="00832765">
              <w:rPr>
                <w:rFonts w:ascii="Degular Demo Medium" w:hAnsi="Degular Demo Medium"/>
                <w:b/>
                <w:bCs/>
                <w:sz w:val="20"/>
                <w:szCs w:val="20"/>
              </w:rPr>
              <w:t>0%</w:t>
            </w:r>
          </w:p>
          <w:p w:rsidRPr="002564B0" w:rsidR="008A7AEC" w:rsidP="008A7AEC" w:rsidRDefault="008A7AEC" w14:paraId="2C87F33F" w14:textId="77777777">
            <w:pPr>
              <w:pStyle w:val="ACFBodyText"/>
              <w:spacing w:after="0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Does the volunteer:</w:t>
            </w:r>
          </w:p>
          <w:p w:rsidRPr="002564B0" w:rsidR="008A7AEC" w:rsidP="008A7AEC" w:rsidRDefault="008A7AEC" w14:paraId="768B856F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 xml:space="preserve">Act as a role model to </w:t>
            </w:r>
            <w:proofErr w:type="gramStart"/>
            <w:r w:rsidRPr="002564B0">
              <w:rPr>
                <w:rFonts w:ascii="Degular Demo Medium" w:hAnsi="Degular Demo Medium"/>
                <w:sz w:val="20"/>
                <w:szCs w:val="20"/>
              </w:rPr>
              <w:t>others?</w:t>
            </w:r>
            <w:proofErr w:type="gramEnd"/>
          </w:p>
          <w:p w:rsidRPr="002564B0" w:rsidR="008A7AEC" w:rsidP="008A7AEC" w:rsidRDefault="008A7AEC" w14:paraId="618AF373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Display interactions which are considerate of others?</w:t>
            </w:r>
          </w:p>
          <w:p w:rsidRPr="002564B0" w:rsidR="00832765" w:rsidP="008A7AEC" w:rsidRDefault="008A7AEC" w14:paraId="135DBBF1" w14:textId="2AAA73FF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Act in a positive manner with those they engage with?</w:t>
            </w:r>
          </w:p>
        </w:tc>
        <w:tc>
          <w:tcPr>
            <w:tcW w:w="7222" w:type="dxa"/>
          </w:tcPr>
          <w:p w:rsidRPr="002564B0" w:rsidR="00832765" w:rsidP="0093544D" w:rsidRDefault="00832765" w14:paraId="7A660CD7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8A7AEC" w:rsidP="0093544D" w:rsidRDefault="008A7AEC" w14:paraId="132BBFE5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722701" w:rsidP="0093544D" w:rsidRDefault="00722701" w14:paraId="155B91D4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722701" w:rsidP="0093544D" w:rsidRDefault="00722701" w14:paraId="20A1D49D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722701" w:rsidP="0093544D" w:rsidRDefault="00722701" w14:paraId="1EE01D97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722701" w:rsidP="0093544D" w:rsidRDefault="00722701" w14:paraId="0BC6D78E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722701" w:rsidP="0093544D" w:rsidRDefault="00722701" w14:paraId="34B4EEC1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722701" w:rsidP="0093544D" w:rsidRDefault="00722701" w14:paraId="30DFF9AA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722701" w:rsidP="0093544D" w:rsidRDefault="00722701" w14:paraId="0DFFB730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</w:tc>
      </w:tr>
      <w:tr w:rsidRPr="002564B0" w:rsidR="008A7AEC" w:rsidTr="001A0C63" w14:paraId="4E4E5D9A" w14:textId="77777777">
        <w:tc>
          <w:tcPr>
            <w:tcW w:w="3539" w:type="dxa"/>
            <w:shd w:val="clear" w:color="auto" w:fill="BECEAF"/>
          </w:tcPr>
          <w:p w:rsidRPr="002564B0" w:rsidR="008A7AEC" w:rsidP="001A0C63" w:rsidRDefault="008A7AEC" w14:paraId="474A5303" w14:textId="77777777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Growth of the Sport </w:t>
            </w:r>
            <w:r w:rsidRPr="002564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2564B0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30%</w:t>
            </w:r>
          </w:p>
          <w:p w:rsidRPr="002564B0" w:rsidR="008A7AEC" w:rsidP="008A7AEC" w:rsidRDefault="008A7AEC" w14:paraId="095F6D0B" w14:textId="77777777">
            <w:pPr>
              <w:pStyle w:val="ACFBodyTex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Has the volunteer:</w:t>
            </w:r>
          </w:p>
          <w:p w:rsidRPr="002564B0" w:rsidR="008A7AEC" w:rsidP="008A7AEC" w:rsidRDefault="008A7AEC" w14:paraId="2CE6E609" w14:textId="624CE18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 xml:space="preserve">Made a significant contribution to the growth of participant numbers at a club, state or national level through either increased retention or new </w:t>
            </w:r>
            <w:r w:rsidRPr="002564B0" w:rsidR="004F5189">
              <w:rPr>
                <w:rFonts w:ascii="Degular Demo Medium" w:hAnsi="Degular Demo Medium"/>
                <w:sz w:val="20"/>
                <w:szCs w:val="20"/>
              </w:rPr>
              <w:t>enrolments</w:t>
            </w:r>
            <w:r w:rsidRPr="002564B0">
              <w:rPr>
                <w:rFonts w:ascii="Degular Demo Medium" w:hAnsi="Degular Demo Medium"/>
                <w:sz w:val="20"/>
                <w:szCs w:val="20"/>
              </w:rPr>
              <w:t>?</w:t>
            </w:r>
          </w:p>
          <w:p w:rsidRPr="002564B0" w:rsidR="008A7AEC" w:rsidP="008A7AEC" w:rsidRDefault="008A7AEC" w14:paraId="3113B319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Developed sustained systems to increase growth?</w:t>
            </w:r>
          </w:p>
          <w:p w:rsidRPr="002564B0" w:rsidR="008A7AEC" w:rsidP="008A7AEC" w:rsidRDefault="008A7AEC" w14:paraId="520D08B0" w14:textId="5BCA990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Shares strategies with other bodies to increase participation?</w:t>
            </w:r>
          </w:p>
        </w:tc>
        <w:tc>
          <w:tcPr>
            <w:tcW w:w="7222" w:type="dxa"/>
          </w:tcPr>
          <w:p w:rsidRPr="002564B0" w:rsidR="008A7AEC" w:rsidP="0093544D" w:rsidRDefault="008A7AEC" w14:paraId="50E3F4A5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8A7AEC" w:rsidP="0093544D" w:rsidRDefault="008A7AEC" w14:paraId="591323B9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</w:tc>
      </w:tr>
      <w:tr w:rsidRPr="002564B0" w:rsidR="008A7AEC" w:rsidTr="001A0C63" w14:paraId="4B55E0DE" w14:textId="77777777">
        <w:tc>
          <w:tcPr>
            <w:tcW w:w="3539" w:type="dxa"/>
            <w:shd w:val="clear" w:color="auto" w:fill="BECEAF"/>
          </w:tcPr>
          <w:p w:rsidRPr="002564B0" w:rsidR="008A7AEC" w:rsidP="001A0C63" w:rsidRDefault="008A7AEC" w14:paraId="7295D5A7" w14:textId="77777777">
            <w:pPr>
              <w:pStyle w:val="ACFBodyText"/>
              <w:spacing w:after="0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Event Assistance </w:t>
            </w:r>
            <w:r w:rsidRPr="002564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2564B0">
              <w:rPr>
                <w:rFonts w:ascii="Degular Demo Medium" w:hAnsi="Degular Demo Medium"/>
                <w:b/>
                <w:bCs/>
                <w:sz w:val="20"/>
                <w:szCs w:val="20"/>
              </w:rPr>
              <w:t xml:space="preserve"> 20%</w:t>
            </w:r>
          </w:p>
          <w:p w:rsidRPr="002564B0" w:rsidR="008A7AEC" w:rsidP="008A7AEC" w:rsidRDefault="008A7AEC" w14:paraId="79326F49" w14:textId="77777777">
            <w:pPr>
              <w:pStyle w:val="ACFBodyTex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Has the volunteer:</w:t>
            </w:r>
          </w:p>
          <w:p w:rsidRPr="002564B0" w:rsidR="008A7AEC" w:rsidP="008A7AEC" w:rsidRDefault="008A7AEC" w14:paraId="1EE43B08" w14:textId="77777777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Assisted in, or led successful events or activities at a club, state or national level?</w:t>
            </w:r>
          </w:p>
          <w:p w:rsidRPr="002564B0" w:rsidR="008A7AEC" w:rsidP="008A7AEC" w:rsidRDefault="008A7AEC" w14:paraId="6B94EA99" w14:textId="34B970F5">
            <w:pPr>
              <w:pStyle w:val="ACFBulletPoint"/>
              <w:spacing w:after="0"/>
              <w:ind w:left="567" w:hanging="357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sz w:val="20"/>
                <w:szCs w:val="20"/>
              </w:rPr>
              <w:t>Initiated or dramatically improved the operation of an event?</w:t>
            </w:r>
          </w:p>
        </w:tc>
        <w:tc>
          <w:tcPr>
            <w:tcW w:w="7222" w:type="dxa"/>
          </w:tcPr>
          <w:p w:rsidRPr="002564B0" w:rsidR="008A7AEC" w:rsidP="0093544D" w:rsidRDefault="008A7AEC" w14:paraId="670696B6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8A7AEC" w:rsidP="0093544D" w:rsidRDefault="008A7AEC" w14:paraId="1D2AF96C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8A7AEC" w:rsidP="0093544D" w:rsidRDefault="008A7AEC" w14:paraId="27431898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8A7AEC" w:rsidP="0093544D" w:rsidRDefault="008A7AEC" w14:paraId="0238C98F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8A7AEC" w:rsidP="0093544D" w:rsidRDefault="008A7AEC" w14:paraId="2BD0D957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8A7AEC" w:rsidP="0093544D" w:rsidRDefault="008A7AEC" w14:paraId="45DD47D3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8A7AEC" w:rsidP="0093544D" w:rsidRDefault="008A7AEC" w14:paraId="443F35F5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8A7AEC" w:rsidP="0093544D" w:rsidRDefault="008A7AEC" w14:paraId="1FB81B04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8A7AEC" w:rsidP="0093544D" w:rsidRDefault="008A7AEC" w14:paraId="6566B5FA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8A7AEC" w:rsidP="0093544D" w:rsidRDefault="008A7AEC" w14:paraId="75665A74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8A7AEC" w:rsidP="0093544D" w:rsidRDefault="008A7AEC" w14:paraId="5A53532A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  <w:p w:rsidRPr="002564B0" w:rsidR="008A7AEC" w:rsidP="0093544D" w:rsidRDefault="008A7AEC" w14:paraId="4AF8F182" w14:textId="77777777">
            <w:pPr>
              <w:pStyle w:val="ACFTableInfo"/>
              <w:rPr>
                <w:rFonts w:ascii="Degular Demo Medium" w:hAnsi="Degular Demo Medium"/>
                <w:sz w:val="20"/>
                <w:szCs w:val="20"/>
              </w:rPr>
            </w:pPr>
          </w:p>
        </w:tc>
      </w:tr>
    </w:tbl>
    <w:p w:rsidRPr="002564B0" w:rsidR="0093544D" w:rsidRDefault="0093544D" w14:paraId="024C8DB4" w14:textId="77777777">
      <w:pPr>
        <w:rPr>
          <w:rFonts w:ascii="Degular Demo Medium" w:hAnsi="Degular Demo Medium"/>
        </w:rPr>
      </w:pPr>
    </w:p>
    <w:tbl>
      <w:tblPr>
        <w:tblStyle w:val="TableGrid"/>
        <w:tblW w:w="10761" w:type="dxa"/>
        <w:tblLook w:val="04A0" w:firstRow="1" w:lastRow="0" w:firstColumn="1" w:lastColumn="0" w:noHBand="0" w:noVBand="1"/>
      </w:tblPr>
      <w:tblGrid>
        <w:gridCol w:w="3539"/>
        <w:gridCol w:w="7222"/>
      </w:tblGrid>
      <w:tr w:rsidRPr="002564B0" w:rsidR="0093544D" w:rsidTr="001A0C63" w14:paraId="7CF7B597" w14:textId="77777777">
        <w:tc>
          <w:tcPr>
            <w:tcW w:w="3539" w:type="dxa"/>
            <w:shd w:val="clear" w:color="auto" w:fill="BECEAF"/>
          </w:tcPr>
          <w:p w:rsidRPr="002564B0" w:rsidR="0093544D" w:rsidP="001A0C63" w:rsidRDefault="0093544D" w14:paraId="0A6B1405" w14:textId="77777777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  <w:r w:rsidRPr="002564B0">
              <w:rPr>
                <w:rFonts w:ascii="Degular Demo Medium" w:hAnsi="Degular Demo Medium"/>
                <w:b/>
                <w:bCs/>
                <w:sz w:val="20"/>
                <w:szCs w:val="20"/>
              </w:rPr>
              <w:t>Additional Information and/or summary</w:t>
            </w:r>
          </w:p>
          <w:p w:rsidRPr="002564B0" w:rsidR="001A0C63" w:rsidP="001A0C63" w:rsidRDefault="001A0C63" w14:paraId="15599021" w14:textId="77777777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  <w:p w:rsidRPr="002564B0" w:rsidR="001A0C63" w:rsidP="001A0C63" w:rsidRDefault="001A0C63" w14:paraId="627C5E55" w14:textId="77777777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  <w:p w:rsidRPr="002564B0" w:rsidR="001A0C63" w:rsidP="001A0C63" w:rsidRDefault="001A0C63" w14:paraId="06FD2DEF" w14:textId="77777777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  <w:p w:rsidRPr="002564B0" w:rsidR="001A0C63" w:rsidP="001A0C63" w:rsidRDefault="001A0C63" w14:paraId="5E2CC23F" w14:textId="2170DFF5">
            <w:pPr>
              <w:pStyle w:val="ACFBodyText"/>
              <w:jc w:val="left"/>
              <w:rPr>
                <w:rFonts w:ascii="Degular Demo Medium" w:hAnsi="Degular Demo Medium"/>
                <w:b/>
                <w:bCs/>
                <w:sz w:val="20"/>
                <w:szCs w:val="20"/>
              </w:rPr>
            </w:pPr>
          </w:p>
        </w:tc>
        <w:tc>
          <w:tcPr>
            <w:tcW w:w="7222" w:type="dxa"/>
          </w:tcPr>
          <w:p w:rsidRPr="002564B0" w:rsidR="0093544D" w:rsidP="00125320" w:rsidRDefault="0093544D" w14:paraId="50CA6B60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125320" w:rsidRDefault="001A0C63" w14:paraId="4813BD50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722701" w:rsidP="00125320" w:rsidRDefault="00722701" w14:paraId="508B8C62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722701" w:rsidP="00125320" w:rsidRDefault="00722701" w14:paraId="416A3CD8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722701" w:rsidP="00125320" w:rsidRDefault="00722701" w14:paraId="40D88D5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722701" w:rsidP="00125320" w:rsidRDefault="00722701" w14:paraId="739D60A9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125320" w:rsidRDefault="008A7AEC" w14:paraId="273015F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8A7AEC" w:rsidP="00125320" w:rsidRDefault="008A7AEC" w14:paraId="7B0663C6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722701" w:rsidP="00125320" w:rsidRDefault="00722701" w14:paraId="3EBB475D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722701" w:rsidP="00125320" w:rsidRDefault="00722701" w14:paraId="6B598DBA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722701" w:rsidP="00125320" w:rsidRDefault="00722701" w14:paraId="1F53260C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722701" w:rsidP="00125320" w:rsidRDefault="00722701" w14:paraId="6D9EA58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722701" w:rsidP="00125320" w:rsidRDefault="00722701" w14:paraId="25A664D2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722701" w:rsidP="00125320" w:rsidRDefault="00722701" w14:paraId="10602238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722701" w:rsidP="00125320" w:rsidRDefault="00722701" w14:paraId="4458E808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722701" w:rsidP="00125320" w:rsidRDefault="00722701" w14:paraId="6B1929E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722701" w:rsidP="00125320" w:rsidRDefault="00722701" w14:paraId="7624CDCA" w14:textId="17B33F78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:rsidRPr="002564B0" w:rsidR="00832765" w:rsidP="00832765" w:rsidRDefault="00832765" w14:paraId="0A6DF790" w14:textId="77777777">
      <w:pPr>
        <w:pStyle w:val="ACFBodyText"/>
        <w:rPr>
          <w:rFonts w:ascii="Degular Demo Medium" w:hAnsi="Degular Demo Medium"/>
        </w:rPr>
      </w:pPr>
    </w:p>
    <w:p w:rsidRPr="002564B0" w:rsidR="001A0C63" w:rsidRDefault="001A0C63" w14:paraId="26EF46E0" w14:textId="77777777">
      <w:pPr>
        <w:rPr>
          <w:rFonts w:ascii="Degular Demo Medium" w:hAnsi="Degular Demo Medium"/>
          <w:b/>
          <w:bCs/>
          <w:sz w:val="24"/>
          <w:szCs w:val="24"/>
        </w:rPr>
      </w:pPr>
      <w:r w:rsidRPr="002564B0">
        <w:rPr>
          <w:rFonts w:ascii="Degular Demo Medium" w:hAnsi="Degular Demo Medium"/>
        </w:rPr>
        <w:br w:type="page"/>
      </w:r>
    </w:p>
    <w:p w:rsidRPr="002564B0" w:rsidR="00832765" w:rsidP="00125320" w:rsidRDefault="00125320" w14:paraId="3728420E" w14:textId="6C12C3D2">
      <w:pPr>
        <w:pStyle w:val="ACFBodyHeader"/>
        <w:rPr>
          <w:rFonts w:ascii="Degular Demo Medium" w:hAnsi="Degular Demo Medium"/>
        </w:rPr>
      </w:pPr>
      <w:r w:rsidRPr="002564B0">
        <w:rPr>
          <w:rFonts w:ascii="Degular Demo Medium" w:hAnsi="Degular Demo Medium"/>
        </w:rPr>
        <w:t xml:space="preserve">ADDITIONAL STATEMENTS </w:t>
      </w:r>
    </w:p>
    <w:p w:rsidRPr="002564B0" w:rsidR="00125320" w:rsidP="00125320" w:rsidRDefault="00125320" w14:paraId="7292686B" w14:textId="62F73F84">
      <w:pPr>
        <w:pStyle w:val="ACFBodyText"/>
        <w:rPr>
          <w:rFonts w:ascii="Degular Demo Medium" w:hAnsi="Degular Demo Medium"/>
        </w:rPr>
      </w:pPr>
      <w:r w:rsidRPr="002564B0">
        <w:rPr>
          <w:rFonts w:ascii="Degular Demo Medium" w:hAnsi="Degular Demo Medium"/>
        </w:rPr>
        <w:t>Please provide two (2) additional supporting statements below, additional statements may come from a club official, participant, administrator, parent, or another person closely involved with the nominee</w:t>
      </w:r>
      <w:r w:rsidRPr="002564B0">
        <w:rPr>
          <w:rFonts w:ascii="Times New Roman" w:hAnsi="Times New Roman" w:cs="Times New Roman"/>
        </w:rPr>
        <w:t>’</w:t>
      </w:r>
      <w:r w:rsidRPr="002564B0">
        <w:rPr>
          <w:rFonts w:ascii="Degular Demo Medium" w:hAnsi="Degular Demo Medium"/>
        </w:rPr>
        <w:t>s work who may be outside the calisthenics community.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684"/>
        <w:gridCol w:w="1419"/>
        <w:gridCol w:w="3820"/>
      </w:tblGrid>
      <w:tr w:rsidRPr="002564B0" w:rsidR="001A0C63" w:rsidTr="001A0C63" w14:paraId="24A72866" w14:textId="77777777">
        <w:tc>
          <w:tcPr>
            <w:tcW w:w="10478" w:type="dxa"/>
            <w:gridSpan w:val="4"/>
            <w:shd w:val="clear" w:color="auto" w:fill="94AA97"/>
          </w:tcPr>
          <w:p w:rsidRPr="002564B0" w:rsidR="001A0C63" w:rsidP="001A0C63" w:rsidRDefault="001A0C63" w14:paraId="672229B6" w14:textId="09F524C9">
            <w:pPr>
              <w:pStyle w:val="ACFTableTitle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Supporting Statement #1</w:t>
            </w:r>
          </w:p>
        </w:tc>
      </w:tr>
      <w:tr w:rsidRPr="002564B0" w:rsidR="001A0C63" w:rsidTr="001A0C63" w14:paraId="333EEC4B" w14:textId="77777777">
        <w:tc>
          <w:tcPr>
            <w:tcW w:w="1555" w:type="dxa"/>
            <w:shd w:val="clear" w:color="auto" w:fill="BECEAF"/>
          </w:tcPr>
          <w:p w:rsidRPr="002564B0" w:rsidR="001A0C63" w:rsidP="001A0C63" w:rsidRDefault="001A0C63" w14:paraId="308F042D" w14:textId="47F92D00">
            <w:pPr>
              <w:pStyle w:val="ACFTableTitle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Name</w:t>
            </w:r>
          </w:p>
        </w:tc>
        <w:tc>
          <w:tcPr>
            <w:tcW w:w="3684" w:type="dxa"/>
          </w:tcPr>
          <w:p w:rsidRPr="002564B0" w:rsidR="001A0C63" w:rsidP="001A0C63" w:rsidRDefault="001A0C63" w14:paraId="79A0067D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  <w:tc>
          <w:tcPr>
            <w:tcW w:w="1419" w:type="dxa"/>
            <w:shd w:val="clear" w:color="auto" w:fill="BECEAF"/>
          </w:tcPr>
          <w:p w:rsidRPr="002564B0" w:rsidR="001A0C63" w:rsidP="001A0C63" w:rsidRDefault="001A0C63" w14:paraId="0B25E8F1" w14:textId="3C4DC20F">
            <w:pPr>
              <w:pStyle w:val="ACFTableTitle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Role</w:t>
            </w:r>
          </w:p>
        </w:tc>
        <w:tc>
          <w:tcPr>
            <w:tcW w:w="3820" w:type="dxa"/>
          </w:tcPr>
          <w:p w:rsidRPr="002564B0" w:rsidR="001A0C63" w:rsidP="001A0C63" w:rsidRDefault="001A0C63" w14:paraId="2784F886" w14:textId="141CD11D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1A0C63" w:rsidTr="001A0C63" w14:paraId="454A5136" w14:textId="77777777">
        <w:tc>
          <w:tcPr>
            <w:tcW w:w="1555" w:type="dxa"/>
            <w:shd w:val="clear" w:color="auto" w:fill="BECEAF"/>
          </w:tcPr>
          <w:p w:rsidRPr="002564B0" w:rsidR="001A0C63" w:rsidP="001A0C63" w:rsidRDefault="001A0C63" w14:paraId="79E3B34B" w14:textId="77777777">
            <w:pPr>
              <w:pStyle w:val="ACFTableTitle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Statement</w:t>
            </w:r>
          </w:p>
          <w:p w:rsidRPr="002564B0" w:rsidR="001A0C63" w:rsidP="001A0C63" w:rsidRDefault="001A0C63" w14:paraId="68393DE7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21FA996B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1096D018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68B7420B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58BC8ED8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05B1F9E6" w14:textId="3DC6EA28">
            <w:pPr>
              <w:pStyle w:val="ACFTableTitle"/>
              <w:rPr>
                <w:rFonts w:ascii="Degular Demo Medium" w:hAnsi="Degular Demo Medium"/>
              </w:rPr>
            </w:pPr>
          </w:p>
        </w:tc>
        <w:tc>
          <w:tcPr>
            <w:tcW w:w="8923" w:type="dxa"/>
            <w:gridSpan w:val="3"/>
          </w:tcPr>
          <w:p w:rsidRPr="002564B0" w:rsidR="001A0C63" w:rsidP="001A0C63" w:rsidRDefault="001A0C63" w14:paraId="78D85EB1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17B32218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19490CD3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4C23476D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14E696D6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33574ADE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475AB14B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107E2D4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0D3506ED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24D1A831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2D8AAA53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3F4E98D7" w14:textId="27DF8BE2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:rsidRPr="002564B0" w:rsidR="00125320" w:rsidP="00125320" w:rsidRDefault="00125320" w14:paraId="0E949A25" w14:textId="77777777">
      <w:pPr>
        <w:pStyle w:val="ACFBodyText"/>
        <w:rPr>
          <w:rFonts w:ascii="Degular Demo Medium" w:hAnsi="Degular Demo Mediu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684"/>
        <w:gridCol w:w="1419"/>
        <w:gridCol w:w="3820"/>
      </w:tblGrid>
      <w:tr w:rsidRPr="002564B0" w:rsidR="001A0C63" w:rsidTr="00E9638A" w14:paraId="5EB99336" w14:textId="77777777">
        <w:tc>
          <w:tcPr>
            <w:tcW w:w="10478" w:type="dxa"/>
            <w:gridSpan w:val="4"/>
            <w:shd w:val="clear" w:color="auto" w:fill="94AA97"/>
          </w:tcPr>
          <w:p w:rsidRPr="002564B0" w:rsidR="001A0C63" w:rsidP="00E9638A" w:rsidRDefault="001A0C63" w14:paraId="00552D5A" w14:textId="2D27D493">
            <w:pPr>
              <w:pStyle w:val="ACFTableTitle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Supporting Statement #2</w:t>
            </w:r>
          </w:p>
        </w:tc>
      </w:tr>
      <w:tr w:rsidRPr="002564B0" w:rsidR="001A0C63" w:rsidTr="001A0C63" w14:paraId="16876F36" w14:textId="77777777">
        <w:tc>
          <w:tcPr>
            <w:tcW w:w="1555" w:type="dxa"/>
            <w:shd w:val="clear" w:color="auto" w:fill="BECEAF"/>
          </w:tcPr>
          <w:p w:rsidRPr="002564B0" w:rsidR="001A0C63" w:rsidP="001A0C63" w:rsidRDefault="001A0C63" w14:paraId="10515D55" w14:textId="77777777">
            <w:pPr>
              <w:pStyle w:val="ACFTableTitle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Name</w:t>
            </w:r>
          </w:p>
        </w:tc>
        <w:tc>
          <w:tcPr>
            <w:tcW w:w="3684" w:type="dxa"/>
          </w:tcPr>
          <w:p w:rsidRPr="002564B0" w:rsidR="001A0C63" w:rsidP="00E9638A" w:rsidRDefault="001A0C63" w14:paraId="1C763829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  <w:tc>
          <w:tcPr>
            <w:tcW w:w="1419" w:type="dxa"/>
            <w:shd w:val="clear" w:color="auto" w:fill="BECEAF"/>
          </w:tcPr>
          <w:p w:rsidRPr="002564B0" w:rsidR="001A0C63" w:rsidP="00E9638A" w:rsidRDefault="001A0C63" w14:paraId="7E552BCC" w14:textId="77777777">
            <w:pPr>
              <w:pStyle w:val="ACFTableTitle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Role</w:t>
            </w:r>
          </w:p>
        </w:tc>
        <w:tc>
          <w:tcPr>
            <w:tcW w:w="3820" w:type="dxa"/>
          </w:tcPr>
          <w:p w:rsidRPr="002564B0" w:rsidR="001A0C63" w:rsidP="00E9638A" w:rsidRDefault="001A0C63" w14:paraId="247E2613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  <w:tr w:rsidRPr="002564B0" w:rsidR="001A0C63" w:rsidTr="001A0C63" w14:paraId="407A1A34" w14:textId="77777777">
        <w:tc>
          <w:tcPr>
            <w:tcW w:w="1555" w:type="dxa"/>
            <w:shd w:val="clear" w:color="auto" w:fill="BECEAF"/>
          </w:tcPr>
          <w:p w:rsidRPr="002564B0" w:rsidR="001A0C63" w:rsidP="001A0C63" w:rsidRDefault="001A0C63" w14:paraId="64C228F5" w14:textId="77777777">
            <w:pPr>
              <w:pStyle w:val="ACFTableTitle"/>
              <w:rPr>
                <w:rFonts w:ascii="Degular Demo Medium" w:hAnsi="Degular Demo Medium"/>
              </w:rPr>
            </w:pPr>
            <w:r w:rsidRPr="002564B0">
              <w:rPr>
                <w:rFonts w:ascii="Degular Demo Medium" w:hAnsi="Degular Demo Medium"/>
              </w:rPr>
              <w:t>Statement</w:t>
            </w:r>
          </w:p>
          <w:p w:rsidRPr="002564B0" w:rsidR="001A0C63" w:rsidP="001A0C63" w:rsidRDefault="001A0C63" w14:paraId="07AA1DA4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243FDFDE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417BFF78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4D0484CC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416756A8" w14:textId="77777777">
            <w:pPr>
              <w:pStyle w:val="ACFTableTitle"/>
              <w:rPr>
                <w:rFonts w:ascii="Degular Demo Medium" w:hAnsi="Degular Demo Medium"/>
              </w:rPr>
            </w:pPr>
          </w:p>
          <w:p w:rsidRPr="002564B0" w:rsidR="001A0C63" w:rsidP="001A0C63" w:rsidRDefault="001A0C63" w14:paraId="34744EFD" w14:textId="77777777">
            <w:pPr>
              <w:pStyle w:val="ACFTableTitle"/>
              <w:rPr>
                <w:rFonts w:ascii="Degular Demo Medium" w:hAnsi="Degular Demo Medium"/>
              </w:rPr>
            </w:pPr>
          </w:p>
        </w:tc>
        <w:tc>
          <w:tcPr>
            <w:tcW w:w="8923" w:type="dxa"/>
            <w:gridSpan w:val="3"/>
          </w:tcPr>
          <w:p w:rsidRPr="002564B0" w:rsidR="001A0C63" w:rsidP="00E9638A" w:rsidRDefault="001A0C63" w14:paraId="79802498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E9638A" w:rsidRDefault="001A0C63" w14:paraId="206F6BA9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E9638A" w:rsidRDefault="001A0C63" w14:paraId="2C454336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E9638A" w:rsidRDefault="001A0C63" w14:paraId="6B423140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E9638A" w:rsidRDefault="001A0C63" w14:paraId="6BACC3E4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E9638A" w:rsidRDefault="001A0C63" w14:paraId="0F42DDD3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E9638A" w:rsidRDefault="001A0C63" w14:paraId="4D728AF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E9638A" w:rsidRDefault="001A0C63" w14:paraId="2C6D397F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E9638A" w:rsidRDefault="001A0C63" w14:paraId="39DC0AD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E9638A" w:rsidRDefault="001A0C63" w14:paraId="77BF5560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E9638A" w:rsidRDefault="001A0C63" w14:paraId="32C73205" w14:textId="77777777">
            <w:pPr>
              <w:pStyle w:val="ACFTableInfo"/>
              <w:rPr>
                <w:rFonts w:ascii="Degular Demo Medium" w:hAnsi="Degular Demo Medium"/>
              </w:rPr>
            </w:pPr>
          </w:p>
          <w:p w:rsidRPr="002564B0" w:rsidR="001A0C63" w:rsidP="00E9638A" w:rsidRDefault="001A0C63" w14:paraId="6D06FF39" w14:textId="77777777">
            <w:pPr>
              <w:pStyle w:val="ACFTableInfo"/>
              <w:rPr>
                <w:rFonts w:ascii="Degular Demo Medium" w:hAnsi="Degular Demo Medium"/>
              </w:rPr>
            </w:pPr>
          </w:p>
        </w:tc>
      </w:tr>
    </w:tbl>
    <w:p w:rsidRPr="002564B0" w:rsidR="001A0C63" w:rsidP="00125320" w:rsidRDefault="001A0C63" w14:paraId="4A60D842" w14:textId="77777777">
      <w:pPr>
        <w:pStyle w:val="ACFBodyText"/>
        <w:rPr>
          <w:rFonts w:ascii="Degular Demo Medium" w:hAnsi="Degular Demo Medium"/>
        </w:rPr>
      </w:pPr>
    </w:p>
    <w:sectPr w:rsidRPr="002564B0" w:rsidR="001A0C63" w:rsidSect="003462EB">
      <w:headerReference w:type="default" r:id="rId11"/>
      <w:footerReference w:type="default" r:id="rId12"/>
      <w:pgSz w:w="11906" w:h="16838" w:orient="portrait" w:code="9"/>
      <w:pgMar w:top="-2126" w:right="709" w:bottom="1134" w:left="709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26F25" w:rsidP="007B4AC7" w:rsidRDefault="00E26F25" w14:paraId="7B580802" w14:textId="77777777">
      <w:pPr>
        <w:spacing w:after="0" w:line="240" w:lineRule="auto"/>
      </w:pPr>
      <w:r>
        <w:separator/>
      </w:r>
    </w:p>
  </w:endnote>
  <w:endnote w:type="continuationSeparator" w:id="0">
    <w:p w:rsidR="00E26F25" w:rsidP="007B4AC7" w:rsidRDefault="00E26F25" w14:paraId="341A39D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87DF7DE8-0B37-8642-A9E8-B941C9FF2802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95FDA0F1-C069-F844-B86F-756A6951B5DB}" r:id="rId2"/>
    <w:embedBold w:fontKey="{4F92744E-4805-784D-B4C6-9C2DC430C73E}" r:id="rId3"/>
    <w:embedItalic w:fontKey="{94C36866-1E6C-0C41-B73C-4C2283DD4CC5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4D17B9C4-BFED-3942-AE86-11A9CD87C43B}" r:id="rId5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w:fontKey="{806BD7DA-6DDA-AD46-9AF9-32BDD64AB3EB}" r:id="rId6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E5F8FFDA-08CA-7044-A7BE-99BD60711FA3}" r:id="rId7"/>
    <w:embedBold w:fontKey="{9BCC6B87-CC33-024B-9ABB-E9B38178E058}" r:id="rId8"/>
    <w:embedItalic w:fontKey="{BA25738A-86FD-A842-AF6D-872186FC5487}" r:id="rId9"/>
  </w:font>
  <w:font w:name="Degular Light">
    <w:altName w:val="Cambria"/>
    <w:panose1 w:val="020B0604020202020204"/>
    <w:charset w:val="00"/>
    <w:family w:val="swiss"/>
    <w:notTrueType/>
    <w:pitch w:val="variable"/>
    <w:sig w:usb0="A000002F" w:usb1="5000000A" w:usb2="00000000" w:usb3="00000000" w:csb0="0000009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17A1829B-E27D-8545-A836-906F39863995}" r:id="rId10"/>
    <w:embedBold w:fontKey="{907D6950-1500-1A42-9614-308A8571F852}" r:id="rId1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D63A3CA-0723-7948-BF14-DF0DC01FFD07}" r:id="rId12"/>
  </w:font>
  <w:font w:name="Degular Medium">
    <w:altName w:val="Calibri"/>
    <w:panose1 w:val="020B0604020202020204"/>
    <w:charset w:val="00"/>
    <w:family w:val="swiss"/>
    <w:notTrueType/>
    <w:pitch w:val="variable"/>
    <w:sig w:usb0="A000002F" w:usb1="5000000A" w:usb2="00000000" w:usb3="00000000" w:csb0="00000093" w:csb1="00000000"/>
  </w:font>
  <w:font w:name="Degular Demo Medium">
    <w:panose1 w:val="04040506060303040305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tbl>
    <w:tblPr>
      <w:tblW w:w="5198" w:type="pct"/>
      <w:jc w:val="center"/>
      <w:tblLook w:val="01E0" w:firstRow="1" w:lastRow="1" w:firstColumn="1" w:lastColumn="1" w:noHBand="0" w:noVBand="0"/>
    </w:tblPr>
    <w:tblGrid>
      <w:gridCol w:w="1698"/>
      <w:gridCol w:w="5154"/>
      <w:gridCol w:w="1003"/>
      <w:gridCol w:w="989"/>
      <w:gridCol w:w="1099"/>
      <w:gridCol w:w="960"/>
    </w:tblGrid>
    <w:tr w:rsidR="004F5B4A" w:rsidTr="007D61C3" w14:paraId="47D48B0A" w14:textId="77777777">
      <w:trPr>
        <w:trHeight w:val="291"/>
        <w:jc w:val="center"/>
      </w:trPr>
      <w:tc>
        <w:tcPr>
          <w:tcW w:w="781" w:type="pct"/>
        </w:tcPr>
        <w:p w:rsidRPr="00956B78" w:rsidR="007B4AC7" w:rsidP="007B4AC7" w:rsidRDefault="00181AD7" w14:paraId="183D3B38" w14:textId="27F7201F">
          <w:pPr>
            <w:pStyle w:val="ACFFooterTItle"/>
          </w:pPr>
          <w:r>
            <w:t>Document</w:t>
          </w:r>
          <w:r w:rsidRPr="00956B78" w:rsidR="007B4AC7">
            <w:t xml:space="preserve"> Number</w:t>
          </w:r>
        </w:p>
      </w:tc>
      <w:tc>
        <w:tcPr>
          <w:tcW w:w="2366" w:type="pct"/>
        </w:tcPr>
        <w:p w:rsidRPr="00302478" w:rsidR="007B4AC7" w:rsidP="007B4AC7" w:rsidRDefault="00181AD7" w14:paraId="00158F37" w14:textId="68DBE32C">
          <w:pPr>
            <w:pStyle w:val="ACFFooterTItle"/>
          </w:pPr>
          <w:r>
            <w:t>Document</w:t>
          </w:r>
          <w:r w:rsidRPr="00302478" w:rsidR="007B4AC7">
            <w:t xml:space="preserve"> </w:t>
          </w:r>
          <w:r w:rsidR="007B4AC7">
            <w:t>Name</w:t>
          </w:r>
        </w:p>
      </w:tc>
      <w:tc>
        <w:tcPr>
          <w:tcW w:w="462" w:type="pct"/>
        </w:tcPr>
        <w:p w:rsidRPr="00302478" w:rsidR="007B4AC7" w:rsidP="007B4AC7" w:rsidRDefault="007B4AC7" w14:paraId="5623E97A" w14:textId="77777777">
          <w:pPr>
            <w:pStyle w:val="ACFFooterTItle"/>
          </w:pPr>
          <w:r>
            <w:t>Version</w:t>
          </w:r>
        </w:p>
      </w:tc>
      <w:tc>
        <w:tcPr>
          <w:tcW w:w="443" w:type="pct"/>
        </w:tcPr>
        <w:p w:rsidRPr="00302478" w:rsidR="007B4AC7" w:rsidP="007B4AC7" w:rsidRDefault="007B4AC7" w14:paraId="3AC0C583" w14:textId="77777777">
          <w:pPr>
            <w:pStyle w:val="ACFFooterTItle"/>
          </w:pPr>
          <w:r w:rsidRPr="00302478">
            <w:t>Issue Date</w:t>
          </w:r>
        </w:p>
      </w:tc>
      <w:tc>
        <w:tcPr>
          <w:tcW w:w="506" w:type="pct"/>
        </w:tcPr>
        <w:p w:rsidRPr="00302478" w:rsidR="007B4AC7" w:rsidP="007B4AC7" w:rsidRDefault="007B4AC7" w14:paraId="1066120D" w14:textId="77777777">
          <w:pPr>
            <w:pStyle w:val="ACFFooterTItle"/>
          </w:pPr>
          <w:r w:rsidRPr="00302478">
            <w:t>Review Date</w:t>
          </w:r>
        </w:p>
      </w:tc>
      <w:tc>
        <w:tcPr>
          <w:tcW w:w="443" w:type="pct"/>
        </w:tcPr>
        <w:p w:rsidRPr="00302478" w:rsidR="007B4AC7" w:rsidP="007B4AC7" w:rsidRDefault="007B4AC7" w14:paraId="36CF3FEF" w14:textId="77777777">
          <w:pPr>
            <w:pStyle w:val="ACFFooterTItle"/>
          </w:pPr>
          <w:r w:rsidRPr="00302478">
            <w:t>Page</w:t>
          </w:r>
        </w:p>
      </w:tc>
    </w:tr>
    <w:tr w:rsidR="004F5B4A" w:rsidTr="007D61C3" w14:paraId="21F29E0C" w14:textId="77777777">
      <w:trPr>
        <w:jc w:val="center"/>
      </w:trPr>
      <w:tc>
        <w:tcPr>
          <w:tcW w:w="781" w:type="pct"/>
        </w:tcPr>
        <w:p w:rsidRPr="00AE62AD" w:rsidR="007B4AC7" w:rsidP="007B4AC7" w:rsidRDefault="007B4AC7" w14:paraId="3FE6E8F5" w14:textId="1B253F01">
          <w:pPr>
            <w:pStyle w:val="ACFFooterInfo"/>
          </w:pPr>
          <w:r>
            <w:t>ACF-</w:t>
          </w:r>
          <w:r w:rsidR="00C45CE3">
            <w:t>0</w:t>
          </w:r>
          <w:r w:rsidR="007C0A2F">
            <w:t>2</w:t>
          </w:r>
          <w:r w:rsidR="0020260F">
            <w:t>6</w:t>
          </w:r>
          <w:r>
            <w:t>-</w:t>
          </w:r>
          <w:r w:rsidR="00181AD7">
            <w:t>FRM</w:t>
          </w:r>
        </w:p>
      </w:tc>
      <w:tc>
        <w:tcPr>
          <w:tcW w:w="2366" w:type="pct"/>
        </w:tcPr>
        <w:p w:rsidRPr="00302478" w:rsidR="007B4AC7" w:rsidP="007B4AC7" w:rsidRDefault="00181AD7" w14:paraId="1883CF2E" w14:textId="7A6A2015">
          <w:pPr>
            <w:pStyle w:val="ACFFooterInfo"/>
          </w:pPr>
          <w:r>
            <w:t xml:space="preserve">ACF </w:t>
          </w:r>
          <w:r w:rsidR="0020260F">
            <w:t>Volunteer</w:t>
          </w:r>
          <w:r w:rsidR="00722701">
            <w:t xml:space="preserve"> </w:t>
          </w:r>
          <w:r>
            <w:t>of the Year Award Nomination</w:t>
          </w:r>
        </w:p>
      </w:tc>
      <w:tc>
        <w:tcPr>
          <w:tcW w:w="462" w:type="pct"/>
        </w:tcPr>
        <w:p w:rsidR="007B4AC7" w:rsidP="007B4AC7" w:rsidRDefault="00D455DA" w14:paraId="13AFD8D4" w14:textId="418EF642">
          <w:pPr>
            <w:pStyle w:val="ACFFooterInfo"/>
          </w:pPr>
          <w:r>
            <w:t>Ver 1</w:t>
          </w:r>
        </w:p>
      </w:tc>
      <w:tc>
        <w:tcPr>
          <w:tcW w:w="443" w:type="pct"/>
        </w:tcPr>
        <w:p w:rsidRPr="00302478" w:rsidR="007B4AC7" w:rsidP="007B4AC7" w:rsidRDefault="003F01E7" w14:paraId="5C1DEA92" w14:textId="1C642467">
          <w:pPr>
            <w:pStyle w:val="ACFFooterInfo"/>
          </w:pPr>
          <w:r>
            <w:t>08/04/2025</w:t>
          </w:r>
        </w:p>
      </w:tc>
      <w:tc>
        <w:tcPr>
          <w:tcW w:w="506" w:type="pct"/>
        </w:tcPr>
        <w:p w:rsidRPr="00302478" w:rsidR="007B4AC7" w:rsidP="007B4AC7" w:rsidRDefault="003F01E7" w14:paraId="02BCCDAB" w14:textId="56CAAD91">
          <w:pPr>
            <w:pStyle w:val="ACFFooterInfo"/>
          </w:pPr>
          <w:r>
            <w:t>01/03/2026</w:t>
          </w:r>
        </w:p>
      </w:tc>
      <w:tc>
        <w:tcPr>
          <w:tcW w:w="443" w:type="pct"/>
        </w:tcPr>
        <w:p w:rsidRPr="00302478" w:rsidR="007B4AC7" w:rsidP="007B4AC7" w:rsidRDefault="007B4AC7" w14:paraId="202AB872" w14:textId="77777777">
          <w:pPr>
            <w:pStyle w:val="ACFFooterInfo"/>
          </w:pPr>
          <w:r w:rsidRPr="00302478">
            <w:fldChar w:fldCharType="begin"/>
          </w:r>
          <w:r w:rsidRPr="00302478">
            <w:instrText xml:space="preserve"> PAGE </w:instrText>
          </w:r>
          <w:r w:rsidRPr="00302478">
            <w:fldChar w:fldCharType="separate"/>
          </w:r>
          <w:r>
            <w:t>4</w:t>
          </w:r>
          <w:r w:rsidRPr="00302478">
            <w:fldChar w:fldCharType="end"/>
          </w:r>
          <w:r w:rsidRPr="00302478">
            <w:t xml:space="preserve"> of </w:t>
          </w:r>
          <w:r>
            <w:fldChar w:fldCharType="begin"/>
          </w:r>
          <w:r>
            <w:instrText> NUMPAGES </w:instrText>
          </w:r>
          <w:r>
            <w:fldChar w:fldCharType="separate"/>
          </w:r>
          <w:r>
            <w:t>7</w:t>
          </w:r>
          <w:r>
            <w:fldChar w:fldCharType="end"/>
          </w:r>
        </w:p>
      </w:tc>
    </w:tr>
  </w:tbl>
  <w:p w:rsidR="007B4AC7" w:rsidRDefault="007B4AC7" w14:paraId="73A5F86A" w14:textId="7777777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1751CC8" wp14:editId="04DDDE21">
              <wp:simplePos x="0" y="0"/>
              <wp:positionH relativeFrom="page">
                <wp:posOffset>-31750</wp:posOffset>
              </wp:positionH>
              <wp:positionV relativeFrom="paragraph">
                <wp:posOffset>-411480</wp:posOffset>
              </wp:positionV>
              <wp:extent cx="7839075" cy="19050"/>
              <wp:effectExtent l="19050" t="19050" r="9525" b="0"/>
              <wp:wrapNone/>
              <wp:docPr id="113737120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39075" cy="1905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9A539C">
            <v:line id="Straight Connector 2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black [3213]" strokeweight="3pt" from="-2.5pt,-32.4pt" to="614.75pt,-30.9pt" w14:anchorId="1D457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">
              <v:stroke joinstyle="miter"/>
              <o:lock v:ext="edit" shapetype="f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26F25" w:rsidP="007B4AC7" w:rsidRDefault="00E26F25" w14:paraId="12C232C1" w14:textId="77777777">
      <w:pPr>
        <w:spacing w:after="0" w:line="240" w:lineRule="auto"/>
      </w:pPr>
      <w:r>
        <w:separator/>
      </w:r>
    </w:p>
  </w:footnote>
  <w:footnote w:type="continuationSeparator" w:id="0">
    <w:p w:rsidR="00E26F25" w:rsidP="007B4AC7" w:rsidRDefault="00E26F25" w14:paraId="0E7EB4A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7B4AC7" w:rsidR="007B4AC7" w:rsidP="007B4AC7" w:rsidRDefault="007B4AC7" w14:paraId="510D75DD" w14:textId="2FADE3C5">
    <w:pPr>
      <w:pStyle w:val="ACFHeaderTitle"/>
    </w:pPr>
    <w:r w:rsidRPr="007B4AC7">
      <w:t>ACF-</w:t>
    </w:r>
    <w:r w:rsidR="00C45CE3">
      <w:t>0</w:t>
    </w:r>
    <w:r w:rsidR="006B31C0">
      <w:t>2</w:t>
    </w:r>
    <w:r w:rsidR="0020260F">
      <w:t>6</w:t>
    </w:r>
    <w:r w:rsidRPr="007B4AC7">
      <w:t>-</w:t>
    </w:r>
    <w:r w:rsidR="00181AD7">
      <w:t>FRM</w:t>
    </w:r>
  </w:p>
  <w:p w:rsidRPr="007B4AC7" w:rsidR="007B4AC7" w:rsidP="007B4AC7" w:rsidRDefault="007B4AC7" w14:paraId="0C6F6E0A" w14:textId="5E26F09D">
    <w:pPr>
      <w:pStyle w:val="ACFHeaderTitle"/>
    </w:pPr>
    <w:r w:rsidRPr="007B4AC7">
      <w:tab/>
    </w:r>
    <w:r w:rsidRPr="007B4AC7">
      <w:tab/>
    </w:r>
    <w:r w:rsidR="00E91593">
      <w:t>ACF</w:t>
    </w:r>
    <w:r w:rsidR="00E26F25">
      <w:t xml:space="preserve"> </w:t>
    </w:r>
    <w:r w:rsidR="0020260F">
      <w:t>Volunteer</w:t>
    </w:r>
    <w:r w:rsidR="00181AD7">
      <w:t xml:space="preserve"> of the Year Award Nomination</w:t>
    </w:r>
  </w:p>
  <w:p w:rsidR="007B4AC7" w:rsidRDefault="007B4AC7" w14:paraId="29DD2570" w14:textId="77777777">
    <w:pPr>
      <w:pStyle w:val="Header"/>
    </w:pPr>
    <w:r w:rsidRPr="006950C1"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5D4F5ACE" wp14:editId="485B83B3">
              <wp:simplePos x="0" y="0"/>
              <wp:positionH relativeFrom="page">
                <wp:posOffset>-31115</wp:posOffset>
              </wp:positionH>
              <wp:positionV relativeFrom="paragraph">
                <wp:posOffset>231140</wp:posOffset>
              </wp:positionV>
              <wp:extent cx="7839075" cy="19050"/>
              <wp:effectExtent l="19050" t="19050" r="28575" b="19050"/>
              <wp:wrapNone/>
              <wp:docPr id="2006982947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39075" cy="1905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201DA8">
            <v:line id="Straight Connector 3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black [3213]" strokeweight="3pt" from="-2.45pt,18.2pt" to="614.8pt,19.7pt" w14:anchorId="4B2395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">
              <v:stroke joinstyle="miter"/>
              <o:lock v:ext="edit" shapetype="f"/>
              <w10:wrap anchorx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47488" behindDoc="1" locked="1" layoutInCell="1" allowOverlap="0" wp14:anchorId="79D85552" wp14:editId="7B4E2F2F">
          <wp:simplePos x="0" y="0"/>
          <wp:positionH relativeFrom="column">
            <wp:posOffset>0</wp:posOffset>
          </wp:positionH>
          <wp:positionV relativeFrom="page">
            <wp:posOffset>242570</wp:posOffset>
          </wp:positionV>
          <wp:extent cx="1839595" cy="665480"/>
          <wp:effectExtent l="0" t="0" r="8255" b="1270"/>
          <wp:wrapNone/>
          <wp:docPr id="424959646" name="Picture 424959646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4577581" name="Picture 894577581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F3950"/>
    <w:multiLevelType w:val="hybridMultilevel"/>
    <w:tmpl w:val="E2486BEA"/>
    <w:lvl w:ilvl="0" w:tplc="8AD2FFE4">
      <w:start w:val="1"/>
      <w:numFmt w:val="bullet"/>
      <w:pStyle w:val="ACFBulletPoint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" w15:restartNumberingAfterBreak="0">
    <w:nsid w:val="09094A92"/>
    <w:multiLevelType w:val="hybridMultilevel"/>
    <w:tmpl w:val="5EA42B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66AFF"/>
    <w:multiLevelType w:val="hybridMultilevel"/>
    <w:tmpl w:val="4B50BD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415EE"/>
    <w:multiLevelType w:val="hybridMultilevel"/>
    <w:tmpl w:val="2654D22C"/>
    <w:lvl w:ilvl="0" w:tplc="605C1D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9035F26"/>
    <w:multiLevelType w:val="multilevel"/>
    <w:tmpl w:val="1472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C5B3E96"/>
    <w:multiLevelType w:val="hybridMultilevel"/>
    <w:tmpl w:val="B11619B8"/>
    <w:lvl w:ilvl="0" w:tplc="0176574E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6184B1B"/>
    <w:multiLevelType w:val="hybridMultilevel"/>
    <w:tmpl w:val="E8BE56CE"/>
    <w:lvl w:ilvl="0" w:tplc="B4E41CC4">
      <w:start w:val="1"/>
      <w:numFmt w:val="bullet"/>
      <w:lvlText w:val=""/>
      <w:lvlJc w:val="left"/>
      <w:pPr>
        <w:ind w:left="1080" w:hanging="360"/>
      </w:pPr>
      <w:rPr>
        <w:rFonts w:hint="default" w:ascii="Wingdings" w:hAnsi="Wingdings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51087834"/>
    <w:multiLevelType w:val="hybridMultilevel"/>
    <w:tmpl w:val="D9D6A2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712694"/>
    <w:multiLevelType w:val="hybridMultilevel"/>
    <w:tmpl w:val="533218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F95694"/>
    <w:multiLevelType w:val="multilevel"/>
    <w:tmpl w:val="40069796"/>
    <w:lvl w:ilvl="0">
      <w:start w:val="1"/>
      <w:numFmt w:val="decimal"/>
      <w:pStyle w:val="DPS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C1B22D1"/>
    <w:multiLevelType w:val="hybridMultilevel"/>
    <w:tmpl w:val="9E14F5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114E3"/>
    <w:multiLevelType w:val="hybridMultilevel"/>
    <w:tmpl w:val="A344D4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8E5F21"/>
    <w:multiLevelType w:val="multilevel"/>
    <w:tmpl w:val="323C772E"/>
    <w:lvl w:ilvl="0">
      <w:start w:val="1"/>
      <w:numFmt w:val="bullet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3" w15:restartNumberingAfterBreak="0">
    <w:nsid w:val="7EEF78C6"/>
    <w:multiLevelType w:val="multilevel"/>
    <w:tmpl w:val="C722D90C"/>
    <w:lvl w:ilvl="0">
      <w:start w:val="1"/>
      <w:numFmt w:val="decimal"/>
      <w:pStyle w:val="numbering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 w16cid:durableId="1188568830">
    <w:abstractNumId w:val="3"/>
  </w:num>
  <w:num w:numId="2" w16cid:durableId="17893316">
    <w:abstractNumId w:val="9"/>
  </w:num>
  <w:num w:numId="3" w16cid:durableId="125706381">
    <w:abstractNumId w:val="13"/>
  </w:num>
  <w:num w:numId="4" w16cid:durableId="1599604497">
    <w:abstractNumId w:val="13"/>
  </w:num>
  <w:num w:numId="5" w16cid:durableId="1708412457">
    <w:abstractNumId w:val="13"/>
  </w:num>
  <w:num w:numId="6" w16cid:durableId="699823393">
    <w:abstractNumId w:val="6"/>
  </w:num>
  <w:num w:numId="7" w16cid:durableId="2037344108">
    <w:abstractNumId w:val="6"/>
  </w:num>
  <w:num w:numId="8" w16cid:durableId="1684823187">
    <w:abstractNumId w:val="6"/>
  </w:num>
  <w:num w:numId="9" w16cid:durableId="1790934082">
    <w:abstractNumId w:val="6"/>
  </w:num>
  <w:num w:numId="10" w16cid:durableId="1743091725">
    <w:abstractNumId w:val="6"/>
  </w:num>
  <w:num w:numId="11" w16cid:durableId="872810897">
    <w:abstractNumId w:val="6"/>
  </w:num>
  <w:num w:numId="12" w16cid:durableId="1712068765">
    <w:abstractNumId w:val="13"/>
  </w:num>
  <w:num w:numId="13" w16cid:durableId="2089308436">
    <w:abstractNumId w:val="9"/>
  </w:num>
  <w:num w:numId="14" w16cid:durableId="1998729486">
    <w:abstractNumId w:val="13"/>
  </w:num>
  <w:num w:numId="15" w16cid:durableId="529534375">
    <w:abstractNumId w:val="6"/>
  </w:num>
  <w:num w:numId="16" w16cid:durableId="1528828832">
    <w:abstractNumId w:val="0"/>
  </w:num>
  <w:num w:numId="17" w16cid:durableId="1471434404">
    <w:abstractNumId w:val="8"/>
  </w:num>
  <w:num w:numId="18" w16cid:durableId="2091265513">
    <w:abstractNumId w:val="7"/>
  </w:num>
  <w:num w:numId="19" w16cid:durableId="1779256138">
    <w:abstractNumId w:val="2"/>
  </w:num>
  <w:num w:numId="20" w16cid:durableId="1172061947">
    <w:abstractNumId w:val="11"/>
  </w:num>
  <w:num w:numId="21" w16cid:durableId="1213881964">
    <w:abstractNumId w:val="1"/>
  </w:num>
  <w:num w:numId="22" w16cid:durableId="884682032">
    <w:abstractNumId w:val="10"/>
  </w:num>
  <w:num w:numId="23" w16cid:durableId="843516407">
    <w:abstractNumId w:val="12"/>
  </w:num>
  <w:num w:numId="24" w16cid:durableId="865409775">
    <w:abstractNumId w:val="0"/>
  </w:num>
  <w:num w:numId="25" w16cid:durableId="1463033270">
    <w:abstractNumId w:val="4"/>
  </w:num>
  <w:num w:numId="26" w16cid:durableId="25447231">
    <w:abstractNumId w:val="5"/>
  </w:num>
  <w:num w:numId="27" w16cid:durableId="1677001194">
    <w:abstractNumId w:val="0"/>
  </w:num>
  <w:num w:numId="28" w16cid:durableId="1736270160">
    <w:abstractNumId w:val="0"/>
  </w:num>
  <w:num w:numId="29" w16cid:durableId="672873536">
    <w:abstractNumId w:val="0"/>
  </w:num>
  <w:num w:numId="30" w16cid:durableId="290719219">
    <w:abstractNumId w:val="0"/>
  </w:num>
  <w:num w:numId="31" w16cid:durableId="1704206255">
    <w:abstractNumId w:val="0"/>
  </w:num>
  <w:num w:numId="32" w16cid:durableId="112257346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6"/>
  <w:embedTrueTypeFonts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25"/>
    <w:rsid w:val="0005159F"/>
    <w:rsid w:val="0006148E"/>
    <w:rsid w:val="00061B82"/>
    <w:rsid w:val="000D7D25"/>
    <w:rsid w:val="00111F1F"/>
    <w:rsid w:val="00125320"/>
    <w:rsid w:val="00133E82"/>
    <w:rsid w:val="001554F0"/>
    <w:rsid w:val="001802BC"/>
    <w:rsid w:val="00181AD7"/>
    <w:rsid w:val="001A0C63"/>
    <w:rsid w:val="001D5E99"/>
    <w:rsid w:val="001F5E0E"/>
    <w:rsid w:val="0020260F"/>
    <w:rsid w:val="002564B0"/>
    <w:rsid w:val="00284A8F"/>
    <w:rsid w:val="002D5CBD"/>
    <w:rsid w:val="002E1F76"/>
    <w:rsid w:val="002F0367"/>
    <w:rsid w:val="003462EB"/>
    <w:rsid w:val="003C0D1D"/>
    <w:rsid w:val="003C2737"/>
    <w:rsid w:val="003C6A0B"/>
    <w:rsid w:val="003F01E7"/>
    <w:rsid w:val="00447689"/>
    <w:rsid w:val="004F5189"/>
    <w:rsid w:val="004F5B4A"/>
    <w:rsid w:val="00502549"/>
    <w:rsid w:val="005B668A"/>
    <w:rsid w:val="005D7210"/>
    <w:rsid w:val="00612CA8"/>
    <w:rsid w:val="00632363"/>
    <w:rsid w:val="00641EFE"/>
    <w:rsid w:val="0066508C"/>
    <w:rsid w:val="00676214"/>
    <w:rsid w:val="00694AF2"/>
    <w:rsid w:val="006B31C0"/>
    <w:rsid w:val="006D6920"/>
    <w:rsid w:val="00717532"/>
    <w:rsid w:val="007179C9"/>
    <w:rsid w:val="00722701"/>
    <w:rsid w:val="00734190"/>
    <w:rsid w:val="0074347A"/>
    <w:rsid w:val="00747FEE"/>
    <w:rsid w:val="00791DB6"/>
    <w:rsid w:val="007954B0"/>
    <w:rsid w:val="007A1530"/>
    <w:rsid w:val="007A165A"/>
    <w:rsid w:val="007B4AC7"/>
    <w:rsid w:val="007C0A2F"/>
    <w:rsid w:val="007D4C14"/>
    <w:rsid w:val="00807C5A"/>
    <w:rsid w:val="00832765"/>
    <w:rsid w:val="00850B8B"/>
    <w:rsid w:val="008558F4"/>
    <w:rsid w:val="008A7AEC"/>
    <w:rsid w:val="008B3E42"/>
    <w:rsid w:val="008C2B90"/>
    <w:rsid w:val="0092797B"/>
    <w:rsid w:val="009332BE"/>
    <w:rsid w:val="0093544D"/>
    <w:rsid w:val="00954A31"/>
    <w:rsid w:val="00974CC0"/>
    <w:rsid w:val="00980F99"/>
    <w:rsid w:val="00991614"/>
    <w:rsid w:val="009D0C71"/>
    <w:rsid w:val="00A23F21"/>
    <w:rsid w:val="00A84B43"/>
    <w:rsid w:val="00AA4AF3"/>
    <w:rsid w:val="00AD4206"/>
    <w:rsid w:val="00AF2B1D"/>
    <w:rsid w:val="00AF5376"/>
    <w:rsid w:val="00B03332"/>
    <w:rsid w:val="00B14158"/>
    <w:rsid w:val="00B901D1"/>
    <w:rsid w:val="00B95890"/>
    <w:rsid w:val="00BB648D"/>
    <w:rsid w:val="00BD0CDD"/>
    <w:rsid w:val="00BD6D78"/>
    <w:rsid w:val="00BF2DE9"/>
    <w:rsid w:val="00C44D88"/>
    <w:rsid w:val="00C45CE3"/>
    <w:rsid w:val="00CD615F"/>
    <w:rsid w:val="00D05DEB"/>
    <w:rsid w:val="00D27A39"/>
    <w:rsid w:val="00D455DA"/>
    <w:rsid w:val="00D6014F"/>
    <w:rsid w:val="00D91614"/>
    <w:rsid w:val="00D9644B"/>
    <w:rsid w:val="00DA5A7A"/>
    <w:rsid w:val="00DF66CB"/>
    <w:rsid w:val="00E1483B"/>
    <w:rsid w:val="00E26F25"/>
    <w:rsid w:val="00E402F0"/>
    <w:rsid w:val="00E5339F"/>
    <w:rsid w:val="00E91593"/>
    <w:rsid w:val="00EB58C6"/>
    <w:rsid w:val="00EF05F7"/>
    <w:rsid w:val="00EF1AA5"/>
    <w:rsid w:val="00F55C1A"/>
    <w:rsid w:val="00FE5BBC"/>
    <w:rsid w:val="5AF1AC66"/>
    <w:rsid w:val="6EEED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37C51"/>
  <w15:chartTrackingRefBased/>
  <w15:docId w15:val="{3EF8D5B6-0F56-483B-B555-12681930486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Degular Light" w:hAnsi="Degular Light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22701"/>
  </w:style>
  <w:style w:type="paragraph" w:styleId="Heading1">
    <w:name w:val="heading 1"/>
    <w:basedOn w:val="Normal"/>
    <w:next w:val="Normal"/>
    <w:link w:val="Heading1Char"/>
    <w:uiPriority w:val="9"/>
    <w:qFormat/>
    <w:rsid w:val="0099161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161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1614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1614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614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614"/>
    <w:pPr>
      <w:keepNext/>
      <w:keepLines/>
      <w:spacing w:before="40" w:after="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614"/>
    <w:pPr>
      <w:keepNext/>
      <w:keepLines/>
      <w:spacing w:before="40" w:after="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614"/>
    <w:pPr>
      <w:keepNext/>
      <w:keepLines/>
      <w:spacing w:after="0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614"/>
    <w:pPr>
      <w:keepNext/>
      <w:keepLines/>
      <w:spacing w:after="0"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PSBodyTitle" w:customStyle="1">
    <w:name w:val="DPS Body Title"/>
    <w:basedOn w:val="Normal"/>
    <w:link w:val="DPSBodyTitleChar"/>
    <w:qFormat/>
    <w:rsid w:val="00991614"/>
    <w:pPr>
      <w:spacing w:after="240" w:line="276" w:lineRule="auto"/>
    </w:pPr>
    <w:rPr>
      <w:rFonts w:cstheme="minorHAnsi"/>
      <w:b/>
      <w:bCs/>
      <w:sz w:val="24"/>
      <w:szCs w:val="24"/>
    </w:rPr>
  </w:style>
  <w:style w:type="character" w:styleId="DPSBodyTitleChar" w:customStyle="1">
    <w:name w:val="DPS Body Title Char"/>
    <w:basedOn w:val="DefaultParagraphFont"/>
    <w:link w:val="DPSBodyTitle"/>
    <w:rsid w:val="00991614"/>
    <w:rPr>
      <w:rFonts w:cstheme="minorHAnsi"/>
      <w:b/>
      <w:bCs/>
      <w:sz w:val="24"/>
      <w:szCs w:val="24"/>
    </w:rPr>
  </w:style>
  <w:style w:type="paragraph" w:styleId="DPSBodyText" w:customStyle="1">
    <w:name w:val="DPS Body Text"/>
    <w:basedOn w:val="Normal"/>
    <w:link w:val="DPSBodyTextChar"/>
    <w:qFormat/>
    <w:rsid w:val="00991614"/>
    <w:pPr>
      <w:spacing w:after="0" w:line="276" w:lineRule="auto"/>
    </w:pPr>
    <w:rPr>
      <w:rFonts w:eastAsia="Times New Roman" w:cstheme="minorHAnsi"/>
      <w:sz w:val="21"/>
      <w:szCs w:val="21"/>
      <w:lang w:eastAsia="en-AU"/>
    </w:rPr>
  </w:style>
  <w:style w:type="character" w:styleId="DPSBodyTextChar" w:customStyle="1">
    <w:name w:val="DPS Body Text Char"/>
    <w:basedOn w:val="DefaultParagraphFont"/>
    <w:link w:val="DPSBodyText"/>
    <w:rsid w:val="00991614"/>
    <w:rPr>
      <w:rFonts w:eastAsia="Times New Roman" w:cstheme="minorHAnsi"/>
      <w:sz w:val="21"/>
      <w:szCs w:val="21"/>
      <w:lang w:eastAsia="en-AU"/>
    </w:rPr>
  </w:style>
  <w:style w:type="paragraph" w:styleId="DPSFooterInfo" w:customStyle="1">
    <w:name w:val="DPS Footer Info"/>
    <w:basedOn w:val="Footer"/>
    <w:link w:val="DPSFooterInfoChar"/>
    <w:qFormat/>
    <w:rsid w:val="00991614"/>
    <w:rPr>
      <w:rFonts w:cstheme="minorHAnsi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9161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91614"/>
  </w:style>
  <w:style w:type="paragraph" w:styleId="DPSFooterTitle" w:customStyle="1">
    <w:name w:val="DPS Footer Title"/>
    <w:basedOn w:val="DPSFooterInfo"/>
    <w:link w:val="DPSFooterTitleChar"/>
    <w:qFormat/>
    <w:rsid w:val="00991614"/>
    <w:rPr>
      <w:b/>
      <w:bCs/>
    </w:rPr>
  </w:style>
  <w:style w:type="paragraph" w:styleId="DPSHeaderTitle" w:customStyle="1">
    <w:name w:val="DPS Header Title"/>
    <w:basedOn w:val="Normal"/>
    <w:link w:val="DPSHeaderTitleChar"/>
    <w:qFormat/>
    <w:rsid w:val="00991614"/>
    <w:pPr>
      <w:tabs>
        <w:tab w:val="left" w:pos="3320"/>
      </w:tabs>
      <w:spacing w:after="0" w:line="360" w:lineRule="auto"/>
      <w:jc w:val="right"/>
    </w:pPr>
    <w:rPr>
      <w:rFonts w:cstheme="minorHAnsi"/>
      <w:b/>
      <w:bCs/>
      <w:sz w:val="32"/>
      <w:szCs w:val="32"/>
    </w:rPr>
  </w:style>
  <w:style w:type="paragraph" w:styleId="DPSTableTitle" w:customStyle="1">
    <w:name w:val="DPS Table Title"/>
    <w:basedOn w:val="DPSBodyTitle"/>
    <w:next w:val="DPSBodyText"/>
    <w:link w:val="DPSTableTitleChar"/>
    <w:qFormat/>
    <w:rsid w:val="00991614"/>
    <w:pPr>
      <w:spacing w:before="120" w:after="120"/>
    </w:pPr>
  </w:style>
  <w:style w:type="paragraph" w:styleId="DPSBullets" w:customStyle="1">
    <w:name w:val="DPS Bullets"/>
    <w:basedOn w:val="DPSBodyText"/>
    <w:link w:val="DPSBulletsChar"/>
    <w:qFormat/>
    <w:rsid w:val="00991614"/>
    <w:pPr>
      <w:numPr>
        <w:numId w:val="13"/>
      </w:numPr>
      <w:spacing w:after="120" w:line="264" w:lineRule="auto"/>
      <w:jc w:val="both"/>
    </w:pPr>
    <w:rPr>
      <w:rFonts w:ascii="Calibri Light" w:hAnsi="Calibri Light" w:cs="Calibri Light"/>
    </w:rPr>
  </w:style>
  <w:style w:type="character" w:styleId="DPSBulletsChar" w:customStyle="1">
    <w:name w:val="DPS Bullets Char"/>
    <w:basedOn w:val="DPSBodyTextChar"/>
    <w:link w:val="DPSBullets"/>
    <w:rsid w:val="00991614"/>
    <w:rPr>
      <w:rFonts w:ascii="Calibri Light" w:hAnsi="Calibri Light" w:eastAsia="Times New Roman" w:cs="Calibri Light"/>
      <w:sz w:val="21"/>
      <w:szCs w:val="21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1D5E99"/>
    <w:rPr>
      <w:color w:val="666666"/>
    </w:rPr>
  </w:style>
  <w:style w:type="paragraph" w:styleId="ListParagraph">
    <w:name w:val="List Paragraph"/>
    <w:basedOn w:val="Normal"/>
    <w:uiPriority w:val="34"/>
    <w:qFormat/>
    <w:rsid w:val="00991614"/>
    <w:pPr>
      <w:ind w:left="720"/>
      <w:contextualSpacing/>
    </w:pPr>
  </w:style>
  <w:style w:type="paragraph" w:styleId="ACFHeaderTitle" w:customStyle="1">
    <w:name w:val="ACF Header Title"/>
    <w:link w:val="ACFHeaderTitleChar"/>
    <w:qFormat/>
    <w:rsid w:val="007B4AC7"/>
    <w:pPr>
      <w:spacing w:after="0" w:line="240" w:lineRule="auto"/>
      <w:jc w:val="right"/>
    </w:pPr>
    <w:rPr>
      <w:rFonts w:ascii="Degular Medium" w:hAnsi="Degular Medium"/>
      <w:b/>
      <w:sz w:val="32"/>
      <w:szCs w:val="32"/>
    </w:rPr>
  </w:style>
  <w:style w:type="paragraph" w:styleId="ACFFooterTItle" w:customStyle="1">
    <w:name w:val="ACF Footer TItle"/>
    <w:basedOn w:val="DPSFooterTitle"/>
    <w:link w:val="ACFFooterTItleChar"/>
    <w:qFormat/>
    <w:rsid w:val="00991614"/>
    <w:rPr>
      <w:rFonts w:ascii="Degular Medium" w:hAnsi="Degular Medium"/>
    </w:rPr>
  </w:style>
  <w:style w:type="paragraph" w:styleId="ACFFooterInfo" w:customStyle="1">
    <w:name w:val="ACF Footer Info"/>
    <w:basedOn w:val="DPSFooterInfo"/>
    <w:link w:val="ACFFooterInfoChar"/>
    <w:qFormat/>
    <w:rsid w:val="00991614"/>
    <w:rPr>
      <w:rFonts w:ascii="Degular Medium" w:hAnsi="Degular Medium"/>
    </w:rPr>
  </w:style>
  <w:style w:type="paragraph" w:styleId="ACFBulletPoint" w:customStyle="1">
    <w:name w:val="ACF Bullet Point"/>
    <w:link w:val="ACFBulletPointChar"/>
    <w:qFormat/>
    <w:rsid w:val="00832765"/>
    <w:pPr>
      <w:numPr>
        <w:numId w:val="16"/>
      </w:numPr>
      <w:spacing w:before="60" w:after="60" w:line="240" w:lineRule="auto"/>
      <w:ind w:right="425"/>
      <w:jc w:val="both"/>
    </w:pPr>
    <w:rPr>
      <w:rFonts w:cstheme="majorHAnsi"/>
    </w:rPr>
  </w:style>
  <w:style w:type="character" w:styleId="ACFBulletPointChar" w:customStyle="1">
    <w:name w:val="ACF Bullet Point Char"/>
    <w:basedOn w:val="DefaultParagraphFont"/>
    <w:link w:val="ACFBulletPoint"/>
    <w:rsid w:val="00832765"/>
    <w:rPr>
      <w:rFonts w:cstheme="majorHAnsi"/>
    </w:rPr>
  </w:style>
  <w:style w:type="paragraph" w:styleId="ACFBodyText" w:customStyle="1">
    <w:name w:val="ACF Body Text"/>
    <w:link w:val="ACFBodyTextChar"/>
    <w:qFormat/>
    <w:rsid w:val="00E402F0"/>
    <w:pPr>
      <w:spacing w:before="120" w:after="120" w:line="240" w:lineRule="auto"/>
      <w:jc w:val="both"/>
    </w:pPr>
    <w:rPr>
      <w:rFonts w:eastAsia="Times New Roman" w:cstheme="minorHAnsi"/>
      <w:szCs w:val="21"/>
      <w:lang w:eastAsia="en-AU"/>
    </w:rPr>
  </w:style>
  <w:style w:type="character" w:styleId="ACFBodyTextChar" w:customStyle="1">
    <w:name w:val="ACF Body Text Char"/>
    <w:basedOn w:val="DPSBodyTextChar"/>
    <w:link w:val="ACFBodyText"/>
    <w:rsid w:val="00E402F0"/>
    <w:rPr>
      <w:rFonts w:eastAsia="Times New Roman" w:cstheme="minorHAnsi"/>
      <w:sz w:val="21"/>
      <w:szCs w:val="21"/>
      <w:lang w:eastAsia="en-AU"/>
    </w:rPr>
  </w:style>
  <w:style w:type="paragraph" w:styleId="ACFBodyHeader" w:customStyle="1">
    <w:name w:val="ACF Body Header"/>
    <w:link w:val="ACFBodyHeaderChar"/>
    <w:qFormat/>
    <w:rsid w:val="007954B0"/>
    <w:pPr>
      <w:tabs>
        <w:tab w:val="left" w:pos="4560"/>
        <w:tab w:val="right" w:pos="7369"/>
      </w:tabs>
      <w:spacing w:before="180" w:after="180" w:line="240" w:lineRule="auto"/>
    </w:pPr>
    <w:rPr>
      <w:rFonts w:ascii="Degular Medium" w:hAnsi="Degular Medium"/>
      <w:b/>
      <w:bCs/>
      <w:sz w:val="24"/>
      <w:szCs w:val="24"/>
    </w:rPr>
  </w:style>
  <w:style w:type="character" w:styleId="ACFBodyHeaderChar" w:customStyle="1">
    <w:name w:val="ACF Body Header Char"/>
    <w:basedOn w:val="DefaultParagraphFont"/>
    <w:link w:val="ACFBodyHeader"/>
    <w:rsid w:val="007954B0"/>
    <w:rPr>
      <w:rFonts w:ascii="Degular Medium" w:hAnsi="Degular Medium"/>
      <w:b/>
      <w:bCs/>
      <w:sz w:val="24"/>
      <w:szCs w:val="24"/>
    </w:rPr>
  </w:style>
  <w:style w:type="paragraph" w:styleId="ACFBodySubHeader" w:customStyle="1">
    <w:name w:val="ACF Body Sub Header"/>
    <w:basedOn w:val="ACFBodyText"/>
    <w:link w:val="ACFBodySubHeaderChar"/>
    <w:qFormat/>
    <w:rsid w:val="007179C9"/>
    <w:rPr>
      <w:rFonts w:ascii="Degular Medium" w:hAnsi="Degular Medium"/>
      <w:b/>
      <w:bCs/>
    </w:rPr>
  </w:style>
  <w:style w:type="character" w:styleId="ACFBodySubHeaderChar" w:customStyle="1">
    <w:name w:val="ACF Body Sub Header Char"/>
    <w:basedOn w:val="ACFBodyTextChar"/>
    <w:link w:val="ACFBodySubHeader"/>
    <w:rsid w:val="007179C9"/>
    <w:rPr>
      <w:rFonts w:ascii="Degular Medium" w:hAnsi="Degular Medium" w:eastAsia="Times New Roman" w:cstheme="minorHAnsi"/>
      <w:b/>
      <w:bCs/>
      <w:sz w:val="21"/>
      <w:szCs w:val="21"/>
      <w:lang w:eastAsia="en-AU"/>
    </w:rPr>
  </w:style>
  <w:style w:type="paragraph" w:styleId="ACFTableHeader" w:customStyle="1">
    <w:name w:val="ACF Table Header"/>
    <w:basedOn w:val="Normal"/>
    <w:link w:val="ACFTableHeaderChar"/>
    <w:qFormat/>
    <w:rsid w:val="00991614"/>
    <w:pPr>
      <w:tabs>
        <w:tab w:val="left" w:pos="8931"/>
      </w:tabs>
      <w:spacing w:before="120" w:after="120" w:line="240" w:lineRule="auto"/>
      <w:jc w:val="center"/>
    </w:pPr>
    <w:rPr>
      <w:rFonts w:ascii="Degular Medium" w:hAnsi="Degular Medium" w:eastAsia="Times New Roman" w:cstheme="majorHAnsi"/>
      <w:b/>
      <w:bCs/>
      <w:sz w:val="32"/>
      <w:szCs w:val="32"/>
      <w:lang w:eastAsia="en-AU"/>
    </w:rPr>
  </w:style>
  <w:style w:type="paragraph" w:styleId="ACFTableTitle" w:customStyle="1">
    <w:name w:val="ACF Table Title"/>
    <w:link w:val="ACFTableTitleChar"/>
    <w:qFormat/>
    <w:rsid w:val="007B4AC7"/>
    <w:pPr>
      <w:spacing w:before="60" w:after="60" w:line="240" w:lineRule="auto"/>
    </w:pPr>
    <w:rPr>
      <w:b/>
      <w:bCs/>
    </w:rPr>
  </w:style>
  <w:style w:type="paragraph" w:styleId="ACFTableInfo" w:customStyle="1">
    <w:name w:val="ACF Table Info"/>
    <w:basedOn w:val="Normal"/>
    <w:link w:val="ACFTableInfoChar"/>
    <w:qFormat/>
    <w:rsid w:val="007B4AC7"/>
    <w:pPr>
      <w:tabs>
        <w:tab w:val="left" w:pos="8931"/>
      </w:tabs>
      <w:spacing w:before="60" w:after="60" w:line="240" w:lineRule="auto"/>
    </w:pPr>
    <w:rPr>
      <w:rFonts w:eastAsia="Times New Roman" w:cstheme="majorHAnsi"/>
      <w:lang w:eastAsia="en-AU"/>
    </w:rPr>
  </w:style>
  <w:style w:type="character" w:styleId="ACFTableTitleChar" w:customStyle="1">
    <w:name w:val="ACF Table Title Char"/>
    <w:basedOn w:val="DefaultParagraphFont"/>
    <w:link w:val="ACFTableTitle"/>
    <w:rsid w:val="007B4AC7"/>
    <w:rPr>
      <w:b/>
      <w:bCs/>
    </w:rPr>
  </w:style>
  <w:style w:type="character" w:styleId="ACFFooterInfoChar" w:customStyle="1">
    <w:name w:val="ACF Footer Info Char"/>
    <w:basedOn w:val="DPSFooterInfoChar"/>
    <w:link w:val="ACFFooterInfo"/>
    <w:rsid w:val="00991614"/>
    <w:rPr>
      <w:rFonts w:ascii="Degular Medium" w:hAnsi="Degular Medium" w:cstheme="minorHAnsi"/>
      <w:sz w:val="16"/>
      <w:szCs w:val="16"/>
    </w:rPr>
  </w:style>
  <w:style w:type="character" w:styleId="ACFFooterTItleChar" w:customStyle="1">
    <w:name w:val="ACF Footer TItle Char"/>
    <w:basedOn w:val="DPSFooterTitleChar"/>
    <w:link w:val="ACFFooterTItle"/>
    <w:rsid w:val="00991614"/>
    <w:rPr>
      <w:rFonts w:ascii="Degular Medium" w:hAnsi="Degular Medium" w:cstheme="minorHAnsi"/>
      <w:b/>
      <w:bCs/>
      <w:sz w:val="16"/>
      <w:szCs w:val="16"/>
    </w:rPr>
  </w:style>
  <w:style w:type="character" w:styleId="ACFHeaderTitleChar" w:customStyle="1">
    <w:name w:val="ACF Header Title Char"/>
    <w:basedOn w:val="DefaultParagraphFont"/>
    <w:link w:val="ACFHeaderTitle"/>
    <w:rsid w:val="007B4AC7"/>
    <w:rPr>
      <w:rFonts w:ascii="Degular Medium" w:hAnsi="Degular Medium"/>
      <w:b/>
      <w:sz w:val="32"/>
      <w:szCs w:val="32"/>
    </w:rPr>
  </w:style>
  <w:style w:type="character" w:styleId="ACFTableHeaderChar" w:customStyle="1">
    <w:name w:val="ACF Table Header Char"/>
    <w:basedOn w:val="DefaultParagraphFont"/>
    <w:link w:val="ACFTableHeader"/>
    <w:rsid w:val="00991614"/>
    <w:rPr>
      <w:rFonts w:ascii="Degular Medium" w:hAnsi="Degular Medium" w:eastAsia="Times New Roman" w:cstheme="majorHAnsi"/>
      <w:b/>
      <w:bCs/>
      <w:sz w:val="32"/>
      <w:szCs w:val="32"/>
      <w:lang w:eastAsia="en-AU"/>
    </w:rPr>
  </w:style>
  <w:style w:type="character" w:styleId="ACFTableInfoChar" w:customStyle="1">
    <w:name w:val="ACF Table Info Char"/>
    <w:basedOn w:val="DefaultParagraphFont"/>
    <w:link w:val="ACFTableInfo"/>
    <w:rsid w:val="007B4AC7"/>
    <w:rPr>
      <w:rFonts w:eastAsia="Times New Roman" w:cstheme="majorHAnsi"/>
      <w:lang w:eastAsia="en-AU"/>
    </w:rPr>
  </w:style>
  <w:style w:type="paragraph" w:styleId="numbering" w:customStyle="1">
    <w:name w:val="numbering"/>
    <w:basedOn w:val="ListParagraph"/>
    <w:link w:val="numberingChar"/>
    <w:rsid w:val="00991614"/>
    <w:pPr>
      <w:numPr>
        <w:numId w:val="14"/>
      </w:numPr>
      <w:spacing w:before="240" w:after="0" w:line="360" w:lineRule="auto"/>
      <w:jc w:val="both"/>
    </w:pPr>
    <w:rPr>
      <w:b/>
      <w:bCs/>
    </w:rPr>
  </w:style>
  <w:style w:type="character" w:styleId="numberingChar" w:customStyle="1">
    <w:name w:val="numbering Char"/>
    <w:basedOn w:val="DefaultParagraphFont"/>
    <w:link w:val="numbering"/>
    <w:rsid w:val="00991614"/>
    <w:rPr>
      <w:b/>
      <w:bCs/>
    </w:rPr>
  </w:style>
  <w:style w:type="character" w:styleId="Heading1Char" w:customStyle="1">
    <w:name w:val="Heading 1 Char"/>
    <w:basedOn w:val="DefaultParagraphFont"/>
    <w:link w:val="Heading1"/>
    <w:uiPriority w:val="9"/>
    <w:rsid w:val="00991614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99161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91614"/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991614"/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91614"/>
    <w:rPr>
      <w:rFonts w:asciiTheme="minorHAnsi" w:hAnsiTheme="minorHAnsi"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91614"/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91614"/>
    <w:rPr>
      <w:rFonts w:asciiTheme="minorHAnsi" w:hAnsiTheme="minorHAnsi"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91614"/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91614"/>
    <w:rPr>
      <w:rFonts w:asciiTheme="minorHAnsi" w:hAnsiTheme="minorHAnsi"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1614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9161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1614"/>
    <w:pPr>
      <w:numPr>
        <w:ilvl w:val="1"/>
      </w:numPr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91614"/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1614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99161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161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91614"/>
    <w:rPr>
      <w:i/>
      <w:iCs/>
      <w:color w:val="0F476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9916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1614"/>
    <w:rPr>
      <w:b/>
      <w:bCs/>
      <w:smallCaps/>
      <w:color w:val="0F4761" w:themeColor="accent1" w:themeShade="BF"/>
      <w:spacing w:val="5"/>
    </w:rPr>
  </w:style>
  <w:style w:type="character" w:styleId="DPSFooterInfoChar" w:customStyle="1">
    <w:name w:val="DPS Footer Info Char"/>
    <w:basedOn w:val="FooterChar"/>
    <w:link w:val="DPSFooterInfo"/>
    <w:rsid w:val="00991614"/>
    <w:rPr>
      <w:rFonts w:cstheme="minorHAnsi"/>
      <w:sz w:val="16"/>
      <w:szCs w:val="16"/>
    </w:rPr>
  </w:style>
  <w:style w:type="character" w:styleId="DPSFooterTitleChar" w:customStyle="1">
    <w:name w:val="DPS Footer Title Char"/>
    <w:basedOn w:val="DPSFooterInfoChar"/>
    <w:link w:val="DPSFooterTitle"/>
    <w:rsid w:val="00991614"/>
    <w:rPr>
      <w:rFonts w:cstheme="minorHAnsi"/>
      <w:b/>
      <w:bCs/>
      <w:sz w:val="16"/>
      <w:szCs w:val="16"/>
    </w:rPr>
  </w:style>
  <w:style w:type="character" w:styleId="DPSHeaderTitleChar" w:customStyle="1">
    <w:name w:val="DPS Header Title Char"/>
    <w:basedOn w:val="DefaultParagraphFont"/>
    <w:link w:val="DPSHeaderTitle"/>
    <w:rsid w:val="00991614"/>
    <w:rPr>
      <w:rFonts w:cstheme="minorHAnsi"/>
      <w:b/>
      <w:bCs/>
      <w:sz w:val="32"/>
      <w:szCs w:val="32"/>
    </w:rPr>
  </w:style>
  <w:style w:type="character" w:styleId="DPSTableTitleChar" w:customStyle="1">
    <w:name w:val="DPS Table Title Char"/>
    <w:basedOn w:val="DPSBodyTitleChar"/>
    <w:link w:val="DPSTableTitle"/>
    <w:rsid w:val="00991614"/>
    <w:rPr>
      <w:rFonts w:cstheme="minorHAnsi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B4AC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B4AC7"/>
  </w:style>
  <w:style w:type="table" w:styleId="TableGrid">
    <w:name w:val="Table Grid"/>
    <w:basedOn w:val="TableNormal"/>
    <w:uiPriority w:val="39"/>
    <w:rsid w:val="007B4AC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133E8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133E82"/>
    <w:rPr>
      <w:b/>
      <w:bCs/>
    </w:rPr>
  </w:style>
  <w:style w:type="character" w:styleId="line-clamp-1" w:customStyle="1">
    <w:name w:val="line-clamp-1"/>
    <w:basedOn w:val="DefaultParagraphFont"/>
    <w:rsid w:val="00133E82"/>
  </w:style>
  <w:style w:type="character" w:styleId="Hyperlink">
    <w:name w:val="Hyperlink"/>
    <w:basedOn w:val="DefaultParagraphFont"/>
    <w:uiPriority w:val="99"/>
    <w:unhideWhenUsed/>
    <w:rsid w:val="00B0333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33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8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8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7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Taylor\OneDrive%20-%20Discount%20Party%20Supplies\Documents\Custom%20Office%20Templates\ACF-xxx-TMP_Policy%20&amp;%20Procedure%20TEMP_DRAFT_090520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caa6d2-0d42-4a02-add5-257881f07b6f" xsi:nil="true"/>
    <lcf76f155ced4ddcb4097134ff3c332f xmlns="cb267999-36e5-4212-a19b-61dbaf558f6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B1A12EE70EFE43B32C3FC41443541B" ma:contentTypeVersion="17" ma:contentTypeDescription="Create a new document." ma:contentTypeScope="" ma:versionID="5369baaf311a22c5941dbf5984018c3a">
  <xsd:schema xmlns:xsd="http://www.w3.org/2001/XMLSchema" xmlns:xs="http://www.w3.org/2001/XMLSchema" xmlns:p="http://schemas.microsoft.com/office/2006/metadata/properties" xmlns:ns2="cb267999-36e5-4212-a19b-61dbaf558f69" xmlns:ns3="66caa6d2-0d42-4a02-add5-257881f07b6f" targetNamespace="http://schemas.microsoft.com/office/2006/metadata/properties" ma:root="true" ma:fieldsID="382ec7c99d41a412cb9b28c757fca940" ns2:_="" ns3:_="">
    <xsd:import namespace="cb267999-36e5-4212-a19b-61dbaf558f69"/>
    <xsd:import namespace="66caa6d2-0d42-4a02-add5-257881f07b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67999-36e5-4212-a19b-61dbaf558f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954809d-67d7-4468-9489-9d28215aa6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caa6d2-0d42-4a02-add5-257881f07b6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c199e80-5097-43a4-8c7b-7b99a40e8166}" ma:internalName="TaxCatchAll" ma:showField="CatchAllData" ma:web="66caa6d2-0d42-4a02-add5-257881f07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249BF5-A301-4200-92DD-BB8E324790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5FE005-ECAF-4164-B38D-5D3C08DBFFE1}">
  <ds:schemaRefs>
    <ds:schemaRef ds:uri="http://purl.org/dc/terms/"/>
    <ds:schemaRef ds:uri="http://schemas.microsoft.com/office/2006/metadata/properties"/>
    <ds:schemaRef ds:uri="cb267999-36e5-4212-a19b-61dbaf558f69"/>
    <ds:schemaRef ds:uri="http://purl.org/dc/elements/1.1/"/>
    <ds:schemaRef ds:uri="http://www.w3.org/XML/1998/namespace"/>
    <ds:schemaRef ds:uri="66caa6d2-0d42-4a02-add5-257881f07b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9AEA8DF-17AB-4258-A21E-1278409390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4E9E01-A227-4698-9BC3-9FE3EB801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267999-36e5-4212-a19b-61dbaf558f69"/>
    <ds:schemaRef ds:uri="66caa6d2-0d42-4a02-add5-257881f07b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C:\Users\MeganTaylor\OneDrive - Discount Party Supplies\Documents\Custom Office Templates\ACF-xxx-TMP_Policy &amp; Procedure TEMP_DRAFT_09052024.dotx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Megan Taylor</dc:creator>
  <keywords/>
  <dc:description/>
  <lastModifiedBy>Megan Taylor</lastModifiedBy>
  <revision>6</revision>
  <lastPrinted>2024-08-23T10:17:00.0000000Z</lastPrinted>
  <dcterms:created xsi:type="dcterms:W3CDTF">2025-04-08T11:31:00.0000000Z</dcterms:created>
  <dcterms:modified xsi:type="dcterms:W3CDTF">2025-04-18T10:24:55.8910006Z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0x010100EBB1A12EE70EFE43B32C3FC41443541B</vt:lpwstr>
  </property>
  <property fmtid="{D5CDD505-2E9C-101B-9397-08002B2CF9AE}" pid="3" name="MediaServiceImageTags">
    <vt:lpwstr/>
  </property>
</Properties>
</file>