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CEECA" w14:textId="77777777" w:rsidR="00E1483B" w:rsidRPr="00500C1C" w:rsidRDefault="007B4AC7" w:rsidP="007B4AC7">
      <w:pPr>
        <w:pStyle w:val="ACFBodyHeader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>INTRODUCTION</w:t>
      </w:r>
    </w:p>
    <w:p w14:paraId="7C82F041" w14:textId="18EF7938" w:rsidR="00133E82" w:rsidRPr="00500C1C" w:rsidRDefault="00133E82" w:rsidP="00E402F0">
      <w:pPr>
        <w:pStyle w:val="ACFBodyText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>The Australian Calisthenics Federation (ACF) is committed to recogni</w:t>
      </w:r>
      <w:r w:rsidR="00E402F0" w:rsidRPr="00500C1C">
        <w:rPr>
          <w:rFonts w:ascii="Degular Demo Medium" w:hAnsi="Degular Demo Medium"/>
        </w:rPr>
        <w:t>s</w:t>
      </w:r>
      <w:r w:rsidRPr="00500C1C">
        <w:rPr>
          <w:rFonts w:ascii="Degular Demo Medium" w:hAnsi="Degular Demo Medium"/>
        </w:rPr>
        <w:t>ing and celebrating the outstanding contributions of individuals who have significantly enhanced the quality</w:t>
      </w:r>
      <w:r w:rsidR="00E402F0" w:rsidRPr="00500C1C">
        <w:rPr>
          <w:rFonts w:ascii="Degular Demo Medium" w:hAnsi="Degular Demo Medium"/>
        </w:rPr>
        <w:t>,</w:t>
      </w:r>
      <w:r w:rsidRPr="00500C1C">
        <w:rPr>
          <w:rFonts w:ascii="Degular Demo Medium" w:hAnsi="Degular Demo Medium"/>
        </w:rPr>
        <w:t xml:space="preserve"> and spirit of our sport. In pursuit of this, the ACF proudly presents five prestigious awards annually. These awards not only acknowledge exceptional dedication and effort</w:t>
      </w:r>
      <w:r w:rsidR="00974CC0" w:rsidRPr="00500C1C">
        <w:rPr>
          <w:rFonts w:ascii="Degular Demo Medium" w:hAnsi="Degular Demo Medium"/>
        </w:rPr>
        <w:t>,</w:t>
      </w:r>
      <w:r w:rsidRPr="00500C1C">
        <w:rPr>
          <w:rFonts w:ascii="Degular Demo Medium" w:hAnsi="Degular Demo Medium"/>
        </w:rPr>
        <w:t xml:space="preserve"> but also highlight the recipients as exemplary role models within the calisthenics community.</w:t>
      </w:r>
    </w:p>
    <w:p w14:paraId="6C7B85AE" w14:textId="68D461B4" w:rsidR="003C0D1D" w:rsidRPr="00500C1C" w:rsidRDefault="003C0D1D" w:rsidP="00E402F0">
      <w:pPr>
        <w:pStyle w:val="ACFBodyText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>The ACF Coach of the Year</w:t>
      </w:r>
      <w:r w:rsidR="00DA5A7A" w:rsidRPr="00500C1C">
        <w:rPr>
          <w:rFonts w:ascii="Degular Demo Medium" w:hAnsi="Degular Demo Medium"/>
        </w:rPr>
        <w:t xml:space="preserve"> Award recognises an outstanding coach who exemplifies sportsmanship, participant development</w:t>
      </w:r>
      <w:r w:rsidR="007A1530" w:rsidRPr="00500C1C">
        <w:rPr>
          <w:rFonts w:ascii="Degular Demo Medium" w:hAnsi="Degular Demo Medium"/>
        </w:rPr>
        <w:t xml:space="preserve"> and </w:t>
      </w:r>
      <w:r w:rsidR="00DA5A7A" w:rsidRPr="00500C1C">
        <w:rPr>
          <w:rFonts w:ascii="Degular Demo Medium" w:hAnsi="Degular Demo Medium"/>
        </w:rPr>
        <w:t>personal coaching development a</w:t>
      </w:r>
      <w:r w:rsidR="007A1530" w:rsidRPr="00500C1C">
        <w:rPr>
          <w:rFonts w:ascii="Degular Demo Medium" w:hAnsi="Degular Demo Medium"/>
        </w:rPr>
        <w:t>cting as a positive role model with enthusiasm, self-confidence, and a commitment to lifelong learning for themselves and all participants that cross their path.</w:t>
      </w:r>
    </w:p>
    <w:p w14:paraId="4647DA8F" w14:textId="2B88566B" w:rsidR="00133E82" w:rsidRPr="00500C1C" w:rsidRDefault="00181AD7" w:rsidP="003C0D1D">
      <w:pPr>
        <w:pStyle w:val="ACFBodyHeader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>E</w:t>
      </w:r>
      <w:r w:rsidR="003C0D1D" w:rsidRPr="00500C1C">
        <w:rPr>
          <w:rFonts w:ascii="Degular Demo Medium" w:hAnsi="Degular Demo Medium"/>
        </w:rPr>
        <w:t>LIGIBILITY</w:t>
      </w:r>
    </w:p>
    <w:p w14:paraId="7879A9C1" w14:textId="2C27A72B" w:rsidR="00181AD7" w:rsidRPr="00500C1C" w:rsidRDefault="00181AD7" w:rsidP="00181AD7">
      <w:pPr>
        <w:pStyle w:val="ACFBodyText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>All nominees must:</w:t>
      </w:r>
    </w:p>
    <w:p w14:paraId="3C23069E" w14:textId="77777777" w:rsidR="00181AD7" w:rsidRPr="00500C1C" w:rsidRDefault="00181AD7" w:rsidP="00133E82">
      <w:pPr>
        <w:pStyle w:val="ACFBulletPoint"/>
        <w:rPr>
          <w:rFonts w:ascii="Degular Demo Medium" w:hAnsi="Degular Demo Medium"/>
          <w:lang w:eastAsia="en-AU"/>
        </w:rPr>
      </w:pPr>
      <w:r w:rsidRPr="00500C1C">
        <w:rPr>
          <w:rFonts w:ascii="Degular Demo Medium" w:hAnsi="Degular Demo Medium"/>
          <w:lang w:eastAsia="en-AU"/>
        </w:rPr>
        <w:t>Be a financial member of their Member State;</w:t>
      </w:r>
    </w:p>
    <w:p w14:paraId="44AD8D15" w14:textId="5B953250" w:rsidR="00181AD7" w:rsidRPr="00500C1C" w:rsidRDefault="00181AD7" w:rsidP="00133E82">
      <w:pPr>
        <w:pStyle w:val="ACFBulletPoint"/>
        <w:rPr>
          <w:rFonts w:ascii="Degular Demo Medium" w:hAnsi="Degular Demo Medium"/>
          <w:lang w:eastAsia="en-AU"/>
        </w:rPr>
      </w:pPr>
      <w:r w:rsidRPr="00500C1C">
        <w:rPr>
          <w:rFonts w:ascii="Degular Demo Medium" w:hAnsi="Degular Demo Medium"/>
          <w:lang w:eastAsia="en-AU"/>
        </w:rPr>
        <w:t>Hold a current Level 1 accreditation (minimum);</w:t>
      </w:r>
    </w:p>
    <w:p w14:paraId="7F384D63" w14:textId="26ED6F68" w:rsidR="00181AD7" w:rsidRPr="00500C1C" w:rsidRDefault="00181AD7" w:rsidP="00133E82">
      <w:pPr>
        <w:pStyle w:val="ACFBulletPoint"/>
        <w:rPr>
          <w:rFonts w:ascii="Degular Demo Medium" w:hAnsi="Degular Demo Medium"/>
          <w:lang w:eastAsia="en-AU"/>
        </w:rPr>
      </w:pPr>
      <w:r w:rsidRPr="00500C1C">
        <w:rPr>
          <w:rFonts w:ascii="Degular Demo Medium" w:hAnsi="Degular Demo Medium"/>
          <w:lang w:eastAsia="en-AU"/>
        </w:rPr>
        <w:t>Be in good standing with their Member State and State Coaching Body;</w:t>
      </w:r>
    </w:p>
    <w:p w14:paraId="58E2047A" w14:textId="29F3F269" w:rsidR="00181AD7" w:rsidRPr="00500C1C" w:rsidRDefault="00181AD7" w:rsidP="00133E82">
      <w:pPr>
        <w:pStyle w:val="ACFBulletPoint"/>
        <w:rPr>
          <w:rFonts w:ascii="Degular Demo Medium" w:hAnsi="Degular Demo Medium"/>
          <w:lang w:eastAsia="en-AU"/>
        </w:rPr>
      </w:pPr>
      <w:r w:rsidRPr="00500C1C">
        <w:rPr>
          <w:rFonts w:ascii="Degular Demo Medium" w:hAnsi="Degular Demo Medium"/>
          <w:lang w:eastAsia="en-AU"/>
        </w:rPr>
        <w:t>Meet the criteria as outlined in this document.</w:t>
      </w:r>
    </w:p>
    <w:p w14:paraId="5916FC4C" w14:textId="0998A4B6" w:rsidR="003C0D1D" w:rsidRDefault="003C0D1D" w:rsidP="003C0D1D">
      <w:pPr>
        <w:pStyle w:val="ACFBodyHeader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>NOMINATION</w:t>
      </w:r>
    </w:p>
    <w:p w14:paraId="0DD5EEA9" w14:textId="601BD467" w:rsidR="00826398" w:rsidRPr="00826398" w:rsidRDefault="00B24BBD" w:rsidP="003C0D1D">
      <w:pPr>
        <w:pStyle w:val="ACFBodyHeader"/>
        <w:rPr>
          <w:rFonts w:ascii="Degular Demo Medium" w:hAnsi="Degular Demo Medium"/>
          <w:b w:val="0"/>
          <w:bCs w:val="0"/>
        </w:rPr>
      </w:pPr>
      <w:r>
        <w:rPr>
          <w:rFonts w:ascii="Degular Demo Medium" w:hAnsi="Degular Demo Medium"/>
          <w:b w:val="0"/>
          <w:bCs w:val="0"/>
        </w:rPr>
        <w:t xml:space="preserve">Refer </w:t>
      </w:r>
      <w:r w:rsidR="00AE42B0">
        <w:rPr>
          <w:rFonts w:ascii="Degular Demo Medium" w:hAnsi="Degular Demo Medium"/>
          <w:b w:val="0"/>
          <w:bCs w:val="0"/>
        </w:rPr>
        <w:t xml:space="preserve">to the </w:t>
      </w:r>
      <w:r w:rsidR="00826398">
        <w:rPr>
          <w:rFonts w:ascii="Degular Demo Medium" w:hAnsi="Degular Demo Medium"/>
          <w:b w:val="0"/>
          <w:bCs w:val="0"/>
        </w:rPr>
        <w:t xml:space="preserve">ACF Awards Nomination Guidelines document </w:t>
      </w:r>
      <w:r w:rsidR="00A31364">
        <w:rPr>
          <w:rFonts w:ascii="Degular Demo Medium" w:hAnsi="Degular Demo Medium"/>
          <w:b w:val="0"/>
          <w:bCs w:val="0"/>
        </w:rPr>
        <w:t>to complete the nomination.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088"/>
      </w:tblGrid>
      <w:tr w:rsidR="00181AD7" w:rsidRPr="00500C1C" w14:paraId="77EE22B3" w14:textId="77777777" w:rsidTr="003C0D1D">
        <w:tc>
          <w:tcPr>
            <w:tcW w:w="4390" w:type="dxa"/>
            <w:shd w:val="clear" w:color="auto" w:fill="BECEAF"/>
          </w:tcPr>
          <w:p w14:paraId="14BEAAA7" w14:textId="26499D41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Nominee</w:t>
            </w:r>
            <w:r w:rsidRPr="00500C1C">
              <w:rPr>
                <w:rFonts w:ascii="Times New Roman" w:hAnsi="Times New Roman" w:cs="Times New Roman"/>
              </w:rPr>
              <w:t>’</w:t>
            </w:r>
            <w:r w:rsidRPr="00500C1C">
              <w:rPr>
                <w:rFonts w:ascii="Degular Demo Medium" w:hAnsi="Degular Demo Medium"/>
              </w:rPr>
              <w:t>s Name</w:t>
            </w:r>
          </w:p>
        </w:tc>
        <w:tc>
          <w:tcPr>
            <w:tcW w:w="6088" w:type="dxa"/>
          </w:tcPr>
          <w:p w14:paraId="71A59265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2B64B242" w14:textId="77777777" w:rsidTr="003C0D1D">
        <w:tc>
          <w:tcPr>
            <w:tcW w:w="4390" w:type="dxa"/>
            <w:shd w:val="clear" w:color="auto" w:fill="BECEAF"/>
          </w:tcPr>
          <w:p w14:paraId="05B63088" w14:textId="3590A732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Nominee</w:t>
            </w:r>
            <w:r w:rsidRPr="00500C1C">
              <w:rPr>
                <w:rFonts w:ascii="Times New Roman" w:hAnsi="Times New Roman" w:cs="Times New Roman"/>
              </w:rPr>
              <w:t>’</w:t>
            </w:r>
            <w:r w:rsidRPr="00500C1C">
              <w:rPr>
                <w:rFonts w:ascii="Degular Demo Medium" w:hAnsi="Degular Demo Medium"/>
              </w:rPr>
              <w:t>s Mailing Address</w:t>
            </w:r>
          </w:p>
        </w:tc>
        <w:tc>
          <w:tcPr>
            <w:tcW w:w="6088" w:type="dxa"/>
          </w:tcPr>
          <w:p w14:paraId="39707C7E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21897FE1" w14:textId="77777777" w:rsidTr="003C0D1D">
        <w:tc>
          <w:tcPr>
            <w:tcW w:w="4390" w:type="dxa"/>
            <w:shd w:val="clear" w:color="auto" w:fill="BECEAF"/>
          </w:tcPr>
          <w:p w14:paraId="51176890" w14:textId="480CE0EC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Nominee</w:t>
            </w:r>
            <w:r w:rsidRPr="00500C1C">
              <w:rPr>
                <w:rFonts w:ascii="Times New Roman" w:hAnsi="Times New Roman" w:cs="Times New Roman"/>
              </w:rPr>
              <w:t>’</w:t>
            </w:r>
            <w:r w:rsidRPr="00500C1C">
              <w:rPr>
                <w:rFonts w:ascii="Degular Demo Medium" w:hAnsi="Degular Demo Medium"/>
              </w:rPr>
              <w:t>s Email Address</w:t>
            </w:r>
          </w:p>
        </w:tc>
        <w:tc>
          <w:tcPr>
            <w:tcW w:w="6088" w:type="dxa"/>
          </w:tcPr>
          <w:p w14:paraId="0A134D4F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15512A8F" w14:textId="77777777" w:rsidTr="003C0D1D">
        <w:tc>
          <w:tcPr>
            <w:tcW w:w="4390" w:type="dxa"/>
            <w:shd w:val="clear" w:color="auto" w:fill="BECEAF"/>
          </w:tcPr>
          <w:p w14:paraId="32FBACB6" w14:textId="1F8E250C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Nominee</w:t>
            </w:r>
            <w:r w:rsidRPr="00500C1C">
              <w:rPr>
                <w:rFonts w:ascii="Times New Roman" w:hAnsi="Times New Roman" w:cs="Times New Roman"/>
              </w:rPr>
              <w:t>’</w:t>
            </w:r>
            <w:r w:rsidRPr="00500C1C">
              <w:rPr>
                <w:rFonts w:ascii="Degular Demo Medium" w:hAnsi="Degular Demo Medium"/>
              </w:rPr>
              <w:t xml:space="preserve">s Phone </w:t>
            </w:r>
          </w:p>
        </w:tc>
        <w:tc>
          <w:tcPr>
            <w:tcW w:w="6088" w:type="dxa"/>
          </w:tcPr>
          <w:p w14:paraId="7C1D9103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07A560D9" w14:textId="77777777" w:rsidTr="003C0D1D">
        <w:tc>
          <w:tcPr>
            <w:tcW w:w="4390" w:type="dxa"/>
            <w:shd w:val="clear" w:color="auto" w:fill="BECEAF"/>
          </w:tcPr>
          <w:p w14:paraId="65DA7D33" w14:textId="0FF25862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How long has the nominee been coaching?</w:t>
            </w:r>
          </w:p>
        </w:tc>
        <w:tc>
          <w:tcPr>
            <w:tcW w:w="6088" w:type="dxa"/>
          </w:tcPr>
          <w:p w14:paraId="0A01F1C9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5AD43D5E" w14:textId="77777777" w:rsidTr="003C0D1D">
        <w:tc>
          <w:tcPr>
            <w:tcW w:w="4390" w:type="dxa"/>
            <w:shd w:val="clear" w:color="auto" w:fill="BECEAF"/>
          </w:tcPr>
          <w:p w14:paraId="4E5A5CCF" w14:textId="24BF6F3A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What age groups and gradings has the nominee coached over the past ten years?</w:t>
            </w:r>
          </w:p>
        </w:tc>
        <w:tc>
          <w:tcPr>
            <w:tcW w:w="6088" w:type="dxa"/>
          </w:tcPr>
          <w:p w14:paraId="7BA74378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1B877483" w14:textId="77777777" w:rsidTr="003C0D1D">
        <w:tc>
          <w:tcPr>
            <w:tcW w:w="4390" w:type="dxa"/>
            <w:shd w:val="clear" w:color="auto" w:fill="BECEAF"/>
          </w:tcPr>
          <w:p w14:paraId="0DE0DBDE" w14:textId="4083E3B1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Nominating Body</w:t>
            </w:r>
          </w:p>
        </w:tc>
        <w:tc>
          <w:tcPr>
            <w:tcW w:w="6088" w:type="dxa"/>
          </w:tcPr>
          <w:p w14:paraId="065F9298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08A8B89F" w14:textId="77777777" w:rsidTr="003C0D1D">
        <w:tc>
          <w:tcPr>
            <w:tcW w:w="4390" w:type="dxa"/>
            <w:shd w:val="clear" w:color="auto" w:fill="BECEAF"/>
          </w:tcPr>
          <w:p w14:paraId="32BBFF51" w14:textId="67CDDF4E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Member State/Territory</w:t>
            </w:r>
          </w:p>
        </w:tc>
        <w:tc>
          <w:tcPr>
            <w:tcW w:w="6088" w:type="dxa"/>
          </w:tcPr>
          <w:p w14:paraId="713E9360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004E08CF" w14:textId="77777777" w:rsidTr="003C0D1D">
        <w:tc>
          <w:tcPr>
            <w:tcW w:w="4390" w:type="dxa"/>
            <w:shd w:val="clear" w:color="auto" w:fill="BECEAF"/>
          </w:tcPr>
          <w:p w14:paraId="4DAC978A" w14:textId="0EC3CE53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Nominator</w:t>
            </w:r>
            <w:r w:rsidRPr="00500C1C">
              <w:rPr>
                <w:rFonts w:ascii="Times New Roman" w:hAnsi="Times New Roman" w:cs="Times New Roman"/>
              </w:rPr>
              <w:t>’</w:t>
            </w:r>
            <w:r w:rsidRPr="00500C1C">
              <w:rPr>
                <w:rFonts w:ascii="Degular Demo Medium" w:hAnsi="Degular Demo Medium"/>
              </w:rPr>
              <w:t>s Name</w:t>
            </w:r>
          </w:p>
        </w:tc>
        <w:tc>
          <w:tcPr>
            <w:tcW w:w="6088" w:type="dxa"/>
          </w:tcPr>
          <w:p w14:paraId="713E5BA0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1B9DB246" w14:textId="77777777" w:rsidTr="003C0D1D">
        <w:tc>
          <w:tcPr>
            <w:tcW w:w="4390" w:type="dxa"/>
            <w:shd w:val="clear" w:color="auto" w:fill="BECEAF"/>
          </w:tcPr>
          <w:p w14:paraId="2977B85B" w14:textId="156AAD37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Nominator</w:t>
            </w:r>
            <w:r w:rsidRPr="00500C1C">
              <w:rPr>
                <w:rFonts w:ascii="Times New Roman" w:hAnsi="Times New Roman" w:cs="Times New Roman"/>
              </w:rPr>
              <w:t>’</w:t>
            </w:r>
            <w:r w:rsidRPr="00500C1C">
              <w:rPr>
                <w:rFonts w:ascii="Degular Demo Medium" w:hAnsi="Degular Demo Medium"/>
              </w:rPr>
              <w:t>s Email</w:t>
            </w:r>
          </w:p>
        </w:tc>
        <w:tc>
          <w:tcPr>
            <w:tcW w:w="6088" w:type="dxa"/>
          </w:tcPr>
          <w:p w14:paraId="70E851F9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81AD7" w:rsidRPr="00500C1C" w14:paraId="6D3AA07B" w14:textId="77777777" w:rsidTr="003C0D1D">
        <w:tc>
          <w:tcPr>
            <w:tcW w:w="4390" w:type="dxa"/>
            <w:shd w:val="clear" w:color="auto" w:fill="BECEAF"/>
          </w:tcPr>
          <w:p w14:paraId="1663C311" w14:textId="4D886580" w:rsidR="00181AD7" w:rsidRPr="00500C1C" w:rsidRDefault="00181AD7" w:rsidP="00181AD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Nominator</w:t>
            </w:r>
            <w:r w:rsidRPr="00500C1C">
              <w:rPr>
                <w:rFonts w:ascii="Times New Roman" w:hAnsi="Times New Roman" w:cs="Times New Roman"/>
              </w:rPr>
              <w:t>’</w:t>
            </w:r>
            <w:r w:rsidRPr="00500C1C">
              <w:rPr>
                <w:rFonts w:ascii="Degular Demo Medium" w:hAnsi="Degular Demo Medium"/>
              </w:rPr>
              <w:t>s Phone</w:t>
            </w:r>
          </w:p>
        </w:tc>
        <w:tc>
          <w:tcPr>
            <w:tcW w:w="6088" w:type="dxa"/>
          </w:tcPr>
          <w:p w14:paraId="0C3F2351" w14:textId="77777777" w:rsidR="00181AD7" w:rsidRPr="00500C1C" w:rsidRDefault="00181AD7" w:rsidP="00181AD7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14:paraId="019DD685" w14:textId="77777777" w:rsidR="00181AD7" w:rsidRPr="00500C1C" w:rsidRDefault="00181AD7" w:rsidP="00E402F0">
      <w:pPr>
        <w:pStyle w:val="ACFBodySubHeader"/>
        <w:rPr>
          <w:rFonts w:ascii="Degular Demo Medium" w:hAnsi="Degular Demo Medium"/>
        </w:rPr>
      </w:pPr>
    </w:p>
    <w:p w14:paraId="47334A6A" w14:textId="77777777" w:rsidR="003C0D1D" w:rsidRPr="00500C1C" w:rsidRDefault="00181AD7" w:rsidP="00E402F0">
      <w:pPr>
        <w:pStyle w:val="ACFBodySubHeader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br/>
      </w:r>
      <w:r w:rsidR="003C0D1D" w:rsidRPr="00500C1C">
        <w:rPr>
          <w:rFonts w:ascii="Degular Demo Medium" w:hAnsi="Degular Demo Medium"/>
        </w:rPr>
        <w:br/>
      </w:r>
    </w:p>
    <w:p w14:paraId="3633AD28" w14:textId="77777777" w:rsidR="003C0D1D" w:rsidRPr="00500C1C" w:rsidRDefault="003C0D1D">
      <w:pPr>
        <w:rPr>
          <w:rFonts w:ascii="Degular Demo Medium" w:eastAsia="Times New Roman" w:hAnsi="Degular Demo Medium" w:cstheme="minorHAnsi"/>
          <w:b/>
          <w:bCs/>
          <w:szCs w:val="21"/>
          <w:lang w:eastAsia="en-AU"/>
        </w:rPr>
      </w:pPr>
      <w:r w:rsidRPr="00500C1C">
        <w:rPr>
          <w:rFonts w:ascii="Degular Demo Medium" w:hAnsi="Degular Demo Medium"/>
        </w:rPr>
        <w:br w:type="page"/>
      </w:r>
    </w:p>
    <w:p w14:paraId="41DB48B3" w14:textId="6D9A5B0B" w:rsidR="00612CA8" w:rsidRPr="00500C1C" w:rsidRDefault="003C0D1D" w:rsidP="003C0D1D">
      <w:pPr>
        <w:pStyle w:val="ACFBodyHeader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lastRenderedPageBreak/>
        <w:t>CRITERIA</w:t>
      </w:r>
    </w:p>
    <w:p w14:paraId="3F804E57" w14:textId="30C307E7" w:rsidR="00612CA8" w:rsidRPr="00500C1C" w:rsidRDefault="003C0D1D" w:rsidP="00E402F0">
      <w:pPr>
        <w:pStyle w:val="ACFBodyText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 xml:space="preserve">The table below outlines the criteria that needs to be addressed in the supporting statement template provided. </w:t>
      </w:r>
    </w:p>
    <w:p w14:paraId="00BD536F" w14:textId="02690C0C" w:rsidR="003C0D1D" w:rsidRPr="00500C1C" w:rsidRDefault="003C0D1D" w:rsidP="00E402F0">
      <w:pPr>
        <w:pStyle w:val="ACFBodyText"/>
        <w:rPr>
          <w:rFonts w:ascii="Degular Demo Medium" w:hAnsi="Degular Demo Medium"/>
        </w:rPr>
      </w:pPr>
      <w:r w:rsidRPr="00500C1C">
        <w:rPr>
          <w:rFonts w:ascii="Degular Demo Medium" w:hAnsi="Degular Demo Medium"/>
          <w:b/>
          <w:bCs/>
        </w:rPr>
        <w:t xml:space="preserve">Note: </w:t>
      </w:r>
      <w:r w:rsidRPr="00500C1C">
        <w:rPr>
          <w:rFonts w:ascii="Degular Demo Medium" w:hAnsi="Degular Demo Medium"/>
        </w:rPr>
        <w:t>Excellence in competition is not a criterion and win/loss records need not be attached.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76"/>
        <w:gridCol w:w="1184"/>
        <w:gridCol w:w="6825"/>
      </w:tblGrid>
      <w:tr w:rsidR="003C0D1D" w:rsidRPr="00500C1C" w14:paraId="0E220C91" w14:textId="77777777" w:rsidTr="00832765">
        <w:tc>
          <w:tcPr>
            <w:tcW w:w="2478" w:type="dxa"/>
            <w:shd w:val="clear" w:color="auto" w:fill="BECEAF"/>
          </w:tcPr>
          <w:p w14:paraId="6FE5A588" w14:textId="30605934" w:rsidR="003C0D1D" w:rsidRPr="00500C1C" w:rsidRDefault="003C0D1D" w:rsidP="003C0D1D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Category</w:t>
            </w:r>
          </w:p>
        </w:tc>
        <w:tc>
          <w:tcPr>
            <w:tcW w:w="1174" w:type="dxa"/>
            <w:shd w:val="clear" w:color="auto" w:fill="BECEAF"/>
          </w:tcPr>
          <w:p w14:paraId="580C3FE0" w14:textId="2F671116" w:rsidR="003C0D1D" w:rsidRPr="00500C1C" w:rsidRDefault="003C0D1D" w:rsidP="003C0D1D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Weighting</w:t>
            </w:r>
          </w:p>
        </w:tc>
        <w:tc>
          <w:tcPr>
            <w:tcW w:w="6833" w:type="dxa"/>
            <w:shd w:val="clear" w:color="auto" w:fill="BECEAF"/>
          </w:tcPr>
          <w:p w14:paraId="68FB5CBF" w14:textId="25E61D51" w:rsidR="003C0D1D" w:rsidRPr="00500C1C" w:rsidRDefault="003C0D1D" w:rsidP="003C0D1D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Criteria</w:t>
            </w:r>
          </w:p>
        </w:tc>
      </w:tr>
      <w:tr w:rsidR="003C0D1D" w:rsidRPr="00500C1C" w14:paraId="195475C6" w14:textId="77777777" w:rsidTr="00832765">
        <w:tc>
          <w:tcPr>
            <w:tcW w:w="2478" w:type="dxa"/>
          </w:tcPr>
          <w:p w14:paraId="4B48CFD9" w14:textId="10465A32" w:rsidR="003C0D1D" w:rsidRPr="00500C1C" w:rsidRDefault="003C0D1D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Sportsmanship</w:t>
            </w:r>
          </w:p>
        </w:tc>
        <w:tc>
          <w:tcPr>
            <w:tcW w:w="1174" w:type="dxa"/>
          </w:tcPr>
          <w:p w14:paraId="435A8203" w14:textId="182C696F" w:rsidR="003C0D1D" w:rsidRPr="00500C1C" w:rsidRDefault="003C0D1D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20%</w:t>
            </w:r>
          </w:p>
        </w:tc>
        <w:tc>
          <w:tcPr>
            <w:tcW w:w="6833" w:type="dxa"/>
          </w:tcPr>
          <w:p w14:paraId="4C211FFC" w14:textId="0EBC2476" w:rsidR="003C0D1D" w:rsidRPr="00500C1C" w:rsidRDefault="003C0D1D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Does the coach:</w:t>
            </w:r>
          </w:p>
          <w:p w14:paraId="1ACF8269" w14:textId="77777777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Display respect for other competitors, officials, and administrators?</w:t>
            </w:r>
          </w:p>
          <w:p w14:paraId="250B79A8" w14:textId="77777777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Display ethical standards?</w:t>
            </w:r>
          </w:p>
          <w:p w14:paraId="1CA54B1F" w14:textId="77777777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Promote these standards amongst their team?</w:t>
            </w:r>
          </w:p>
          <w:p w14:paraId="023A8030" w14:textId="27B1162D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Accept disappointments graciously and with resolve for future actions?</w:t>
            </w:r>
          </w:p>
        </w:tc>
      </w:tr>
      <w:tr w:rsidR="003C0D1D" w:rsidRPr="00500C1C" w14:paraId="56E31E32" w14:textId="77777777" w:rsidTr="00832765">
        <w:tc>
          <w:tcPr>
            <w:tcW w:w="2478" w:type="dxa"/>
          </w:tcPr>
          <w:p w14:paraId="5836F995" w14:textId="105E5E77" w:rsidR="003C0D1D" w:rsidRPr="00500C1C" w:rsidRDefault="003C0D1D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Participant Development</w:t>
            </w:r>
          </w:p>
        </w:tc>
        <w:tc>
          <w:tcPr>
            <w:tcW w:w="1174" w:type="dxa"/>
          </w:tcPr>
          <w:p w14:paraId="5011B300" w14:textId="0BF99C58" w:rsidR="003C0D1D" w:rsidRPr="00500C1C" w:rsidRDefault="003C0D1D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40%</w:t>
            </w:r>
          </w:p>
        </w:tc>
        <w:tc>
          <w:tcPr>
            <w:tcW w:w="6833" w:type="dxa"/>
          </w:tcPr>
          <w:p w14:paraId="2DA68F68" w14:textId="77777777" w:rsidR="003C0D1D" w:rsidRPr="00500C1C" w:rsidRDefault="003C0D1D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Does the coach:</w:t>
            </w:r>
          </w:p>
          <w:p w14:paraId="7DBB8BCD" w14:textId="77777777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Motivate participants to learn and perform to the extent of their ability?</w:t>
            </w:r>
          </w:p>
          <w:p w14:paraId="147F70E6" w14:textId="77777777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 xml:space="preserve">Encourage enthusiasm, creativity, independence, self-confidence, </w:t>
            </w:r>
            <w:proofErr w:type="gramStart"/>
            <w:r w:rsidRPr="00500C1C">
              <w:rPr>
                <w:rFonts w:ascii="Degular Demo Medium" w:hAnsi="Degular Demo Medium"/>
              </w:rPr>
              <w:t>team work</w:t>
            </w:r>
            <w:proofErr w:type="gramEnd"/>
            <w:r w:rsidRPr="00500C1C">
              <w:rPr>
                <w:rFonts w:ascii="Degular Demo Medium" w:hAnsi="Degular Demo Medium"/>
              </w:rPr>
              <w:t xml:space="preserve"> and risk taking?</w:t>
            </w:r>
          </w:p>
          <w:p w14:paraId="4D7FD84C" w14:textId="77777777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Impart knowledge and skill to all members of the team?</w:t>
            </w:r>
          </w:p>
          <w:p w14:paraId="06CE4A0F" w14:textId="77777777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Encourage participants to seek higher performance standards through offering constructive feedback?</w:t>
            </w:r>
          </w:p>
          <w:p w14:paraId="520CFA17" w14:textId="281C74E6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Encourage participants to train on their own?</w:t>
            </w:r>
          </w:p>
        </w:tc>
      </w:tr>
      <w:tr w:rsidR="003C0D1D" w:rsidRPr="00500C1C" w14:paraId="00261386" w14:textId="77777777" w:rsidTr="00832765">
        <w:tc>
          <w:tcPr>
            <w:tcW w:w="2478" w:type="dxa"/>
          </w:tcPr>
          <w:p w14:paraId="620A35D6" w14:textId="2F9D38E2" w:rsidR="003C0D1D" w:rsidRPr="00500C1C" w:rsidRDefault="003C0D1D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Life Skills Role Model</w:t>
            </w:r>
          </w:p>
        </w:tc>
        <w:tc>
          <w:tcPr>
            <w:tcW w:w="1174" w:type="dxa"/>
          </w:tcPr>
          <w:p w14:paraId="3CC02C22" w14:textId="5FCF26DB" w:rsidR="003C0D1D" w:rsidRPr="00500C1C" w:rsidRDefault="003C0D1D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20%</w:t>
            </w:r>
          </w:p>
        </w:tc>
        <w:tc>
          <w:tcPr>
            <w:tcW w:w="6833" w:type="dxa"/>
          </w:tcPr>
          <w:p w14:paraId="485946A6" w14:textId="77777777" w:rsidR="003C0D1D" w:rsidRPr="00500C1C" w:rsidRDefault="003C0D1D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Does the coach:</w:t>
            </w:r>
          </w:p>
          <w:p w14:paraId="499DD162" w14:textId="77777777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 xml:space="preserve">Act as a role model to </w:t>
            </w:r>
            <w:proofErr w:type="gramStart"/>
            <w:r w:rsidRPr="00500C1C">
              <w:rPr>
                <w:rFonts w:ascii="Degular Demo Medium" w:hAnsi="Degular Demo Medium"/>
              </w:rPr>
              <w:t>others?</w:t>
            </w:r>
            <w:proofErr w:type="gramEnd"/>
          </w:p>
          <w:p w14:paraId="30286206" w14:textId="77777777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Display interactions which are considerate of others?</w:t>
            </w:r>
          </w:p>
          <w:p w14:paraId="3369E294" w14:textId="48D3259B" w:rsidR="003C0D1D" w:rsidRPr="00500C1C" w:rsidRDefault="003C0D1D" w:rsidP="003C0D1D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 xml:space="preserve">Increase the self-esteem of all </w:t>
            </w:r>
            <w:r w:rsidR="00832765" w:rsidRPr="00500C1C">
              <w:rPr>
                <w:rFonts w:ascii="Degular Demo Medium" w:hAnsi="Degular Demo Medium"/>
              </w:rPr>
              <w:t>participants</w:t>
            </w:r>
            <w:r w:rsidRPr="00500C1C">
              <w:rPr>
                <w:rFonts w:ascii="Degular Demo Medium" w:hAnsi="Degular Demo Medium"/>
              </w:rPr>
              <w:t>?</w:t>
            </w:r>
          </w:p>
        </w:tc>
      </w:tr>
      <w:tr w:rsidR="00832765" w:rsidRPr="00500C1C" w14:paraId="1CF756EC" w14:textId="77777777" w:rsidTr="00832765">
        <w:tc>
          <w:tcPr>
            <w:tcW w:w="2478" w:type="dxa"/>
          </w:tcPr>
          <w:p w14:paraId="233BC70F" w14:textId="71490B9F" w:rsidR="00832765" w:rsidRPr="00500C1C" w:rsidRDefault="00832765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Citizenship</w:t>
            </w:r>
          </w:p>
        </w:tc>
        <w:tc>
          <w:tcPr>
            <w:tcW w:w="1174" w:type="dxa"/>
          </w:tcPr>
          <w:p w14:paraId="475053E1" w14:textId="0288690D" w:rsidR="00832765" w:rsidRPr="00500C1C" w:rsidRDefault="00832765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5%</w:t>
            </w:r>
          </w:p>
        </w:tc>
        <w:tc>
          <w:tcPr>
            <w:tcW w:w="6833" w:type="dxa"/>
          </w:tcPr>
          <w:p w14:paraId="1A439ED4" w14:textId="77777777" w:rsidR="00832765" w:rsidRPr="00500C1C" w:rsidRDefault="00832765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Does the coach:</w:t>
            </w:r>
          </w:p>
          <w:p w14:paraId="6FAEB8E0" w14:textId="7E5B97BC" w:rsidR="00832765" w:rsidRPr="00500C1C" w:rsidRDefault="00832765" w:rsidP="00832765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Positively influence calisthenics beyond their own team?</w:t>
            </w:r>
          </w:p>
        </w:tc>
      </w:tr>
      <w:tr w:rsidR="00832765" w:rsidRPr="00500C1C" w14:paraId="61FD1FA6" w14:textId="77777777" w:rsidTr="00832765">
        <w:tc>
          <w:tcPr>
            <w:tcW w:w="2478" w:type="dxa"/>
          </w:tcPr>
          <w:p w14:paraId="30A6A0F5" w14:textId="108A25FB" w:rsidR="00832765" w:rsidRPr="00500C1C" w:rsidRDefault="00832765" w:rsidP="00832765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Personal Coaching Development</w:t>
            </w:r>
          </w:p>
        </w:tc>
        <w:tc>
          <w:tcPr>
            <w:tcW w:w="1174" w:type="dxa"/>
          </w:tcPr>
          <w:p w14:paraId="0379AA8E" w14:textId="644CBC52" w:rsidR="00832765" w:rsidRPr="00500C1C" w:rsidRDefault="00832765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15%</w:t>
            </w:r>
          </w:p>
        </w:tc>
        <w:tc>
          <w:tcPr>
            <w:tcW w:w="6833" w:type="dxa"/>
          </w:tcPr>
          <w:p w14:paraId="63F36032" w14:textId="77777777" w:rsidR="00832765" w:rsidRPr="00500C1C" w:rsidRDefault="00832765" w:rsidP="00E402F0">
            <w:pPr>
              <w:pStyle w:val="ACFBodyTex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Does the coach:</w:t>
            </w:r>
          </w:p>
          <w:p w14:paraId="2E7EAC3A" w14:textId="77777777" w:rsidR="00832765" w:rsidRPr="00500C1C" w:rsidRDefault="00832765" w:rsidP="00832765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Continue to learn and perfect their coaching style?</w:t>
            </w:r>
          </w:p>
          <w:p w14:paraId="1195687E" w14:textId="77777777" w:rsidR="00832765" w:rsidRPr="00500C1C" w:rsidRDefault="00832765" w:rsidP="00832765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Learn about the sport in ways other than update seminars?</w:t>
            </w:r>
          </w:p>
          <w:p w14:paraId="6D90AB00" w14:textId="5D2885AA" w:rsidR="00832765" w:rsidRPr="00500C1C" w:rsidRDefault="00832765" w:rsidP="00832765">
            <w:pPr>
              <w:pStyle w:val="ACFBulletPoin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Applies different training techniques according to what they learn?</w:t>
            </w:r>
          </w:p>
        </w:tc>
      </w:tr>
    </w:tbl>
    <w:p w14:paraId="7D3CAB6E" w14:textId="5D6CD53A" w:rsidR="003C0D1D" w:rsidRPr="00500C1C" w:rsidRDefault="00832765" w:rsidP="00E402F0">
      <w:pPr>
        <w:pStyle w:val="ACFBodyText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 xml:space="preserve">The above criterion represents the highest qualities possible in coaching. It is not expected that nominated coaches will excel in all criteria </w:t>
      </w:r>
      <w:r w:rsidRPr="00500C1C">
        <w:rPr>
          <w:rFonts w:ascii="Times New Roman" w:hAnsi="Times New Roman" w:cs="Times New Roman"/>
        </w:rPr>
        <w:t>–</w:t>
      </w:r>
      <w:r w:rsidRPr="00500C1C">
        <w:rPr>
          <w:rFonts w:ascii="Degular Demo Medium" w:hAnsi="Degular Demo Medium"/>
        </w:rPr>
        <w:t xml:space="preserve"> rather nominating associations should be looking for a coach who is notable in </w:t>
      </w:r>
      <w:r w:rsidRPr="00500C1C">
        <w:rPr>
          <w:rFonts w:ascii="Degular Demo Medium" w:hAnsi="Degular Demo Medium"/>
          <w:b/>
          <w:bCs/>
        </w:rPr>
        <w:t>most</w:t>
      </w:r>
      <w:r w:rsidRPr="00500C1C">
        <w:rPr>
          <w:rFonts w:ascii="Degular Demo Medium" w:hAnsi="Degular Demo Medium"/>
        </w:rPr>
        <w:t xml:space="preserve"> criteria.</w:t>
      </w:r>
    </w:p>
    <w:p w14:paraId="46CC656B" w14:textId="77777777" w:rsidR="00B8412A" w:rsidRDefault="00B8412A" w:rsidP="00832765">
      <w:pPr>
        <w:pStyle w:val="ACFBodyHeader"/>
        <w:rPr>
          <w:rFonts w:ascii="Degular Demo Medium" w:hAnsi="Degular Demo Medium"/>
        </w:rPr>
      </w:pPr>
    </w:p>
    <w:p w14:paraId="146CD3BE" w14:textId="77777777" w:rsidR="00B8412A" w:rsidRDefault="00B8412A" w:rsidP="00832765">
      <w:pPr>
        <w:pStyle w:val="ACFBodyHeader"/>
        <w:rPr>
          <w:rFonts w:ascii="Degular Demo Medium" w:hAnsi="Degular Demo Medium"/>
        </w:rPr>
      </w:pPr>
    </w:p>
    <w:p w14:paraId="07D91A2E" w14:textId="2A5B8793" w:rsidR="003C0D1D" w:rsidRPr="00500C1C" w:rsidRDefault="00832765" w:rsidP="00832765">
      <w:pPr>
        <w:pStyle w:val="ACFBodyHeader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lastRenderedPageBreak/>
        <w:t xml:space="preserve">SUPPORTING STATEMENT </w:t>
      </w:r>
      <w:r w:rsidRPr="00500C1C">
        <w:rPr>
          <w:rFonts w:ascii="Times New Roman" w:hAnsi="Times New Roman" w:cs="Times New Roman"/>
        </w:rPr>
        <w:t>–</w:t>
      </w:r>
      <w:r w:rsidRPr="00500C1C">
        <w:rPr>
          <w:rFonts w:ascii="Degular Demo Medium" w:hAnsi="Degular Demo Medium"/>
        </w:rPr>
        <w:t xml:space="preserve"> ACF COACH OF THE YEAR</w:t>
      </w:r>
    </w:p>
    <w:p w14:paraId="0CFEEB34" w14:textId="355BCAE3" w:rsidR="00832765" w:rsidRPr="00500C1C" w:rsidRDefault="00832765" w:rsidP="00832765">
      <w:pPr>
        <w:pStyle w:val="ACFBodyText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>Please provide specific examples to support each of the criteria.</w:t>
      </w:r>
      <w:r w:rsidR="001A0C63" w:rsidRPr="00500C1C">
        <w:rPr>
          <w:rFonts w:ascii="Degular Demo Medium" w:hAnsi="Degular Demo Medium"/>
        </w:rPr>
        <w:t xml:space="preserve"> </w:t>
      </w:r>
    </w:p>
    <w:tbl>
      <w:tblPr>
        <w:tblStyle w:val="TableGrid"/>
        <w:tblW w:w="10761" w:type="dxa"/>
        <w:tblLook w:val="04A0" w:firstRow="1" w:lastRow="0" w:firstColumn="1" w:lastColumn="0" w:noHBand="0" w:noVBand="1"/>
      </w:tblPr>
      <w:tblGrid>
        <w:gridCol w:w="3539"/>
        <w:gridCol w:w="7222"/>
      </w:tblGrid>
      <w:tr w:rsidR="00832765" w:rsidRPr="00500C1C" w14:paraId="78767F02" w14:textId="77777777" w:rsidTr="0093544D">
        <w:tc>
          <w:tcPr>
            <w:tcW w:w="3539" w:type="dxa"/>
            <w:shd w:val="clear" w:color="auto" w:fill="94AA97"/>
          </w:tcPr>
          <w:p w14:paraId="5E18C3C7" w14:textId="34D08171" w:rsidR="00832765" w:rsidRPr="00500C1C" w:rsidRDefault="00832765" w:rsidP="00832765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Criteria</w:t>
            </w:r>
          </w:p>
        </w:tc>
        <w:tc>
          <w:tcPr>
            <w:tcW w:w="7222" w:type="dxa"/>
            <w:shd w:val="clear" w:color="auto" w:fill="94AA97"/>
          </w:tcPr>
          <w:p w14:paraId="771B96D6" w14:textId="180105EB" w:rsidR="00832765" w:rsidRPr="00500C1C" w:rsidRDefault="00832765" w:rsidP="00832765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Specific Examples</w:t>
            </w:r>
          </w:p>
        </w:tc>
      </w:tr>
      <w:tr w:rsidR="00832765" w:rsidRPr="00500C1C" w14:paraId="52539756" w14:textId="77777777" w:rsidTr="001A0C63">
        <w:tc>
          <w:tcPr>
            <w:tcW w:w="3539" w:type="dxa"/>
            <w:shd w:val="clear" w:color="auto" w:fill="BECEAF"/>
          </w:tcPr>
          <w:p w14:paraId="485FBAC2" w14:textId="77777777" w:rsidR="00832765" w:rsidRPr="00500C1C" w:rsidRDefault="00832765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b/>
                <w:bCs/>
              </w:rPr>
              <w:t>S</w:t>
            </w: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portsmanship </w:t>
            </w:r>
            <w:r w:rsidRPr="00500C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20%</w:t>
            </w:r>
          </w:p>
          <w:p w14:paraId="16EB8830" w14:textId="77777777" w:rsidR="00832765" w:rsidRPr="00500C1C" w:rsidRDefault="00832765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Does the coach:</w:t>
            </w:r>
          </w:p>
          <w:p w14:paraId="64D45860" w14:textId="77777777" w:rsidR="00832765" w:rsidRPr="00500C1C" w:rsidRDefault="00832765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Display respect for other competitors, officials, and administrators?</w:t>
            </w:r>
          </w:p>
          <w:p w14:paraId="414F4AE5" w14:textId="77777777" w:rsidR="00832765" w:rsidRPr="00500C1C" w:rsidRDefault="00832765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Display ethical standards?</w:t>
            </w:r>
          </w:p>
          <w:p w14:paraId="36685D8D" w14:textId="77777777" w:rsidR="00832765" w:rsidRPr="00500C1C" w:rsidRDefault="00832765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Promote these standards amongst their team?</w:t>
            </w:r>
          </w:p>
          <w:p w14:paraId="74F365E3" w14:textId="29DA4A7D" w:rsidR="00832765" w:rsidRPr="00500C1C" w:rsidRDefault="00832765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Accept disappointments graciously and with resolve for future actions?</w:t>
            </w:r>
          </w:p>
        </w:tc>
        <w:tc>
          <w:tcPr>
            <w:tcW w:w="7222" w:type="dxa"/>
          </w:tcPr>
          <w:p w14:paraId="3898A08A" w14:textId="149D85C6" w:rsidR="001A0C63" w:rsidRPr="00500C1C" w:rsidRDefault="001A0C63" w:rsidP="0093544D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832765" w:rsidRPr="00500C1C" w14:paraId="0F177E87" w14:textId="77777777" w:rsidTr="001A0C63">
        <w:tc>
          <w:tcPr>
            <w:tcW w:w="3539" w:type="dxa"/>
            <w:shd w:val="clear" w:color="auto" w:fill="BECEAF"/>
          </w:tcPr>
          <w:p w14:paraId="7CF232C4" w14:textId="77777777" w:rsidR="00832765" w:rsidRPr="00500C1C" w:rsidRDefault="00832765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Participant Development </w:t>
            </w:r>
            <w:r w:rsidRPr="00500C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40%</w:t>
            </w:r>
          </w:p>
          <w:p w14:paraId="4080BF6A" w14:textId="77777777" w:rsidR="00832765" w:rsidRPr="00500C1C" w:rsidRDefault="00832765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Does the coach:</w:t>
            </w:r>
          </w:p>
          <w:p w14:paraId="263C0B7E" w14:textId="77777777" w:rsidR="00832765" w:rsidRPr="00500C1C" w:rsidRDefault="00832765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Motivate participants to learn and perform to the extent of their ability?</w:t>
            </w:r>
          </w:p>
          <w:p w14:paraId="6891AD46" w14:textId="77777777" w:rsidR="00832765" w:rsidRPr="00500C1C" w:rsidRDefault="00832765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 xml:space="preserve">Encourage enthusiasm, creativity, independence, self-confidence, </w:t>
            </w:r>
            <w:proofErr w:type="gramStart"/>
            <w:r w:rsidRPr="00500C1C">
              <w:rPr>
                <w:rFonts w:ascii="Degular Demo Medium" w:hAnsi="Degular Demo Medium"/>
                <w:sz w:val="20"/>
                <w:szCs w:val="20"/>
              </w:rPr>
              <w:t>team work</w:t>
            </w:r>
            <w:proofErr w:type="gramEnd"/>
            <w:r w:rsidRPr="00500C1C">
              <w:rPr>
                <w:rFonts w:ascii="Degular Demo Medium" w:hAnsi="Degular Demo Medium"/>
                <w:sz w:val="20"/>
                <w:szCs w:val="20"/>
              </w:rPr>
              <w:t xml:space="preserve"> and risk taking?</w:t>
            </w:r>
          </w:p>
          <w:p w14:paraId="37B141BA" w14:textId="77777777" w:rsidR="00832765" w:rsidRPr="00500C1C" w:rsidRDefault="00832765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Impart knowledge and skill to all members of the team?</w:t>
            </w:r>
          </w:p>
          <w:p w14:paraId="2FCBFD2E" w14:textId="77777777" w:rsidR="00832765" w:rsidRPr="00500C1C" w:rsidRDefault="00832765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Encourage participants to seek higher performance standards through offering constructive feedback?</w:t>
            </w:r>
          </w:p>
          <w:p w14:paraId="6BE1A9D6" w14:textId="5A63554B" w:rsidR="00832765" w:rsidRPr="00500C1C" w:rsidRDefault="00832765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Encourage participants to train on their own?</w:t>
            </w:r>
          </w:p>
        </w:tc>
        <w:tc>
          <w:tcPr>
            <w:tcW w:w="7222" w:type="dxa"/>
          </w:tcPr>
          <w:p w14:paraId="4B3D70A6" w14:textId="77777777" w:rsidR="00832765" w:rsidRPr="00500C1C" w:rsidRDefault="00832765" w:rsidP="0093544D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832765" w:rsidRPr="00500C1C" w14:paraId="26236D7A" w14:textId="77777777" w:rsidTr="001A0C63">
        <w:tc>
          <w:tcPr>
            <w:tcW w:w="3539" w:type="dxa"/>
            <w:shd w:val="clear" w:color="auto" w:fill="BECEAF"/>
          </w:tcPr>
          <w:p w14:paraId="64F76C31" w14:textId="77777777" w:rsidR="00832765" w:rsidRPr="00500C1C" w:rsidRDefault="00832765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Life Skills Role Model </w:t>
            </w:r>
            <w:r w:rsidRPr="00500C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20%</w:t>
            </w:r>
          </w:p>
          <w:p w14:paraId="612977FE" w14:textId="77777777" w:rsidR="0093544D" w:rsidRPr="00500C1C" w:rsidRDefault="0093544D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Does the coach:</w:t>
            </w:r>
          </w:p>
          <w:p w14:paraId="0EED341A" w14:textId="77777777" w:rsidR="0093544D" w:rsidRPr="00500C1C" w:rsidRDefault="0093544D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 xml:space="preserve">Act as a role model to </w:t>
            </w:r>
            <w:proofErr w:type="gramStart"/>
            <w:r w:rsidRPr="00500C1C">
              <w:rPr>
                <w:rFonts w:ascii="Degular Demo Medium" w:hAnsi="Degular Demo Medium"/>
                <w:sz w:val="20"/>
                <w:szCs w:val="20"/>
              </w:rPr>
              <w:t>others?</w:t>
            </w:r>
            <w:proofErr w:type="gramEnd"/>
          </w:p>
          <w:p w14:paraId="3288D3CA" w14:textId="77777777" w:rsidR="0093544D" w:rsidRPr="00500C1C" w:rsidRDefault="0093544D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Display interactions which are considerate of others?</w:t>
            </w:r>
          </w:p>
          <w:p w14:paraId="135DBBF1" w14:textId="534C55EA" w:rsidR="00832765" w:rsidRPr="00500C1C" w:rsidRDefault="0093544D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Increase the self-esteem of all participants?</w:t>
            </w:r>
          </w:p>
        </w:tc>
        <w:tc>
          <w:tcPr>
            <w:tcW w:w="7222" w:type="dxa"/>
          </w:tcPr>
          <w:p w14:paraId="0DFFB730" w14:textId="77777777" w:rsidR="00832765" w:rsidRPr="00500C1C" w:rsidRDefault="00832765" w:rsidP="0093544D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  <w:tr w:rsidR="0093544D" w:rsidRPr="00500C1C" w14:paraId="3C8F7CB9" w14:textId="77777777" w:rsidTr="001A0C63">
        <w:tc>
          <w:tcPr>
            <w:tcW w:w="3539" w:type="dxa"/>
            <w:shd w:val="clear" w:color="auto" w:fill="BECEAF"/>
          </w:tcPr>
          <w:p w14:paraId="295EE3BC" w14:textId="211B115A" w:rsidR="0093544D" w:rsidRPr="00500C1C" w:rsidRDefault="0093544D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Citizenship </w:t>
            </w:r>
            <w:r w:rsidRPr="00500C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5%</w:t>
            </w:r>
          </w:p>
          <w:p w14:paraId="44C1FF4E" w14:textId="77777777" w:rsidR="0093544D" w:rsidRPr="00500C1C" w:rsidRDefault="0093544D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Does the coach:</w:t>
            </w:r>
          </w:p>
          <w:p w14:paraId="3F8EF455" w14:textId="616C27A1" w:rsidR="0093544D" w:rsidRPr="00500C1C" w:rsidRDefault="0093544D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lastRenderedPageBreak/>
              <w:t>Positively influence calisthenics beyond their own team?</w:t>
            </w:r>
          </w:p>
        </w:tc>
        <w:tc>
          <w:tcPr>
            <w:tcW w:w="7222" w:type="dxa"/>
          </w:tcPr>
          <w:p w14:paraId="6A40371E" w14:textId="77777777" w:rsidR="0093544D" w:rsidRPr="00500C1C" w:rsidRDefault="0093544D" w:rsidP="0093544D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  <w:tr w:rsidR="0093544D" w:rsidRPr="00500C1C" w14:paraId="35DC2CD3" w14:textId="77777777" w:rsidTr="001A0C63">
        <w:tc>
          <w:tcPr>
            <w:tcW w:w="3539" w:type="dxa"/>
            <w:shd w:val="clear" w:color="auto" w:fill="BECEAF"/>
          </w:tcPr>
          <w:p w14:paraId="5F64B655" w14:textId="77777777" w:rsidR="0093544D" w:rsidRPr="00500C1C" w:rsidRDefault="0093544D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Personal Coaching Development </w:t>
            </w:r>
            <w:r w:rsidRPr="00500C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15%</w:t>
            </w:r>
          </w:p>
          <w:p w14:paraId="4552C396" w14:textId="77777777" w:rsidR="0093544D" w:rsidRPr="00500C1C" w:rsidRDefault="0093544D" w:rsidP="001A0C63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Does the coach:</w:t>
            </w:r>
          </w:p>
          <w:p w14:paraId="132628DD" w14:textId="77777777" w:rsidR="0093544D" w:rsidRPr="00500C1C" w:rsidRDefault="0093544D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Continue to learn and perfect their coaching style?</w:t>
            </w:r>
          </w:p>
          <w:p w14:paraId="09166E34" w14:textId="77777777" w:rsidR="0093544D" w:rsidRPr="00500C1C" w:rsidRDefault="0093544D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Learn about the sport in ways other than update seminars?</w:t>
            </w:r>
          </w:p>
          <w:p w14:paraId="2CAE97E9" w14:textId="7E2FC145" w:rsidR="0093544D" w:rsidRPr="00500C1C" w:rsidRDefault="0093544D" w:rsidP="001A0C63">
            <w:pPr>
              <w:pStyle w:val="ACFBulletPoin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sz w:val="20"/>
                <w:szCs w:val="20"/>
              </w:rPr>
              <w:t>Applies different training techniques according to what they learn?</w:t>
            </w:r>
          </w:p>
        </w:tc>
        <w:tc>
          <w:tcPr>
            <w:tcW w:w="7222" w:type="dxa"/>
          </w:tcPr>
          <w:p w14:paraId="41069DAF" w14:textId="77777777" w:rsidR="0093544D" w:rsidRPr="00500C1C" w:rsidRDefault="0093544D" w:rsidP="0093544D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</w:tbl>
    <w:p w14:paraId="024C8DB4" w14:textId="77777777" w:rsidR="0093544D" w:rsidRPr="00500C1C" w:rsidRDefault="0093544D">
      <w:pPr>
        <w:rPr>
          <w:rFonts w:ascii="Degular Demo Medium" w:hAnsi="Degular Demo Medium"/>
        </w:rPr>
      </w:pPr>
    </w:p>
    <w:tbl>
      <w:tblPr>
        <w:tblStyle w:val="TableGrid"/>
        <w:tblW w:w="10761" w:type="dxa"/>
        <w:tblLook w:val="04A0" w:firstRow="1" w:lastRow="0" w:firstColumn="1" w:lastColumn="0" w:noHBand="0" w:noVBand="1"/>
      </w:tblPr>
      <w:tblGrid>
        <w:gridCol w:w="3539"/>
        <w:gridCol w:w="7222"/>
      </w:tblGrid>
      <w:tr w:rsidR="0093544D" w:rsidRPr="00500C1C" w14:paraId="7CF7B597" w14:textId="77777777" w:rsidTr="001A0C63">
        <w:tc>
          <w:tcPr>
            <w:tcW w:w="3539" w:type="dxa"/>
            <w:shd w:val="clear" w:color="auto" w:fill="BECEAF"/>
          </w:tcPr>
          <w:p w14:paraId="0A6B1405" w14:textId="77777777" w:rsidR="0093544D" w:rsidRPr="00500C1C" w:rsidRDefault="0093544D" w:rsidP="001A0C63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500C1C">
              <w:rPr>
                <w:rFonts w:ascii="Degular Demo Medium" w:hAnsi="Degular Demo Medium"/>
                <w:b/>
                <w:bCs/>
                <w:sz w:val="20"/>
                <w:szCs w:val="20"/>
              </w:rPr>
              <w:t>Additional Information and/or summary</w:t>
            </w:r>
          </w:p>
          <w:p w14:paraId="15599021" w14:textId="77777777" w:rsidR="001A0C63" w:rsidRPr="00500C1C" w:rsidRDefault="001A0C63" w:rsidP="001A0C63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14:paraId="627C5E55" w14:textId="77777777" w:rsidR="001A0C63" w:rsidRPr="00500C1C" w:rsidRDefault="001A0C63" w:rsidP="001A0C63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14:paraId="06FD2DEF" w14:textId="77777777" w:rsidR="001A0C63" w:rsidRPr="00500C1C" w:rsidRDefault="001A0C63" w:rsidP="001A0C63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14:paraId="5E2CC23F" w14:textId="2170DFF5" w:rsidR="001A0C63" w:rsidRPr="00500C1C" w:rsidRDefault="001A0C63" w:rsidP="001A0C63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</w:tc>
        <w:tc>
          <w:tcPr>
            <w:tcW w:w="7222" w:type="dxa"/>
          </w:tcPr>
          <w:p w14:paraId="50CA6B60" w14:textId="77777777" w:rsidR="0093544D" w:rsidRPr="00500C1C" w:rsidRDefault="0093544D" w:rsidP="00125320">
            <w:pPr>
              <w:pStyle w:val="ACFTableInfo"/>
              <w:rPr>
                <w:rFonts w:ascii="Degular Demo Medium" w:hAnsi="Degular Demo Medium"/>
              </w:rPr>
            </w:pPr>
          </w:p>
          <w:p w14:paraId="7624CDCA" w14:textId="17B33F78" w:rsidR="001A0C63" w:rsidRPr="00500C1C" w:rsidRDefault="001A0C63" w:rsidP="00125320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14:paraId="0A6DF790" w14:textId="77777777" w:rsidR="00832765" w:rsidRPr="00500C1C" w:rsidRDefault="00832765" w:rsidP="00832765">
      <w:pPr>
        <w:pStyle w:val="ACFBodyText"/>
        <w:rPr>
          <w:rFonts w:ascii="Degular Demo Medium" w:hAnsi="Degular Demo Medium"/>
        </w:rPr>
      </w:pPr>
    </w:p>
    <w:p w14:paraId="26EF46E0" w14:textId="77777777" w:rsidR="001A0C63" w:rsidRPr="00500C1C" w:rsidRDefault="001A0C63">
      <w:pPr>
        <w:rPr>
          <w:rFonts w:ascii="Degular Demo Medium" w:hAnsi="Degular Demo Medium"/>
          <w:b/>
          <w:bCs/>
          <w:sz w:val="24"/>
          <w:szCs w:val="24"/>
        </w:rPr>
      </w:pPr>
      <w:r w:rsidRPr="00500C1C">
        <w:rPr>
          <w:rFonts w:ascii="Degular Demo Medium" w:hAnsi="Degular Demo Medium"/>
        </w:rPr>
        <w:br w:type="page"/>
      </w:r>
    </w:p>
    <w:p w14:paraId="3728420E" w14:textId="6C12C3D2" w:rsidR="00832765" w:rsidRPr="00500C1C" w:rsidRDefault="00125320" w:rsidP="00125320">
      <w:pPr>
        <w:pStyle w:val="ACFBodyHeader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lastRenderedPageBreak/>
        <w:t xml:space="preserve">ADDITIONAL STATEMENTS </w:t>
      </w:r>
    </w:p>
    <w:p w14:paraId="7292686B" w14:textId="62F73F84" w:rsidR="00125320" w:rsidRPr="00500C1C" w:rsidRDefault="00125320" w:rsidP="00125320">
      <w:pPr>
        <w:pStyle w:val="ACFBodyText"/>
        <w:rPr>
          <w:rFonts w:ascii="Degular Demo Medium" w:hAnsi="Degular Demo Medium"/>
        </w:rPr>
      </w:pPr>
      <w:r w:rsidRPr="00500C1C">
        <w:rPr>
          <w:rFonts w:ascii="Degular Demo Medium" w:hAnsi="Degular Demo Medium"/>
        </w:rPr>
        <w:t>Please provide two (2) additional supporting statements below, additional statements may come from a club official, participant, administrator, parent, or another person closely involved with the nominee</w:t>
      </w:r>
      <w:r w:rsidRPr="00500C1C">
        <w:rPr>
          <w:rFonts w:ascii="Times New Roman" w:hAnsi="Times New Roman" w:cs="Times New Roman"/>
        </w:rPr>
        <w:t>’</w:t>
      </w:r>
      <w:r w:rsidRPr="00500C1C">
        <w:rPr>
          <w:rFonts w:ascii="Degular Demo Medium" w:hAnsi="Degular Demo Medium"/>
        </w:rPr>
        <w:t>s work who may be outside the calisthenics community.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4"/>
        <w:gridCol w:w="1419"/>
        <w:gridCol w:w="3820"/>
      </w:tblGrid>
      <w:tr w:rsidR="001A0C63" w:rsidRPr="00500C1C" w14:paraId="24A72866" w14:textId="77777777" w:rsidTr="001A0C63">
        <w:tc>
          <w:tcPr>
            <w:tcW w:w="10478" w:type="dxa"/>
            <w:gridSpan w:val="4"/>
            <w:shd w:val="clear" w:color="auto" w:fill="94AA97"/>
          </w:tcPr>
          <w:p w14:paraId="672229B6" w14:textId="09F524C9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Supporting Statement #1</w:t>
            </w:r>
          </w:p>
        </w:tc>
      </w:tr>
      <w:tr w:rsidR="001A0C63" w:rsidRPr="00500C1C" w14:paraId="333EEC4B" w14:textId="77777777" w:rsidTr="001A0C63">
        <w:tc>
          <w:tcPr>
            <w:tcW w:w="1555" w:type="dxa"/>
            <w:shd w:val="clear" w:color="auto" w:fill="BECEAF"/>
          </w:tcPr>
          <w:p w14:paraId="308F042D" w14:textId="47F92D00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Name</w:t>
            </w:r>
          </w:p>
        </w:tc>
        <w:tc>
          <w:tcPr>
            <w:tcW w:w="3684" w:type="dxa"/>
          </w:tcPr>
          <w:p w14:paraId="79A0067D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</w:tc>
        <w:tc>
          <w:tcPr>
            <w:tcW w:w="1419" w:type="dxa"/>
            <w:shd w:val="clear" w:color="auto" w:fill="BECEAF"/>
          </w:tcPr>
          <w:p w14:paraId="0B25E8F1" w14:textId="3C4DC20F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Role</w:t>
            </w:r>
          </w:p>
        </w:tc>
        <w:tc>
          <w:tcPr>
            <w:tcW w:w="3820" w:type="dxa"/>
          </w:tcPr>
          <w:p w14:paraId="2784F886" w14:textId="141CD11D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A0C63" w:rsidRPr="00500C1C" w14:paraId="454A5136" w14:textId="77777777" w:rsidTr="001A0C63">
        <w:tc>
          <w:tcPr>
            <w:tcW w:w="1555" w:type="dxa"/>
            <w:shd w:val="clear" w:color="auto" w:fill="BECEAF"/>
          </w:tcPr>
          <w:p w14:paraId="79E3B34B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Statement</w:t>
            </w:r>
          </w:p>
          <w:p w14:paraId="68393DE7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21FA996B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1096D018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68B7420B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58BC8ED8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05B1F9E6" w14:textId="3DC6EA28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</w:tc>
        <w:tc>
          <w:tcPr>
            <w:tcW w:w="8923" w:type="dxa"/>
            <w:gridSpan w:val="3"/>
          </w:tcPr>
          <w:p w14:paraId="78D85EB1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17B32218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19490CD3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4C23476D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14E696D6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33574ADE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475AB14B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107E2D45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0D3506ED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24D1A831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2D8AAA53" w14:textId="77777777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  <w:p w14:paraId="3F4E98D7" w14:textId="27DF8BE2" w:rsidR="001A0C63" w:rsidRPr="00500C1C" w:rsidRDefault="001A0C63" w:rsidP="001A0C63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14:paraId="0E949A25" w14:textId="77777777" w:rsidR="00125320" w:rsidRPr="00500C1C" w:rsidRDefault="00125320" w:rsidP="00125320">
      <w:pPr>
        <w:pStyle w:val="ACFBodyText"/>
        <w:rPr>
          <w:rFonts w:ascii="Degular Demo Medium" w:hAnsi="Degular Demo Mediu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4"/>
        <w:gridCol w:w="1419"/>
        <w:gridCol w:w="3820"/>
      </w:tblGrid>
      <w:tr w:rsidR="001A0C63" w:rsidRPr="00500C1C" w14:paraId="5EB99336" w14:textId="77777777" w:rsidTr="00E9638A">
        <w:tc>
          <w:tcPr>
            <w:tcW w:w="10478" w:type="dxa"/>
            <w:gridSpan w:val="4"/>
            <w:shd w:val="clear" w:color="auto" w:fill="94AA97"/>
          </w:tcPr>
          <w:p w14:paraId="00552D5A" w14:textId="2D27D493" w:rsidR="001A0C63" w:rsidRPr="00500C1C" w:rsidRDefault="001A0C63" w:rsidP="00E9638A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Supporting Statement #2</w:t>
            </w:r>
          </w:p>
        </w:tc>
      </w:tr>
      <w:tr w:rsidR="001A0C63" w:rsidRPr="00500C1C" w14:paraId="16876F36" w14:textId="77777777" w:rsidTr="001A0C63">
        <w:tc>
          <w:tcPr>
            <w:tcW w:w="1555" w:type="dxa"/>
            <w:shd w:val="clear" w:color="auto" w:fill="BECEAF"/>
          </w:tcPr>
          <w:p w14:paraId="10515D55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Name</w:t>
            </w:r>
          </w:p>
        </w:tc>
        <w:tc>
          <w:tcPr>
            <w:tcW w:w="3684" w:type="dxa"/>
          </w:tcPr>
          <w:p w14:paraId="1C763829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</w:tc>
        <w:tc>
          <w:tcPr>
            <w:tcW w:w="1419" w:type="dxa"/>
            <w:shd w:val="clear" w:color="auto" w:fill="BECEAF"/>
          </w:tcPr>
          <w:p w14:paraId="7E552BCC" w14:textId="77777777" w:rsidR="001A0C63" w:rsidRPr="00500C1C" w:rsidRDefault="001A0C63" w:rsidP="00E9638A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Role</w:t>
            </w:r>
          </w:p>
        </w:tc>
        <w:tc>
          <w:tcPr>
            <w:tcW w:w="3820" w:type="dxa"/>
          </w:tcPr>
          <w:p w14:paraId="247E2613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="001A0C63" w:rsidRPr="00500C1C" w14:paraId="407A1A34" w14:textId="77777777" w:rsidTr="001A0C63">
        <w:tc>
          <w:tcPr>
            <w:tcW w:w="1555" w:type="dxa"/>
            <w:shd w:val="clear" w:color="auto" w:fill="BECEAF"/>
          </w:tcPr>
          <w:p w14:paraId="64C228F5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  <w:r w:rsidRPr="00500C1C">
              <w:rPr>
                <w:rFonts w:ascii="Degular Demo Medium" w:hAnsi="Degular Demo Medium"/>
              </w:rPr>
              <w:t>Statement</w:t>
            </w:r>
          </w:p>
          <w:p w14:paraId="07AA1DA4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243FDFDE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417BFF78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4D0484CC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416756A8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  <w:p w14:paraId="34744EFD" w14:textId="77777777" w:rsidR="001A0C63" w:rsidRPr="00500C1C" w:rsidRDefault="001A0C63" w:rsidP="001A0C63">
            <w:pPr>
              <w:pStyle w:val="ACFTableTitle"/>
              <w:rPr>
                <w:rFonts w:ascii="Degular Demo Medium" w:hAnsi="Degular Demo Medium"/>
              </w:rPr>
            </w:pPr>
          </w:p>
        </w:tc>
        <w:tc>
          <w:tcPr>
            <w:tcW w:w="8923" w:type="dxa"/>
            <w:gridSpan w:val="3"/>
          </w:tcPr>
          <w:p w14:paraId="79802498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206F6BA9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2C454336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6B423140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6BACC3E4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0F42DDD3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4D728AF5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2C6D397F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39DC0AD5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77BF5560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32C73205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  <w:p w14:paraId="6D06FF39" w14:textId="77777777" w:rsidR="001A0C63" w:rsidRPr="00500C1C" w:rsidRDefault="001A0C63" w:rsidP="00E9638A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14:paraId="4A60D842" w14:textId="77777777" w:rsidR="001A0C63" w:rsidRPr="00500C1C" w:rsidRDefault="001A0C63" w:rsidP="00125320">
      <w:pPr>
        <w:pStyle w:val="ACFBodyText"/>
        <w:rPr>
          <w:rFonts w:ascii="Degular Demo Medium" w:hAnsi="Degular Demo Medium"/>
        </w:rPr>
      </w:pPr>
    </w:p>
    <w:sectPr w:rsidR="001A0C63" w:rsidRPr="00500C1C" w:rsidSect="003462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-2126" w:right="709" w:bottom="1134" w:left="709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965E6" w14:textId="77777777" w:rsidR="00F447F5" w:rsidRDefault="00F447F5" w:rsidP="007B4AC7">
      <w:pPr>
        <w:spacing w:after="0" w:line="240" w:lineRule="auto"/>
      </w:pPr>
      <w:r>
        <w:separator/>
      </w:r>
    </w:p>
  </w:endnote>
  <w:endnote w:type="continuationSeparator" w:id="0">
    <w:p w14:paraId="3B3C4393" w14:textId="77777777" w:rsidR="00F447F5" w:rsidRDefault="00F447F5" w:rsidP="007B4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2000A073-4B29-EF4F-8148-A7F1FCB205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311E82-FA0E-3C49-89C7-37A730CB5615}"/>
    <w:embedBold r:id="rId3" w:fontKey="{F8454466-6DC5-A34D-AB66-F1A2EC13781A}"/>
    <w:embedItalic r:id="rId4" w:fontKey="{628DECBE-D28C-7A4E-9D2D-97AE184846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05EE640-B11F-664E-AA5B-A2BDB9789AEC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6" w:fontKey="{F18C73F3-7F42-5045-9069-D091D7078066}"/>
  </w:font>
  <w:font w:name="Degular Light">
    <w:altName w:val="Cambria"/>
    <w:panose1 w:val="020B0604020202020204"/>
    <w:charset w:val="00"/>
    <w:family w:val="swiss"/>
    <w:notTrueType/>
    <w:pitch w:val="variable"/>
    <w:sig w:usb0="A000002F" w:usb1="5000000A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CDD3708-BA4B-D640-8CA7-E8B0C9223A3A}"/>
    <w:embedBold r:id="rId8" w:fontKey="{55C0FA06-4E0A-7E49-9634-79BCB32CCFFA}"/>
    <w:embedItalic r:id="rId9" w:fontKey="{E626E46B-20C8-E149-873A-F13A1C401A7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9D9E008A-F4CF-614A-8B4C-1FB64CF8B0DC}"/>
    <w:embedBold r:id="rId11" w:fontKey="{FF085182-3A03-4E4A-997F-1B7C98FF13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48E5802-3363-5045-AF81-F9F0DCB4A64D}"/>
  </w:font>
  <w:font w:name="Degular Medium">
    <w:altName w:val="Calibri"/>
    <w:panose1 w:val="020B0604020202020204"/>
    <w:charset w:val="00"/>
    <w:family w:val="swiss"/>
    <w:notTrueType/>
    <w:pitch w:val="variable"/>
    <w:sig w:usb0="A000002F" w:usb1="5000000A" w:usb2="00000000" w:usb3="00000000" w:csb0="00000093" w:csb1="00000000"/>
  </w:font>
  <w:font w:name="Degular Demo Medium">
    <w:panose1 w:val="04040506060303040305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0F7AD" w14:textId="77777777" w:rsidR="00B22FF2" w:rsidRDefault="00B22F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98" w:type="pct"/>
      <w:jc w:val="center"/>
      <w:tblLook w:val="01E0" w:firstRow="1" w:lastRow="1" w:firstColumn="1" w:lastColumn="1" w:noHBand="0" w:noVBand="0"/>
    </w:tblPr>
    <w:tblGrid>
      <w:gridCol w:w="1698"/>
      <w:gridCol w:w="5154"/>
      <w:gridCol w:w="1003"/>
      <w:gridCol w:w="989"/>
      <w:gridCol w:w="1099"/>
      <w:gridCol w:w="960"/>
    </w:tblGrid>
    <w:tr w:rsidR="004F5B4A" w14:paraId="47D48B0A" w14:textId="77777777" w:rsidTr="007D61C3">
      <w:trPr>
        <w:trHeight w:val="291"/>
        <w:jc w:val="center"/>
      </w:trPr>
      <w:tc>
        <w:tcPr>
          <w:tcW w:w="781" w:type="pct"/>
        </w:tcPr>
        <w:p w14:paraId="183D3B38" w14:textId="27F7201F" w:rsidR="007B4AC7" w:rsidRPr="00956B78" w:rsidRDefault="00181AD7" w:rsidP="007B4AC7">
          <w:pPr>
            <w:pStyle w:val="ACFFooterTItle"/>
          </w:pPr>
          <w:r>
            <w:t>Document</w:t>
          </w:r>
          <w:r w:rsidR="007B4AC7" w:rsidRPr="00956B78">
            <w:t xml:space="preserve"> Number</w:t>
          </w:r>
        </w:p>
      </w:tc>
      <w:tc>
        <w:tcPr>
          <w:tcW w:w="2366" w:type="pct"/>
        </w:tcPr>
        <w:p w14:paraId="00158F37" w14:textId="68DBE32C" w:rsidR="007B4AC7" w:rsidRPr="00302478" w:rsidRDefault="00181AD7" w:rsidP="007B4AC7">
          <w:pPr>
            <w:pStyle w:val="ACFFooterTItle"/>
          </w:pPr>
          <w:r>
            <w:t>Document</w:t>
          </w:r>
          <w:r w:rsidR="007B4AC7" w:rsidRPr="00302478">
            <w:t xml:space="preserve"> </w:t>
          </w:r>
          <w:r w:rsidR="007B4AC7">
            <w:t>Name</w:t>
          </w:r>
        </w:p>
      </w:tc>
      <w:tc>
        <w:tcPr>
          <w:tcW w:w="462" w:type="pct"/>
        </w:tcPr>
        <w:p w14:paraId="5623E97A" w14:textId="77777777" w:rsidR="007B4AC7" w:rsidRPr="00302478" w:rsidRDefault="007B4AC7" w:rsidP="007B4AC7">
          <w:pPr>
            <w:pStyle w:val="ACFFooterTItle"/>
          </w:pPr>
          <w:r>
            <w:t>Version</w:t>
          </w:r>
        </w:p>
      </w:tc>
      <w:tc>
        <w:tcPr>
          <w:tcW w:w="443" w:type="pct"/>
        </w:tcPr>
        <w:p w14:paraId="3AC0C583" w14:textId="77777777" w:rsidR="007B4AC7" w:rsidRPr="00302478" w:rsidRDefault="007B4AC7" w:rsidP="007B4AC7">
          <w:pPr>
            <w:pStyle w:val="ACFFooterTItle"/>
          </w:pPr>
          <w:r w:rsidRPr="00302478">
            <w:t>Issue Date</w:t>
          </w:r>
        </w:p>
      </w:tc>
      <w:tc>
        <w:tcPr>
          <w:tcW w:w="506" w:type="pct"/>
        </w:tcPr>
        <w:p w14:paraId="1066120D" w14:textId="77777777" w:rsidR="007B4AC7" w:rsidRPr="00302478" w:rsidRDefault="007B4AC7" w:rsidP="007B4AC7">
          <w:pPr>
            <w:pStyle w:val="ACFFooterTItle"/>
          </w:pPr>
          <w:r w:rsidRPr="00302478">
            <w:t>Review Date</w:t>
          </w:r>
        </w:p>
      </w:tc>
      <w:tc>
        <w:tcPr>
          <w:tcW w:w="443" w:type="pct"/>
        </w:tcPr>
        <w:p w14:paraId="36CF3FEF" w14:textId="77777777" w:rsidR="007B4AC7" w:rsidRPr="00302478" w:rsidRDefault="007B4AC7" w:rsidP="007B4AC7">
          <w:pPr>
            <w:pStyle w:val="ACFFooterTItle"/>
          </w:pPr>
          <w:r w:rsidRPr="00302478">
            <w:t>Page</w:t>
          </w:r>
        </w:p>
      </w:tc>
    </w:tr>
    <w:tr w:rsidR="004F5B4A" w14:paraId="21F29E0C" w14:textId="77777777" w:rsidTr="007D61C3">
      <w:trPr>
        <w:jc w:val="center"/>
      </w:trPr>
      <w:tc>
        <w:tcPr>
          <w:tcW w:w="781" w:type="pct"/>
        </w:tcPr>
        <w:p w14:paraId="3FE6E8F5" w14:textId="0A1DA976" w:rsidR="007B4AC7" w:rsidRPr="00AE62AD" w:rsidRDefault="007B4AC7" w:rsidP="007B4AC7">
          <w:pPr>
            <w:pStyle w:val="ACFFooterInfo"/>
          </w:pPr>
          <w:r>
            <w:t>ACF-</w:t>
          </w:r>
          <w:r w:rsidR="00C45CE3">
            <w:t>0</w:t>
          </w:r>
          <w:r w:rsidR="007C0A2F">
            <w:t>2</w:t>
          </w:r>
          <w:r w:rsidR="00181AD7">
            <w:t>8</w:t>
          </w:r>
          <w:r>
            <w:t>-</w:t>
          </w:r>
          <w:r w:rsidR="00181AD7">
            <w:t>FRM</w:t>
          </w:r>
        </w:p>
      </w:tc>
      <w:tc>
        <w:tcPr>
          <w:tcW w:w="2366" w:type="pct"/>
        </w:tcPr>
        <w:p w14:paraId="1883CF2E" w14:textId="5EE4DC9A" w:rsidR="007B4AC7" w:rsidRPr="00302478" w:rsidRDefault="00181AD7" w:rsidP="007B4AC7">
          <w:pPr>
            <w:pStyle w:val="ACFFooterInfo"/>
          </w:pPr>
          <w:r>
            <w:t>ACF Coach of the Year Award Nomination</w:t>
          </w:r>
        </w:p>
      </w:tc>
      <w:tc>
        <w:tcPr>
          <w:tcW w:w="462" w:type="pct"/>
        </w:tcPr>
        <w:p w14:paraId="13AFD8D4" w14:textId="0CC50876" w:rsidR="007B4AC7" w:rsidRDefault="006A1434" w:rsidP="007B4AC7">
          <w:pPr>
            <w:pStyle w:val="ACFFooterInfo"/>
          </w:pPr>
          <w:r>
            <w:t>Ver 1</w:t>
          </w:r>
        </w:p>
      </w:tc>
      <w:tc>
        <w:tcPr>
          <w:tcW w:w="443" w:type="pct"/>
        </w:tcPr>
        <w:p w14:paraId="5C1DEA92" w14:textId="2C71A864" w:rsidR="007B4AC7" w:rsidRPr="00302478" w:rsidRDefault="00B22FF2" w:rsidP="007B4AC7">
          <w:pPr>
            <w:pStyle w:val="ACFFooterInfo"/>
          </w:pPr>
          <w:r>
            <w:t>08/04/2025</w:t>
          </w:r>
        </w:p>
      </w:tc>
      <w:tc>
        <w:tcPr>
          <w:tcW w:w="506" w:type="pct"/>
        </w:tcPr>
        <w:p w14:paraId="02BCCDAB" w14:textId="06AEA002" w:rsidR="007B4AC7" w:rsidRPr="00302478" w:rsidRDefault="00B22FF2" w:rsidP="007B4AC7">
          <w:pPr>
            <w:pStyle w:val="ACFFooterInfo"/>
          </w:pPr>
          <w:r>
            <w:t>01/03/2026</w:t>
          </w:r>
        </w:p>
      </w:tc>
      <w:tc>
        <w:tcPr>
          <w:tcW w:w="443" w:type="pct"/>
        </w:tcPr>
        <w:p w14:paraId="202AB872" w14:textId="77777777" w:rsidR="007B4AC7" w:rsidRPr="00302478" w:rsidRDefault="007B4AC7" w:rsidP="007B4AC7">
          <w:pPr>
            <w:pStyle w:val="ACFFooterInfo"/>
          </w:pPr>
          <w:r w:rsidRPr="00302478">
            <w:fldChar w:fldCharType="begin"/>
          </w:r>
          <w:r w:rsidRPr="00302478">
            <w:instrText xml:space="preserve"> PAGE </w:instrText>
          </w:r>
          <w:r w:rsidRPr="00302478">
            <w:fldChar w:fldCharType="separate"/>
          </w:r>
          <w:r>
            <w:t>4</w:t>
          </w:r>
          <w:r w:rsidRPr="00302478">
            <w:fldChar w:fldCharType="end"/>
          </w:r>
          <w:r w:rsidRPr="00302478">
            <w:t xml:space="preserve"> of </w:t>
          </w:r>
          <w:fldSimple w:instr=" NUMPAGES ">
            <w:r>
              <w:t>7</w:t>
            </w:r>
          </w:fldSimple>
        </w:p>
      </w:tc>
    </w:tr>
  </w:tbl>
  <w:p w14:paraId="73A5F86A" w14:textId="77777777" w:rsidR="007B4AC7" w:rsidRDefault="007B4A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1751CC8" wp14:editId="04DDDE21">
              <wp:simplePos x="0" y="0"/>
              <wp:positionH relativeFrom="page">
                <wp:posOffset>-31750</wp:posOffset>
              </wp:positionH>
              <wp:positionV relativeFrom="paragraph">
                <wp:posOffset>-411480</wp:posOffset>
              </wp:positionV>
              <wp:extent cx="7839075" cy="19050"/>
              <wp:effectExtent l="19050" t="19050" r="9525" b="0"/>
              <wp:wrapNone/>
              <wp:docPr id="11373712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A69CCE" id="Straight Connector 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.5pt,-32.4pt" to="614.75pt,-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" strokecolor="black [3213]" strokeweight="3pt">
              <v:stroke joinstyle="miter"/>
              <o:lock v:ext="edit" shapetype="f"/>
              <w10:wrap anchorx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808BD" w14:textId="77777777" w:rsidR="00B22FF2" w:rsidRDefault="00B22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3B4EF" w14:textId="77777777" w:rsidR="00F447F5" w:rsidRDefault="00F447F5" w:rsidP="007B4AC7">
      <w:pPr>
        <w:spacing w:after="0" w:line="240" w:lineRule="auto"/>
      </w:pPr>
      <w:r>
        <w:separator/>
      </w:r>
    </w:p>
  </w:footnote>
  <w:footnote w:type="continuationSeparator" w:id="0">
    <w:p w14:paraId="7C949537" w14:textId="77777777" w:rsidR="00F447F5" w:rsidRDefault="00F447F5" w:rsidP="007B4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37D2E" w14:textId="77777777" w:rsidR="00B22FF2" w:rsidRDefault="00B22F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D75DD" w14:textId="779331B9" w:rsidR="007B4AC7" w:rsidRPr="007B4AC7" w:rsidRDefault="007B4AC7" w:rsidP="007B4AC7">
    <w:pPr>
      <w:pStyle w:val="ACFHeaderTitle"/>
    </w:pPr>
    <w:r w:rsidRPr="007B4AC7">
      <w:t>ACF-</w:t>
    </w:r>
    <w:r w:rsidR="00C45CE3">
      <w:t>0</w:t>
    </w:r>
    <w:r w:rsidR="006B31C0">
      <w:t>2</w:t>
    </w:r>
    <w:r w:rsidR="00181AD7">
      <w:t>8</w:t>
    </w:r>
    <w:r w:rsidRPr="007B4AC7">
      <w:t>-</w:t>
    </w:r>
    <w:r w:rsidR="00181AD7">
      <w:t>FRM</w:t>
    </w:r>
  </w:p>
  <w:p w14:paraId="0C6F6E0A" w14:textId="4234CE64" w:rsidR="007B4AC7" w:rsidRPr="007B4AC7" w:rsidRDefault="007B4AC7" w:rsidP="007B4AC7">
    <w:pPr>
      <w:pStyle w:val="ACFHeaderTitle"/>
    </w:pPr>
    <w:r w:rsidRPr="007B4AC7">
      <w:tab/>
    </w:r>
    <w:r w:rsidRPr="007B4AC7">
      <w:tab/>
    </w:r>
    <w:r w:rsidR="00E91593">
      <w:t>ACF</w:t>
    </w:r>
    <w:r w:rsidR="00E26F25">
      <w:t xml:space="preserve"> </w:t>
    </w:r>
    <w:r w:rsidR="00181AD7">
      <w:t>Coach of the Year Award Nomination</w:t>
    </w:r>
  </w:p>
  <w:p w14:paraId="29DD2570" w14:textId="77777777" w:rsidR="007B4AC7" w:rsidRDefault="007B4AC7">
    <w:pPr>
      <w:pStyle w:val="Header"/>
    </w:pPr>
    <w:r w:rsidRPr="006950C1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D4F5ACE" wp14:editId="485B83B3">
              <wp:simplePos x="0" y="0"/>
              <wp:positionH relativeFrom="page">
                <wp:posOffset>-31115</wp:posOffset>
              </wp:positionH>
              <wp:positionV relativeFrom="paragraph">
                <wp:posOffset>231140</wp:posOffset>
              </wp:positionV>
              <wp:extent cx="7839075" cy="19050"/>
              <wp:effectExtent l="19050" t="19050" r="28575" b="19050"/>
              <wp:wrapNone/>
              <wp:docPr id="2006982947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AB1CDA" id="Straight Connector 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.45pt,18.2pt" to="614.8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" strokecolor="black [3213]" strokeweight="3pt">
              <v:stroke joinstyle="miter"/>
              <o:lock v:ext="edit" shapetype="f"/>
              <w10:wrap anchorx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1" layoutInCell="1" allowOverlap="0" wp14:anchorId="79D85552" wp14:editId="7B4E2F2F">
          <wp:simplePos x="0" y="0"/>
          <wp:positionH relativeFrom="column">
            <wp:posOffset>0</wp:posOffset>
          </wp:positionH>
          <wp:positionV relativeFrom="page">
            <wp:posOffset>242570</wp:posOffset>
          </wp:positionV>
          <wp:extent cx="1839595" cy="665480"/>
          <wp:effectExtent l="0" t="0" r="8255" b="1270"/>
          <wp:wrapNone/>
          <wp:docPr id="424959646" name="Picture 424959646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577581" name="Picture 894577581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74776" w14:textId="77777777" w:rsidR="00B22FF2" w:rsidRDefault="00B22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F3950"/>
    <w:multiLevelType w:val="hybridMultilevel"/>
    <w:tmpl w:val="E2486BEA"/>
    <w:lvl w:ilvl="0" w:tplc="8AD2FFE4">
      <w:start w:val="1"/>
      <w:numFmt w:val="bullet"/>
      <w:pStyle w:val="ACFBulletPoin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094A92"/>
    <w:multiLevelType w:val="hybridMultilevel"/>
    <w:tmpl w:val="5EA42B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66AFF"/>
    <w:multiLevelType w:val="hybridMultilevel"/>
    <w:tmpl w:val="4B50BD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415EE"/>
    <w:multiLevelType w:val="hybridMultilevel"/>
    <w:tmpl w:val="2654D22C"/>
    <w:lvl w:ilvl="0" w:tplc="605C1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35F26"/>
    <w:multiLevelType w:val="multilevel"/>
    <w:tmpl w:val="1472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184B1B"/>
    <w:multiLevelType w:val="hybridMultilevel"/>
    <w:tmpl w:val="E8BE56CE"/>
    <w:lvl w:ilvl="0" w:tplc="B4E41CC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087834"/>
    <w:multiLevelType w:val="hybridMultilevel"/>
    <w:tmpl w:val="D9D6A2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12694"/>
    <w:multiLevelType w:val="hybridMultilevel"/>
    <w:tmpl w:val="533218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F95694"/>
    <w:multiLevelType w:val="multilevel"/>
    <w:tmpl w:val="40069796"/>
    <w:lvl w:ilvl="0">
      <w:start w:val="1"/>
      <w:numFmt w:val="decimal"/>
      <w:pStyle w:val="DPS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C1B22D1"/>
    <w:multiLevelType w:val="hybridMultilevel"/>
    <w:tmpl w:val="9E14F5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114E3"/>
    <w:multiLevelType w:val="hybridMultilevel"/>
    <w:tmpl w:val="A344D4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8E5F21"/>
    <w:multiLevelType w:val="multilevel"/>
    <w:tmpl w:val="323C772E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EEF78C6"/>
    <w:multiLevelType w:val="multilevel"/>
    <w:tmpl w:val="C722D90C"/>
    <w:lvl w:ilvl="0">
      <w:start w:val="1"/>
      <w:numFmt w:val="decimal"/>
      <w:pStyle w:val="numbering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1188568830">
    <w:abstractNumId w:val="3"/>
  </w:num>
  <w:num w:numId="2" w16cid:durableId="17893316">
    <w:abstractNumId w:val="8"/>
  </w:num>
  <w:num w:numId="3" w16cid:durableId="125706381">
    <w:abstractNumId w:val="12"/>
  </w:num>
  <w:num w:numId="4" w16cid:durableId="1599604497">
    <w:abstractNumId w:val="12"/>
  </w:num>
  <w:num w:numId="5" w16cid:durableId="1708412457">
    <w:abstractNumId w:val="12"/>
  </w:num>
  <w:num w:numId="6" w16cid:durableId="699823393">
    <w:abstractNumId w:val="5"/>
  </w:num>
  <w:num w:numId="7" w16cid:durableId="2037344108">
    <w:abstractNumId w:val="5"/>
  </w:num>
  <w:num w:numId="8" w16cid:durableId="1684823187">
    <w:abstractNumId w:val="5"/>
  </w:num>
  <w:num w:numId="9" w16cid:durableId="1790934082">
    <w:abstractNumId w:val="5"/>
  </w:num>
  <w:num w:numId="10" w16cid:durableId="1743091725">
    <w:abstractNumId w:val="5"/>
  </w:num>
  <w:num w:numId="11" w16cid:durableId="872810897">
    <w:abstractNumId w:val="5"/>
  </w:num>
  <w:num w:numId="12" w16cid:durableId="1712068765">
    <w:abstractNumId w:val="12"/>
  </w:num>
  <w:num w:numId="13" w16cid:durableId="2089308436">
    <w:abstractNumId w:val="8"/>
  </w:num>
  <w:num w:numId="14" w16cid:durableId="1998729486">
    <w:abstractNumId w:val="12"/>
  </w:num>
  <w:num w:numId="15" w16cid:durableId="529534375">
    <w:abstractNumId w:val="5"/>
  </w:num>
  <w:num w:numId="16" w16cid:durableId="1528828832">
    <w:abstractNumId w:val="0"/>
  </w:num>
  <w:num w:numId="17" w16cid:durableId="1471434404">
    <w:abstractNumId w:val="7"/>
  </w:num>
  <w:num w:numId="18" w16cid:durableId="2091265513">
    <w:abstractNumId w:val="6"/>
  </w:num>
  <w:num w:numId="19" w16cid:durableId="1779256138">
    <w:abstractNumId w:val="2"/>
  </w:num>
  <w:num w:numId="20" w16cid:durableId="1172061947">
    <w:abstractNumId w:val="10"/>
  </w:num>
  <w:num w:numId="21" w16cid:durableId="1213881964">
    <w:abstractNumId w:val="1"/>
  </w:num>
  <w:num w:numId="22" w16cid:durableId="884682032">
    <w:abstractNumId w:val="9"/>
  </w:num>
  <w:num w:numId="23" w16cid:durableId="843516407">
    <w:abstractNumId w:val="11"/>
  </w:num>
  <w:num w:numId="24" w16cid:durableId="865409775">
    <w:abstractNumId w:val="0"/>
  </w:num>
  <w:num w:numId="25" w16cid:durableId="14630332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25"/>
    <w:rsid w:val="0006148E"/>
    <w:rsid w:val="000D7D25"/>
    <w:rsid w:val="00111F1F"/>
    <w:rsid w:val="00125320"/>
    <w:rsid w:val="00133E82"/>
    <w:rsid w:val="001554F0"/>
    <w:rsid w:val="001802BC"/>
    <w:rsid w:val="00181AD7"/>
    <w:rsid w:val="0019123B"/>
    <w:rsid w:val="001A0C63"/>
    <w:rsid w:val="001D5E99"/>
    <w:rsid w:val="001F5E0E"/>
    <w:rsid w:val="00284A8F"/>
    <w:rsid w:val="002D5CBD"/>
    <w:rsid w:val="002E1C13"/>
    <w:rsid w:val="002E1F76"/>
    <w:rsid w:val="002F0367"/>
    <w:rsid w:val="003462EB"/>
    <w:rsid w:val="003C0D1D"/>
    <w:rsid w:val="003C2737"/>
    <w:rsid w:val="003C6A0B"/>
    <w:rsid w:val="00447689"/>
    <w:rsid w:val="004F5B4A"/>
    <w:rsid w:val="00500C1C"/>
    <w:rsid w:val="00502549"/>
    <w:rsid w:val="005B668A"/>
    <w:rsid w:val="00612CA8"/>
    <w:rsid w:val="00632363"/>
    <w:rsid w:val="00641EFE"/>
    <w:rsid w:val="0066508C"/>
    <w:rsid w:val="00676214"/>
    <w:rsid w:val="006A1434"/>
    <w:rsid w:val="006B31C0"/>
    <w:rsid w:val="006D6920"/>
    <w:rsid w:val="00717532"/>
    <w:rsid w:val="007179C9"/>
    <w:rsid w:val="00734190"/>
    <w:rsid w:val="0074347A"/>
    <w:rsid w:val="00747FEE"/>
    <w:rsid w:val="00791DB6"/>
    <w:rsid w:val="007954B0"/>
    <w:rsid w:val="007A1530"/>
    <w:rsid w:val="007A165A"/>
    <w:rsid w:val="007B4AC7"/>
    <w:rsid w:val="007C0A2F"/>
    <w:rsid w:val="007D4C14"/>
    <w:rsid w:val="00807C5A"/>
    <w:rsid w:val="00826398"/>
    <w:rsid w:val="00832765"/>
    <w:rsid w:val="00850B8B"/>
    <w:rsid w:val="008558F4"/>
    <w:rsid w:val="008B3E42"/>
    <w:rsid w:val="008C2B90"/>
    <w:rsid w:val="0092797B"/>
    <w:rsid w:val="009332BE"/>
    <w:rsid w:val="0093544D"/>
    <w:rsid w:val="00954A31"/>
    <w:rsid w:val="00974CC0"/>
    <w:rsid w:val="00991614"/>
    <w:rsid w:val="009D0C71"/>
    <w:rsid w:val="00A23F21"/>
    <w:rsid w:val="00A31364"/>
    <w:rsid w:val="00A676B0"/>
    <w:rsid w:val="00A84B43"/>
    <w:rsid w:val="00AA4AF3"/>
    <w:rsid w:val="00AE42B0"/>
    <w:rsid w:val="00AF2B1D"/>
    <w:rsid w:val="00AF5376"/>
    <w:rsid w:val="00B03332"/>
    <w:rsid w:val="00B14158"/>
    <w:rsid w:val="00B22FF2"/>
    <w:rsid w:val="00B24BBD"/>
    <w:rsid w:val="00B8412A"/>
    <w:rsid w:val="00B901D1"/>
    <w:rsid w:val="00B95890"/>
    <w:rsid w:val="00BD0CDD"/>
    <w:rsid w:val="00BD6D78"/>
    <w:rsid w:val="00BF2DE9"/>
    <w:rsid w:val="00C44D88"/>
    <w:rsid w:val="00C45CE3"/>
    <w:rsid w:val="00CD615F"/>
    <w:rsid w:val="00D05DEB"/>
    <w:rsid w:val="00D27A39"/>
    <w:rsid w:val="00D6014F"/>
    <w:rsid w:val="00D91614"/>
    <w:rsid w:val="00D9644B"/>
    <w:rsid w:val="00DA5A7A"/>
    <w:rsid w:val="00E1483B"/>
    <w:rsid w:val="00E26F25"/>
    <w:rsid w:val="00E402F0"/>
    <w:rsid w:val="00E8754F"/>
    <w:rsid w:val="00E91593"/>
    <w:rsid w:val="00EB58C6"/>
    <w:rsid w:val="00EF05F7"/>
    <w:rsid w:val="00EF1AA5"/>
    <w:rsid w:val="00F447F5"/>
    <w:rsid w:val="00F55C1A"/>
    <w:rsid w:val="00F96AFB"/>
    <w:rsid w:val="00FE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37C51"/>
  <w15:chartTrackingRefBased/>
  <w15:docId w15:val="{3EF8D5B6-0F56-483B-B555-126819304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gular Light" w:eastAsiaTheme="minorHAnsi" w:hAnsi="Degular Light" w:cstheme="minorBidi"/>
        <w:sz w:val="22"/>
        <w:szCs w:val="22"/>
        <w:lang w:val="en-AU" w:eastAsia="en-US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AC7"/>
  </w:style>
  <w:style w:type="paragraph" w:styleId="Heading1">
    <w:name w:val="heading 1"/>
    <w:basedOn w:val="Normal"/>
    <w:next w:val="Normal"/>
    <w:link w:val="Heading1Char"/>
    <w:uiPriority w:val="9"/>
    <w:qFormat/>
    <w:rsid w:val="009916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6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61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61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61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61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61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61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61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PSBodyTitle">
    <w:name w:val="DPS Body Title"/>
    <w:basedOn w:val="Normal"/>
    <w:link w:val="DPSBodyTitleChar"/>
    <w:qFormat/>
    <w:rsid w:val="00991614"/>
    <w:pPr>
      <w:spacing w:after="240" w:line="276" w:lineRule="auto"/>
    </w:pPr>
    <w:rPr>
      <w:rFonts w:cstheme="minorHAnsi"/>
      <w:b/>
      <w:bCs/>
      <w:sz w:val="24"/>
      <w:szCs w:val="24"/>
    </w:rPr>
  </w:style>
  <w:style w:type="character" w:customStyle="1" w:styleId="DPSBodyTitleChar">
    <w:name w:val="DPS Body Title Char"/>
    <w:basedOn w:val="DefaultParagraphFont"/>
    <w:link w:val="DPSBodyTitle"/>
    <w:rsid w:val="00991614"/>
    <w:rPr>
      <w:rFonts w:cstheme="minorHAnsi"/>
      <w:b/>
      <w:bCs/>
      <w:sz w:val="24"/>
      <w:szCs w:val="24"/>
    </w:rPr>
  </w:style>
  <w:style w:type="paragraph" w:customStyle="1" w:styleId="DPSBodyText">
    <w:name w:val="DPS Body Text"/>
    <w:basedOn w:val="Normal"/>
    <w:link w:val="DPSBodyTextChar"/>
    <w:qFormat/>
    <w:rsid w:val="00991614"/>
    <w:pPr>
      <w:spacing w:after="0" w:line="276" w:lineRule="auto"/>
    </w:pPr>
    <w:rPr>
      <w:rFonts w:eastAsia="Times New Roman" w:cstheme="minorHAnsi"/>
      <w:sz w:val="21"/>
      <w:szCs w:val="21"/>
      <w:lang w:eastAsia="en-AU"/>
    </w:rPr>
  </w:style>
  <w:style w:type="character" w:customStyle="1" w:styleId="DPSBodyTextChar">
    <w:name w:val="DPS Body Text Char"/>
    <w:basedOn w:val="DefaultParagraphFont"/>
    <w:link w:val="DPSBodyText"/>
    <w:rsid w:val="00991614"/>
    <w:rPr>
      <w:rFonts w:eastAsia="Times New Roman" w:cstheme="minorHAnsi"/>
      <w:sz w:val="21"/>
      <w:szCs w:val="21"/>
      <w:lang w:eastAsia="en-AU"/>
    </w:rPr>
  </w:style>
  <w:style w:type="paragraph" w:customStyle="1" w:styleId="DPSFooterInfo">
    <w:name w:val="DPS Footer Info"/>
    <w:basedOn w:val="Footer"/>
    <w:link w:val="DPSFooterInfoChar"/>
    <w:qFormat/>
    <w:rsid w:val="00991614"/>
    <w:rPr>
      <w:rFonts w:cstheme="minorHAns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91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614"/>
  </w:style>
  <w:style w:type="paragraph" w:customStyle="1" w:styleId="DPSFooterTitle">
    <w:name w:val="DPS Footer Title"/>
    <w:basedOn w:val="DPSFooterInfo"/>
    <w:link w:val="DPSFooterTitleChar"/>
    <w:qFormat/>
    <w:rsid w:val="00991614"/>
    <w:rPr>
      <w:b/>
      <w:bCs/>
    </w:rPr>
  </w:style>
  <w:style w:type="paragraph" w:customStyle="1" w:styleId="DPSHeaderTitle">
    <w:name w:val="DPS Header Title"/>
    <w:basedOn w:val="Normal"/>
    <w:link w:val="DPSHeaderTitleChar"/>
    <w:qFormat/>
    <w:rsid w:val="00991614"/>
    <w:pPr>
      <w:tabs>
        <w:tab w:val="left" w:pos="3320"/>
      </w:tabs>
      <w:spacing w:after="0" w:line="360" w:lineRule="auto"/>
      <w:jc w:val="right"/>
    </w:pPr>
    <w:rPr>
      <w:rFonts w:cstheme="minorHAnsi"/>
      <w:b/>
      <w:bCs/>
      <w:sz w:val="32"/>
      <w:szCs w:val="32"/>
    </w:rPr>
  </w:style>
  <w:style w:type="paragraph" w:customStyle="1" w:styleId="DPSTableTitle">
    <w:name w:val="DPS Table Title"/>
    <w:basedOn w:val="DPSBodyTitle"/>
    <w:next w:val="DPSBodyText"/>
    <w:link w:val="DPSTableTitleChar"/>
    <w:qFormat/>
    <w:rsid w:val="00991614"/>
    <w:pPr>
      <w:spacing w:before="120" w:after="120"/>
    </w:pPr>
  </w:style>
  <w:style w:type="paragraph" w:customStyle="1" w:styleId="DPSBullets">
    <w:name w:val="DPS Bullets"/>
    <w:basedOn w:val="DPSBodyText"/>
    <w:link w:val="DPSBulletsChar"/>
    <w:qFormat/>
    <w:rsid w:val="00991614"/>
    <w:pPr>
      <w:numPr>
        <w:numId w:val="13"/>
      </w:numPr>
      <w:spacing w:after="120" w:line="264" w:lineRule="auto"/>
      <w:jc w:val="both"/>
    </w:pPr>
    <w:rPr>
      <w:rFonts w:ascii="Calibri Light" w:hAnsi="Calibri Light" w:cs="Calibri Light"/>
    </w:rPr>
  </w:style>
  <w:style w:type="character" w:customStyle="1" w:styleId="DPSBulletsChar">
    <w:name w:val="DPS Bullets Char"/>
    <w:basedOn w:val="DPSBodyTextChar"/>
    <w:link w:val="DPSBullets"/>
    <w:rsid w:val="00991614"/>
    <w:rPr>
      <w:rFonts w:ascii="Calibri Light" w:eastAsia="Times New Roman" w:hAnsi="Calibri Light" w:cs="Calibri Light"/>
      <w:sz w:val="21"/>
      <w:szCs w:val="21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D5E99"/>
    <w:rPr>
      <w:color w:val="666666"/>
    </w:rPr>
  </w:style>
  <w:style w:type="paragraph" w:styleId="ListParagraph">
    <w:name w:val="List Paragraph"/>
    <w:basedOn w:val="Normal"/>
    <w:uiPriority w:val="34"/>
    <w:qFormat/>
    <w:rsid w:val="00991614"/>
    <w:pPr>
      <w:ind w:left="720"/>
      <w:contextualSpacing/>
    </w:pPr>
  </w:style>
  <w:style w:type="paragraph" w:customStyle="1" w:styleId="ACFHeaderTitle">
    <w:name w:val="ACF Header Title"/>
    <w:link w:val="ACFHeaderTitleChar"/>
    <w:qFormat/>
    <w:rsid w:val="007B4AC7"/>
    <w:pPr>
      <w:spacing w:after="0" w:line="240" w:lineRule="auto"/>
      <w:jc w:val="right"/>
    </w:pPr>
    <w:rPr>
      <w:rFonts w:ascii="Degular Medium" w:hAnsi="Degular Medium"/>
      <w:b/>
      <w:sz w:val="32"/>
      <w:szCs w:val="32"/>
    </w:rPr>
  </w:style>
  <w:style w:type="paragraph" w:customStyle="1" w:styleId="ACFFooterTItle">
    <w:name w:val="ACF Footer TItle"/>
    <w:basedOn w:val="DPSFooterTitle"/>
    <w:link w:val="ACFFooterTItleChar"/>
    <w:qFormat/>
    <w:rsid w:val="00991614"/>
    <w:rPr>
      <w:rFonts w:ascii="Degular Medium" w:hAnsi="Degular Medium"/>
    </w:rPr>
  </w:style>
  <w:style w:type="paragraph" w:customStyle="1" w:styleId="ACFFooterInfo">
    <w:name w:val="ACF Footer Info"/>
    <w:basedOn w:val="DPSFooterInfo"/>
    <w:link w:val="ACFFooterInfoChar"/>
    <w:qFormat/>
    <w:rsid w:val="00991614"/>
    <w:rPr>
      <w:rFonts w:ascii="Degular Medium" w:hAnsi="Degular Medium"/>
    </w:rPr>
  </w:style>
  <w:style w:type="paragraph" w:customStyle="1" w:styleId="ACFBulletPoint">
    <w:name w:val="ACF Bullet Point"/>
    <w:link w:val="ACFBulletPointChar"/>
    <w:qFormat/>
    <w:rsid w:val="00832765"/>
    <w:pPr>
      <w:numPr>
        <w:numId w:val="16"/>
      </w:numPr>
      <w:spacing w:before="60" w:after="60" w:line="240" w:lineRule="auto"/>
      <w:ind w:left="567" w:right="425" w:hanging="357"/>
      <w:jc w:val="both"/>
    </w:pPr>
    <w:rPr>
      <w:rFonts w:cstheme="majorHAnsi"/>
    </w:rPr>
  </w:style>
  <w:style w:type="character" w:customStyle="1" w:styleId="ACFBulletPointChar">
    <w:name w:val="ACF Bullet Point Char"/>
    <w:basedOn w:val="DefaultParagraphFont"/>
    <w:link w:val="ACFBulletPoint"/>
    <w:rsid w:val="00832765"/>
    <w:rPr>
      <w:rFonts w:cstheme="majorHAnsi"/>
    </w:rPr>
  </w:style>
  <w:style w:type="paragraph" w:customStyle="1" w:styleId="ACFBodyText">
    <w:name w:val="ACF Body Text"/>
    <w:link w:val="ACFBodyTextChar"/>
    <w:qFormat/>
    <w:rsid w:val="00E402F0"/>
    <w:pPr>
      <w:spacing w:before="120" w:after="120" w:line="240" w:lineRule="auto"/>
      <w:jc w:val="both"/>
    </w:pPr>
    <w:rPr>
      <w:rFonts w:eastAsia="Times New Roman" w:cstheme="minorHAnsi"/>
      <w:szCs w:val="21"/>
      <w:lang w:eastAsia="en-AU"/>
    </w:rPr>
  </w:style>
  <w:style w:type="character" w:customStyle="1" w:styleId="ACFBodyTextChar">
    <w:name w:val="ACF Body Text Char"/>
    <w:basedOn w:val="DPSBodyTextChar"/>
    <w:link w:val="ACFBodyText"/>
    <w:rsid w:val="00E402F0"/>
    <w:rPr>
      <w:rFonts w:eastAsia="Times New Roman" w:cstheme="minorHAnsi"/>
      <w:sz w:val="21"/>
      <w:szCs w:val="21"/>
      <w:lang w:eastAsia="en-AU"/>
    </w:rPr>
  </w:style>
  <w:style w:type="paragraph" w:customStyle="1" w:styleId="ACFBodyHeader">
    <w:name w:val="ACF Body Header"/>
    <w:link w:val="ACFBodyHeaderChar"/>
    <w:qFormat/>
    <w:rsid w:val="007954B0"/>
    <w:pPr>
      <w:tabs>
        <w:tab w:val="left" w:pos="4560"/>
        <w:tab w:val="right" w:pos="7369"/>
      </w:tabs>
      <w:spacing w:before="180" w:after="180" w:line="240" w:lineRule="auto"/>
    </w:pPr>
    <w:rPr>
      <w:rFonts w:ascii="Degular Medium" w:hAnsi="Degular Medium"/>
      <w:b/>
      <w:bCs/>
      <w:sz w:val="24"/>
      <w:szCs w:val="24"/>
    </w:rPr>
  </w:style>
  <w:style w:type="character" w:customStyle="1" w:styleId="ACFBodyHeaderChar">
    <w:name w:val="ACF Body Header Char"/>
    <w:basedOn w:val="DefaultParagraphFont"/>
    <w:link w:val="ACFBodyHeader"/>
    <w:rsid w:val="007954B0"/>
    <w:rPr>
      <w:rFonts w:ascii="Degular Medium" w:hAnsi="Degular Medium"/>
      <w:b/>
      <w:bCs/>
      <w:sz w:val="24"/>
      <w:szCs w:val="24"/>
    </w:rPr>
  </w:style>
  <w:style w:type="paragraph" w:customStyle="1" w:styleId="ACFBodySubHeader">
    <w:name w:val="ACF Body Sub Header"/>
    <w:basedOn w:val="ACFBodyText"/>
    <w:link w:val="ACFBodySubHeaderChar"/>
    <w:qFormat/>
    <w:rsid w:val="007179C9"/>
    <w:rPr>
      <w:rFonts w:ascii="Degular Medium" w:hAnsi="Degular Medium"/>
      <w:b/>
      <w:bCs/>
    </w:rPr>
  </w:style>
  <w:style w:type="character" w:customStyle="1" w:styleId="ACFBodySubHeaderChar">
    <w:name w:val="ACF Body Sub Header Char"/>
    <w:basedOn w:val="ACFBodyTextChar"/>
    <w:link w:val="ACFBodySubHeader"/>
    <w:rsid w:val="007179C9"/>
    <w:rPr>
      <w:rFonts w:ascii="Degular Medium" w:eastAsia="Times New Roman" w:hAnsi="Degular Medium" w:cstheme="minorHAnsi"/>
      <w:b/>
      <w:bCs/>
      <w:sz w:val="21"/>
      <w:szCs w:val="21"/>
      <w:lang w:eastAsia="en-AU"/>
    </w:rPr>
  </w:style>
  <w:style w:type="paragraph" w:customStyle="1" w:styleId="ACFTableHeader">
    <w:name w:val="ACF Table Header"/>
    <w:basedOn w:val="Normal"/>
    <w:link w:val="ACFTableHeaderChar"/>
    <w:qFormat/>
    <w:rsid w:val="00991614"/>
    <w:pPr>
      <w:tabs>
        <w:tab w:val="left" w:pos="8931"/>
      </w:tabs>
      <w:spacing w:before="120" w:after="120" w:line="240" w:lineRule="auto"/>
      <w:jc w:val="center"/>
    </w:pPr>
    <w:rPr>
      <w:rFonts w:ascii="Degular Medium" w:eastAsia="Times New Roman" w:hAnsi="Degular Medium" w:cstheme="majorHAnsi"/>
      <w:b/>
      <w:bCs/>
      <w:sz w:val="32"/>
      <w:szCs w:val="32"/>
      <w:lang w:eastAsia="en-AU"/>
    </w:rPr>
  </w:style>
  <w:style w:type="paragraph" w:customStyle="1" w:styleId="ACFTableTitle">
    <w:name w:val="ACF Table Title"/>
    <w:link w:val="ACFTableTitleChar"/>
    <w:qFormat/>
    <w:rsid w:val="007B4AC7"/>
    <w:pPr>
      <w:spacing w:before="60" w:after="60" w:line="240" w:lineRule="auto"/>
    </w:pPr>
    <w:rPr>
      <w:b/>
      <w:bCs/>
    </w:rPr>
  </w:style>
  <w:style w:type="paragraph" w:customStyle="1" w:styleId="ACFTableInfo">
    <w:name w:val="ACF Table Info"/>
    <w:basedOn w:val="Normal"/>
    <w:link w:val="ACFTableInfoChar"/>
    <w:qFormat/>
    <w:rsid w:val="007B4AC7"/>
    <w:pPr>
      <w:tabs>
        <w:tab w:val="left" w:pos="8931"/>
      </w:tabs>
      <w:spacing w:before="60" w:after="60" w:line="240" w:lineRule="auto"/>
    </w:pPr>
    <w:rPr>
      <w:rFonts w:eastAsia="Times New Roman" w:cstheme="majorHAnsi"/>
      <w:lang w:eastAsia="en-AU"/>
    </w:rPr>
  </w:style>
  <w:style w:type="character" w:customStyle="1" w:styleId="ACFTableTitleChar">
    <w:name w:val="ACF Table Title Char"/>
    <w:basedOn w:val="DefaultParagraphFont"/>
    <w:link w:val="ACFTableTitle"/>
    <w:rsid w:val="007B4AC7"/>
    <w:rPr>
      <w:b/>
      <w:bCs/>
    </w:rPr>
  </w:style>
  <w:style w:type="character" w:customStyle="1" w:styleId="ACFFooterInfoChar">
    <w:name w:val="ACF Footer Info Char"/>
    <w:basedOn w:val="DPSFooterInfoChar"/>
    <w:link w:val="ACFFooterInfo"/>
    <w:rsid w:val="00991614"/>
    <w:rPr>
      <w:rFonts w:ascii="Degular Medium" w:hAnsi="Degular Medium" w:cstheme="minorHAnsi"/>
      <w:sz w:val="16"/>
      <w:szCs w:val="16"/>
    </w:rPr>
  </w:style>
  <w:style w:type="character" w:customStyle="1" w:styleId="ACFFooterTItleChar">
    <w:name w:val="ACF Footer TItle Char"/>
    <w:basedOn w:val="DPSFooterTitleChar"/>
    <w:link w:val="ACFFooterTItle"/>
    <w:rsid w:val="00991614"/>
    <w:rPr>
      <w:rFonts w:ascii="Degular Medium" w:hAnsi="Degular Medium" w:cstheme="minorHAnsi"/>
      <w:b/>
      <w:bCs/>
      <w:sz w:val="16"/>
      <w:szCs w:val="16"/>
    </w:rPr>
  </w:style>
  <w:style w:type="character" w:customStyle="1" w:styleId="ACFHeaderTitleChar">
    <w:name w:val="ACF Header Title Char"/>
    <w:basedOn w:val="DefaultParagraphFont"/>
    <w:link w:val="ACFHeaderTitle"/>
    <w:rsid w:val="007B4AC7"/>
    <w:rPr>
      <w:rFonts w:ascii="Degular Medium" w:hAnsi="Degular Medium"/>
      <w:b/>
      <w:sz w:val="32"/>
      <w:szCs w:val="32"/>
    </w:rPr>
  </w:style>
  <w:style w:type="character" w:customStyle="1" w:styleId="ACFTableHeaderChar">
    <w:name w:val="ACF Table Header Char"/>
    <w:basedOn w:val="DefaultParagraphFont"/>
    <w:link w:val="ACFTableHeader"/>
    <w:rsid w:val="00991614"/>
    <w:rPr>
      <w:rFonts w:ascii="Degular Medium" w:eastAsia="Times New Roman" w:hAnsi="Degular Medium" w:cstheme="majorHAnsi"/>
      <w:b/>
      <w:bCs/>
      <w:sz w:val="32"/>
      <w:szCs w:val="32"/>
      <w:lang w:eastAsia="en-AU"/>
    </w:rPr>
  </w:style>
  <w:style w:type="character" w:customStyle="1" w:styleId="ACFTableInfoChar">
    <w:name w:val="ACF Table Info Char"/>
    <w:basedOn w:val="DefaultParagraphFont"/>
    <w:link w:val="ACFTableInfo"/>
    <w:rsid w:val="007B4AC7"/>
    <w:rPr>
      <w:rFonts w:eastAsia="Times New Roman" w:cstheme="majorHAnsi"/>
      <w:lang w:eastAsia="en-AU"/>
    </w:rPr>
  </w:style>
  <w:style w:type="paragraph" w:customStyle="1" w:styleId="numbering">
    <w:name w:val="numbering"/>
    <w:basedOn w:val="ListParagraph"/>
    <w:link w:val="numberingChar"/>
    <w:rsid w:val="00991614"/>
    <w:pPr>
      <w:numPr>
        <w:numId w:val="14"/>
      </w:numPr>
      <w:spacing w:before="240" w:after="0" w:line="360" w:lineRule="auto"/>
      <w:jc w:val="both"/>
    </w:pPr>
    <w:rPr>
      <w:b/>
      <w:bCs/>
    </w:rPr>
  </w:style>
  <w:style w:type="character" w:customStyle="1" w:styleId="numberingChar">
    <w:name w:val="numbering Char"/>
    <w:basedOn w:val="DefaultParagraphFont"/>
    <w:link w:val="numbering"/>
    <w:rsid w:val="0099161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16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16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161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161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61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61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61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61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61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6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61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161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6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61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6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1614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9916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614"/>
    <w:rPr>
      <w:b/>
      <w:bCs/>
      <w:smallCaps/>
      <w:color w:val="0F4761" w:themeColor="accent1" w:themeShade="BF"/>
      <w:spacing w:val="5"/>
    </w:rPr>
  </w:style>
  <w:style w:type="character" w:customStyle="1" w:styleId="DPSFooterInfoChar">
    <w:name w:val="DPS Footer Info Char"/>
    <w:basedOn w:val="FooterChar"/>
    <w:link w:val="DPSFooterInfo"/>
    <w:rsid w:val="00991614"/>
    <w:rPr>
      <w:rFonts w:cstheme="minorHAnsi"/>
      <w:sz w:val="16"/>
      <w:szCs w:val="16"/>
    </w:rPr>
  </w:style>
  <w:style w:type="character" w:customStyle="1" w:styleId="DPSFooterTitleChar">
    <w:name w:val="DPS Footer Title Char"/>
    <w:basedOn w:val="DPSFooterInfoChar"/>
    <w:link w:val="DPSFooterTitle"/>
    <w:rsid w:val="00991614"/>
    <w:rPr>
      <w:rFonts w:cstheme="minorHAnsi"/>
      <w:b/>
      <w:bCs/>
      <w:sz w:val="16"/>
      <w:szCs w:val="16"/>
    </w:rPr>
  </w:style>
  <w:style w:type="character" w:customStyle="1" w:styleId="DPSHeaderTitleChar">
    <w:name w:val="DPS Header Title Char"/>
    <w:basedOn w:val="DefaultParagraphFont"/>
    <w:link w:val="DPSHeaderTitle"/>
    <w:rsid w:val="00991614"/>
    <w:rPr>
      <w:rFonts w:cstheme="minorHAnsi"/>
      <w:b/>
      <w:bCs/>
      <w:sz w:val="32"/>
      <w:szCs w:val="32"/>
    </w:rPr>
  </w:style>
  <w:style w:type="character" w:customStyle="1" w:styleId="DPSTableTitleChar">
    <w:name w:val="DPS Table Title Char"/>
    <w:basedOn w:val="DPSBodyTitleChar"/>
    <w:link w:val="DPSTableTitle"/>
    <w:rsid w:val="00991614"/>
    <w:rPr>
      <w:rFonts w:cstheme="minorHAnsi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4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AC7"/>
  </w:style>
  <w:style w:type="table" w:styleId="TableGrid">
    <w:name w:val="Table Grid"/>
    <w:basedOn w:val="TableNormal"/>
    <w:uiPriority w:val="39"/>
    <w:rsid w:val="007B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3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133E82"/>
    <w:rPr>
      <w:b/>
      <w:bCs/>
    </w:rPr>
  </w:style>
  <w:style w:type="character" w:customStyle="1" w:styleId="line-clamp-1">
    <w:name w:val="line-clamp-1"/>
    <w:basedOn w:val="DefaultParagraphFont"/>
    <w:rsid w:val="00133E82"/>
  </w:style>
  <w:style w:type="character" w:styleId="Hyperlink">
    <w:name w:val="Hyperlink"/>
    <w:basedOn w:val="DefaultParagraphFont"/>
    <w:uiPriority w:val="99"/>
    <w:unhideWhenUsed/>
    <w:rsid w:val="00B0333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3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8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7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Taylor\OneDrive%20-%20Discount%20Party%20Supplies\Documents\Custom%20Office%20Templates\ACF-xxx-TMP_Policy%20&amp;%20Procedure%20TEMP_DRAFT_0905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1A12EE70EFE43B32C3FC41443541B" ma:contentTypeVersion="17" ma:contentTypeDescription="Create a new document." ma:contentTypeScope="" ma:versionID="5369baaf311a22c5941dbf5984018c3a">
  <xsd:schema xmlns:xsd="http://www.w3.org/2001/XMLSchema" xmlns:xs="http://www.w3.org/2001/XMLSchema" xmlns:p="http://schemas.microsoft.com/office/2006/metadata/properties" xmlns:ns2="cb267999-36e5-4212-a19b-61dbaf558f69" xmlns:ns3="66caa6d2-0d42-4a02-add5-257881f07b6f" targetNamespace="http://schemas.microsoft.com/office/2006/metadata/properties" ma:root="true" ma:fieldsID="382ec7c99d41a412cb9b28c757fca940" ns2:_="" ns3:_="">
    <xsd:import namespace="cb267999-36e5-4212-a19b-61dbaf558f69"/>
    <xsd:import namespace="66caa6d2-0d42-4a02-add5-257881f07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67999-36e5-4212-a19b-61dbaf558f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954809d-67d7-4468-9489-9d28215aa6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aa6d2-0d42-4a02-add5-257881f07b6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c199e80-5097-43a4-8c7b-7b99a40e8166}" ma:internalName="TaxCatchAll" ma:showField="CatchAllData" ma:web="66caa6d2-0d42-4a02-add5-257881f07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caa6d2-0d42-4a02-add5-257881f07b6f" xsi:nil="true"/>
    <lcf76f155ced4ddcb4097134ff3c332f xmlns="cb267999-36e5-4212-a19b-61dbaf558f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249BF5-A301-4200-92DD-BB8E324790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E9E01-A227-4698-9BC3-9FE3EB801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67999-36e5-4212-a19b-61dbaf558f69"/>
    <ds:schemaRef ds:uri="66caa6d2-0d42-4a02-add5-257881f07b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AEA8DF-17AB-4258-A21E-1278409390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5FE005-ECAF-4164-B38D-5D3C08DBFFE1}">
  <ds:schemaRefs>
    <ds:schemaRef ds:uri="http://schemas.microsoft.com/office/2006/metadata/properties"/>
    <ds:schemaRef ds:uri="http://schemas.microsoft.com/office/infopath/2007/PartnerControls"/>
    <ds:schemaRef ds:uri="66caa6d2-0d42-4a02-add5-257881f07b6f"/>
    <ds:schemaRef ds:uri="cb267999-36e5-4212-a19b-61dbaf558f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C:\Users\MeganTaylor\OneDrive - Discount Party Supplies\Documents\Custom Office Templates\ACF-xxx-TMP_Policy &amp; Procedure TEMP_DRAFT_09052024.dotx</Template>
  <TotalTime>4</TotalTime>
  <Pages>5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Taylor</dc:creator>
  <cp:keywords/>
  <dc:description/>
  <cp:lastModifiedBy>Megan Taylor</cp:lastModifiedBy>
  <cp:revision>9</cp:revision>
  <cp:lastPrinted>2024-08-22T04:04:00Z</cp:lastPrinted>
  <dcterms:created xsi:type="dcterms:W3CDTF">2025-04-08T11:25:00Z</dcterms:created>
  <dcterms:modified xsi:type="dcterms:W3CDTF">2025-04-18T08:52:00Z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0x010100EBB1A12EE70EFE43B32C3FC41443541B</vt:lpwstr>
  </property>
  <property fmtid="{D5CDD505-2E9C-101B-9397-08002B2CF9AE}" pid="3" name="MediaServiceImageTags">
    <vt:lpwstr/>
  </property>
</Properties>
</file>