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27455" w14:textId="4E5BAC44" w:rsidR="003F75A0" w:rsidRPr="00A04F04" w:rsidRDefault="00A04F04" w:rsidP="001B061B">
      <w:pPr>
        <w:pStyle w:val="ACFBodyHeader"/>
        <w:spacing w:before="200"/>
        <w:jc w:val="center"/>
        <w:rPr>
          <w:b/>
          <w:bCs w:val="0"/>
          <w:sz w:val="32"/>
          <w:szCs w:val="32"/>
        </w:rPr>
      </w:pPr>
      <w:r w:rsidRPr="00A04F04">
        <w:rPr>
          <w:b/>
          <w:bCs w:val="0"/>
          <w:sz w:val="32"/>
          <w:szCs w:val="32"/>
        </w:rPr>
        <w:t xml:space="preserve">ACF </w:t>
      </w:r>
      <w:r w:rsidR="00DC341B">
        <w:rPr>
          <w:b/>
          <w:bCs w:val="0"/>
          <w:sz w:val="32"/>
          <w:szCs w:val="32"/>
        </w:rPr>
        <w:t>DLP Copyright Confirmation Waiver Form</w:t>
      </w:r>
    </w:p>
    <w:tbl>
      <w:tblPr>
        <w:tblStyle w:val="TableGrid"/>
        <w:tblW w:w="10348" w:type="dxa"/>
        <w:tblInd w:w="142" w:type="dxa"/>
        <w:tblLook w:val="04A0" w:firstRow="1" w:lastRow="0" w:firstColumn="1" w:lastColumn="0" w:noHBand="0" w:noVBand="1"/>
      </w:tblPr>
      <w:tblGrid>
        <w:gridCol w:w="10348"/>
      </w:tblGrid>
      <w:tr w:rsidR="00A04F04" w:rsidRPr="00A04F04" w14:paraId="475CD210" w14:textId="77777777" w:rsidTr="000200F2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14:paraId="2B954A4B" w14:textId="76E0BD2B" w:rsidR="00DC341B" w:rsidRDefault="00DC341B" w:rsidP="00DC341B">
            <w:pPr>
              <w:pStyle w:val="ACFBodyText"/>
            </w:pPr>
            <w:r w:rsidRPr="00DC341B">
              <w:t>This waiver form supports the implementation of the</w:t>
            </w:r>
            <w:r w:rsidRPr="00B275E2">
              <w:rPr>
                <w:color w:val="69846D" w:themeColor="text2" w:themeShade="BF"/>
              </w:rPr>
              <w:t xml:space="preserve"> </w:t>
            </w:r>
            <w:hyperlink r:id="rId11" w:history="1">
              <w:r w:rsidRPr="00B275E2">
                <w:rPr>
                  <w:rStyle w:val="Hyperlink"/>
                  <w:i/>
                  <w:iCs/>
                  <w:color w:val="69846D" w:themeColor="text2" w:themeShade="BF"/>
                </w:rPr>
                <w:t>ACF Visual Content in Digital Light Projection (DLP) Policy</w:t>
              </w:r>
            </w:hyperlink>
            <w:r w:rsidRPr="00DC341B">
              <w:t xml:space="preserve">, which outlines the legal and ethical responsibilities of coaches when using visual content in DLP-enhanced performances. </w:t>
            </w:r>
          </w:p>
          <w:p w14:paraId="685B4AFC" w14:textId="16C9135D" w:rsidR="00DC341B" w:rsidRPr="00DC341B" w:rsidRDefault="00DC341B" w:rsidP="00DC341B">
            <w:pPr>
              <w:pStyle w:val="ACFBodyText"/>
            </w:pPr>
            <w:r w:rsidRPr="00DC341B">
              <w:t xml:space="preserve">By completing this form, coaches confirm that all imagery used in their DLP submissions complies with </w:t>
            </w:r>
            <w:r>
              <w:t>the Polic</w:t>
            </w:r>
            <w:r w:rsidR="00CA31C5">
              <w:t>y</w:t>
            </w:r>
            <w:r>
              <w:t xml:space="preserve"> and </w:t>
            </w:r>
            <w:r w:rsidRPr="00DC341B">
              <w:t>copyright requirements, is appropriately licensed for public display, and aligns with the standards set out in the ACF Code of Conduct for Coaches. Submission of this waiver is a mandatory condition for the acceptance and projection of DLP content in any ACF-sanctioned competition or event.</w:t>
            </w:r>
          </w:p>
          <w:p w14:paraId="7DAA0399" w14:textId="568E90C2" w:rsidR="00DC341B" w:rsidRDefault="00DC341B" w:rsidP="00DC341B">
            <w:pPr>
              <w:pStyle w:val="ACFBodyText"/>
              <w:spacing w:line="264" w:lineRule="auto"/>
              <w:jc w:val="left"/>
            </w:pPr>
            <w:r w:rsidRPr="007E3485">
              <w:rPr>
                <w:b/>
                <w:bCs/>
              </w:rPr>
              <w:t>DLP Copyright Confirmation – Coach Declaration</w:t>
            </w:r>
            <w:r w:rsidRPr="007E3485">
              <w:br/>
            </w:r>
            <w:r w:rsidRPr="004A1F84">
              <w:t>As the coach responsible for the creation and use of Digital Light Projection (DLP) content in team performances, I confirm that:</w:t>
            </w:r>
          </w:p>
          <w:p w14:paraId="310D77B1" w14:textId="32411CB1" w:rsidR="00987421" w:rsidRPr="00987421" w:rsidRDefault="00987421" w:rsidP="00987421">
            <w:pPr>
              <w:pStyle w:val="ACFBodyText"/>
              <w:numPr>
                <w:ilvl w:val="0"/>
                <w:numId w:val="33"/>
              </w:numPr>
              <w:tabs>
                <w:tab w:val="clear" w:pos="1440"/>
              </w:tabs>
              <w:spacing w:line="264" w:lineRule="auto"/>
              <w:ind w:left="739"/>
              <w:jc w:val="left"/>
            </w:pPr>
            <w:bookmarkStart w:id="0" w:name="_Hlk213313624"/>
            <w:r w:rsidRPr="00987421">
              <w:t>I have secured the appropriate rights, permissions, or licences for all visual materials included in the DLP, including the right to display such content in a public performance setting;</w:t>
            </w:r>
          </w:p>
          <w:p w14:paraId="6CB58496" w14:textId="77777777" w:rsidR="00987421" w:rsidRPr="00987421" w:rsidRDefault="00987421" w:rsidP="00987421">
            <w:pPr>
              <w:pStyle w:val="ACFBodyText"/>
              <w:numPr>
                <w:ilvl w:val="0"/>
                <w:numId w:val="33"/>
              </w:numPr>
              <w:tabs>
                <w:tab w:val="clear" w:pos="1440"/>
              </w:tabs>
              <w:spacing w:line="264" w:lineRule="auto"/>
              <w:ind w:left="739"/>
              <w:jc w:val="left"/>
            </w:pPr>
            <w:r w:rsidRPr="00987421">
              <w:t>To the best of my knowledge, the use of this content does not breach any third-party copyright or intellectual property rights; and</w:t>
            </w:r>
          </w:p>
          <w:p w14:paraId="7ACDE1D0" w14:textId="63659640" w:rsidR="00B060C6" w:rsidRPr="004131F6" w:rsidRDefault="00987421" w:rsidP="00987421">
            <w:pPr>
              <w:pStyle w:val="ACFBodyText"/>
              <w:numPr>
                <w:ilvl w:val="0"/>
                <w:numId w:val="33"/>
              </w:numPr>
              <w:tabs>
                <w:tab w:val="clear" w:pos="1440"/>
              </w:tabs>
              <w:spacing w:line="264" w:lineRule="auto"/>
              <w:ind w:left="739"/>
              <w:jc w:val="left"/>
            </w:pPr>
            <w:r w:rsidRPr="00987421">
              <w:t>Where applicable, I have created the visual content myself and affirm that it is original and not derived from copyrighted material without permission.</w:t>
            </w:r>
            <w:bookmarkEnd w:id="0"/>
          </w:p>
        </w:tc>
      </w:tr>
    </w:tbl>
    <w:tbl>
      <w:tblPr>
        <w:tblStyle w:val="TableGrid1"/>
        <w:tblW w:w="10350" w:type="dxa"/>
        <w:tblInd w:w="142" w:type="dxa"/>
        <w:tblLook w:val="04A0" w:firstRow="1" w:lastRow="0" w:firstColumn="1" w:lastColumn="0" w:noHBand="0" w:noVBand="1"/>
      </w:tblPr>
      <w:tblGrid>
        <w:gridCol w:w="567"/>
        <w:gridCol w:w="1138"/>
        <w:gridCol w:w="3398"/>
        <w:gridCol w:w="567"/>
        <w:gridCol w:w="1133"/>
        <w:gridCol w:w="3547"/>
      </w:tblGrid>
      <w:tr w:rsidR="00DC341B" w14:paraId="6999A0FA" w14:textId="77777777" w:rsidTr="00B275E2">
        <w:tc>
          <w:tcPr>
            <w:tcW w:w="103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86C26" w14:textId="391C05C9" w:rsidR="00DC341B" w:rsidRDefault="00DC341B" w:rsidP="003F5946">
            <w:pPr>
              <w:pStyle w:val="ACFBodyHeader"/>
            </w:pPr>
            <w:bookmarkStart w:id="1" w:name="_Hlk213315502"/>
            <w:r>
              <w:t>COACH DETAILS</w:t>
            </w:r>
          </w:p>
        </w:tc>
      </w:tr>
      <w:tr w:rsidR="00DC341B" w:rsidRPr="00BC406B" w14:paraId="385E1909" w14:textId="77777777" w:rsidTr="00B275E2"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19958" w14:textId="77777777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 w:rsidRPr="00BC406B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Name: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250861119"/>
            <w:placeholder>
              <w:docPart w:val="01251E71D3D345B3B23ED074E31D4D1B"/>
            </w:placeholder>
            <w:showingPlcHdr/>
          </w:sdtPr>
          <w:sdtContent>
            <w:tc>
              <w:tcPr>
                <w:tcW w:w="33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F24AED8" w14:textId="4037F975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46132" w14:textId="5367F817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Best Contact</w:t>
            </w:r>
            <w:r w:rsidRPr="00BC406B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1682706500"/>
            <w:placeholder>
              <w:docPart w:val="2622F3A0294748EB83EE37A70C1FA1AA"/>
            </w:placeholder>
            <w:showingPlcHdr/>
          </w:sdtPr>
          <w:sdtContent>
            <w:tc>
              <w:tcPr>
                <w:tcW w:w="354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19219501" w14:textId="2515B99A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1EB34537" w14:textId="77777777" w:rsidTr="00B275E2"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F347AA" w14:textId="481B9CE5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Signature</w:t>
            </w:r>
            <w:r w:rsidRPr="00BC406B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alias w:val="Type electronic signature here"/>
            <w:tag w:val="Type electronic signature here"/>
            <w:id w:val="1039012828"/>
            <w:placeholder>
              <w:docPart w:val="ABF1C027A11C4790B7E0BB82EAE8E399"/>
            </w:placeholder>
            <w:showingPlcHdr/>
          </w:sdtPr>
          <w:sdtContent>
            <w:tc>
              <w:tcPr>
                <w:tcW w:w="33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C10EC9E" w14:textId="77AAB042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B275E2">
                  <w:rPr>
                    <w:rFonts w:eastAsia="Times New Roman" w:cstheme="minorHAnsi"/>
                    <w:color w:val="808080" w:themeColor="background1" w:themeShade="80"/>
                    <w:lang w:eastAsia="en-AU"/>
                  </w:rPr>
                  <w:t>Type electronic signature here.</w:t>
                </w:r>
              </w:p>
            </w:tc>
          </w:sdtContent>
        </w:sdt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25B83" w14:textId="6593727F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Date</w:t>
            </w:r>
            <w:r w:rsidR="00B275E2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239220127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354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528DA301" w14:textId="499000A8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DC341B" w:rsidRPr="00BC406B" w14:paraId="4B688588" w14:textId="77777777" w:rsidTr="00B275E2">
        <w:trPr>
          <w:trHeight w:val="223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31F61" w14:textId="243C8806" w:rsidR="00DC341B" w:rsidRPr="00BC406B" w:rsidRDefault="00DC341B" w:rsidP="00987421">
            <w:pPr>
              <w:pStyle w:val="ACFBodyHeader"/>
              <w:spacing w:before="0" w:after="0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</w:p>
        </w:tc>
        <w:tc>
          <w:tcPr>
            <w:tcW w:w="52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7A243" w14:textId="77777777" w:rsidR="00DC341B" w:rsidRPr="00BC406B" w:rsidRDefault="00DC341B" w:rsidP="00987421">
            <w:pPr>
              <w:pStyle w:val="ACFBodyHeader"/>
              <w:spacing w:before="0" w:after="0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</w:p>
        </w:tc>
      </w:tr>
      <w:tr w:rsidR="00DC341B" w:rsidRPr="00AA1B61" w14:paraId="01DB2B1E" w14:textId="77777777" w:rsidTr="00B275E2"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D79E29" w14:textId="27E3D113" w:rsidR="00DC341B" w:rsidRPr="00AA1B61" w:rsidRDefault="00DC341B" w:rsidP="003F5946">
            <w:pPr>
              <w:pStyle w:val="ACFBodyHeader"/>
              <w:rPr>
                <w:bCs w:val="0"/>
              </w:rPr>
            </w:pPr>
            <w:r>
              <w:t>TEAM DETAILS</w:t>
            </w:r>
          </w:p>
        </w:tc>
      </w:tr>
      <w:tr w:rsidR="00DC341B" w:rsidRPr="00BC406B" w14:paraId="2A7C486F" w14:textId="77777777" w:rsidTr="00B275E2"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11D56B" w14:textId="09CED41B" w:rsidR="00DC341B" w:rsidRPr="00BC406B" w:rsidRDefault="00987421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State / Club</w:t>
            </w:r>
            <w:r w:rsidR="00DC341B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155223910"/>
            <w:placeholder>
              <w:docPart w:val="DefaultPlaceholder_-1854013440"/>
            </w:placeholder>
            <w:showingPlcHdr/>
          </w:sdtPr>
          <w:sdtContent>
            <w:tc>
              <w:tcPr>
                <w:tcW w:w="33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57355A91" w14:textId="0207F4AD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03E59" w14:textId="0B18E688" w:rsidR="00DC341B" w:rsidRPr="00BC406B" w:rsidRDefault="00987421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Age-Group / Division</w:t>
            </w:r>
            <w:r w:rsidR="00B275E2"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341167401"/>
            <w:placeholder>
              <w:docPart w:val="DefaultPlaceholder_-1854013440"/>
            </w:placeholder>
            <w:showingPlcHdr/>
          </w:sdtPr>
          <w:sdtContent>
            <w:tc>
              <w:tcPr>
                <w:tcW w:w="354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19C4B5B9" w14:textId="51D6A891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32F8E566" w14:textId="77777777" w:rsidTr="00B275E2">
        <w:tc>
          <w:tcPr>
            <w:tcW w:w="103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91A0A" w14:textId="5971D9AB" w:rsidR="00DC341B" w:rsidRPr="00BC406B" w:rsidRDefault="00DC341B" w:rsidP="003F5946">
            <w:pPr>
              <w:pStyle w:val="ACFBodyHeader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ITEMS WHERE DLP IS USED (</w:t>
            </w:r>
            <w:r w:rsidRPr="00DC341B">
              <w:rPr>
                <w:rFonts w:ascii="Degular Light" w:eastAsia="Times New Roman" w:hAnsi="Degular Light" w:cstheme="minorHAnsi"/>
                <w:bCs w:val="0"/>
                <w:i/>
                <w:iCs/>
                <w:sz w:val="22"/>
                <w:szCs w:val="21"/>
                <w:lang w:eastAsia="en-AU"/>
              </w:rPr>
              <w:t>List items below – add rows as necessary)</w:t>
            </w: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:</w:t>
            </w:r>
          </w:p>
        </w:tc>
      </w:tr>
      <w:tr w:rsidR="00DC341B" w:rsidRPr="00BC406B" w14:paraId="2932752C" w14:textId="77777777" w:rsidTr="00B275E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8545F6" w14:textId="4788977C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1.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1252191621"/>
            <w:placeholder>
              <w:docPart w:val="DefaultPlaceholder_-1854013440"/>
            </w:placeholder>
            <w:showingPlcHdr/>
          </w:sdtPr>
          <w:sdtContent>
            <w:tc>
              <w:tcPr>
                <w:tcW w:w="453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40D9A1EB" w14:textId="2B1B4C0F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258D02" w14:textId="4DA6D89B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2.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991105558"/>
            <w:placeholder>
              <w:docPart w:val="DefaultPlaceholder_-1854013440"/>
            </w:placeholder>
            <w:showingPlcHdr/>
          </w:sdtPr>
          <w:sdtContent>
            <w:tc>
              <w:tcPr>
                <w:tcW w:w="46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539F815B" w14:textId="515A7D15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6CB938E0" w14:textId="77777777" w:rsidTr="00B275E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5EF28" w14:textId="2160AB2D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3.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480042234"/>
            <w:placeholder>
              <w:docPart w:val="DefaultPlaceholder_-1854013440"/>
            </w:placeholder>
            <w:showingPlcHdr/>
          </w:sdtPr>
          <w:sdtContent>
            <w:tc>
              <w:tcPr>
                <w:tcW w:w="453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77480A9" w14:textId="623BE520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78B6E7" w14:textId="7CDCD82C" w:rsidR="00DC341B" w:rsidRPr="00BC406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4.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1291964921"/>
            <w:placeholder>
              <w:docPart w:val="DefaultPlaceholder_-1854013440"/>
            </w:placeholder>
            <w:showingPlcHdr/>
          </w:sdtPr>
          <w:sdtContent>
            <w:tc>
              <w:tcPr>
                <w:tcW w:w="46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10D77C9" w14:textId="119C968B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578CE1C4" w14:textId="77777777" w:rsidTr="00B275E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A1E695" w14:textId="74E613B4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5.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1702468504"/>
            <w:placeholder>
              <w:docPart w:val="DefaultPlaceholder_-1854013440"/>
            </w:placeholder>
            <w:showingPlcHdr/>
          </w:sdtPr>
          <w:sdtContent>
            <w:tc>
              <w:tcPr>
                <w:tcW w:w="453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4117B9DF" w14:textId="28D7BE8D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426E63" w14:textId="370C12D5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6.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1464080715"/>
            <w:placeholder>
              <w:docPart w:val="DefaultPlaceholder_-1854013440"/>
            </w:placeholder>
            <w:showingPlcHdr/>
          </w:sdtPr>
          <w:sdtContent>
            <w:tc>
              <w:tcPr>
                <w:tcW w:w="46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7D91A5A7" w14:textId="56F4B01F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52B738E4" w14:textId="77777777" w:rsidTr="00B275E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08895" w14:textId="2D5E1FE8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7.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1131363796"/>
            <w:placeholder>
              <w:docPart w:val="DefaultPlaceholder_-1854013440"/>
            </w:placeholder>
            <w:showingPlcHdr/>
          </w:sdtPr>
          <w:sdtContent>
            <w:tc>
              <w:tcPr>
                <w:tcW w:w="453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1A4A781" w14:textId="21318F43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BABE81" w14:textId="499E13CE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8.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957674463"/>
            <w:placeholder>
              <w:docPart w:val="DefaultPlaceholder_-1854013440"/>
            </w:placeholder>
            <w:showingPlcHdr/>
          </w:sdtPr>
          <w:sdtContent>
            <w:tc>
              <w:tcPr>
                <w:tcW w:w="46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4B2B2F02" w14:textId="0EEB3B27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C341B" w:rsidRPr="00BC406B" w14:paraId="421D20C0" w14:textId="77777777" w:rsidTr="00B275E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0190E" w14:textId="24CD2969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9.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560637725"/>
            <w:placeholder>
              <w:docPart w:val="DefaultPlaceholder_-1854013440"/>
            </w:placeholder>
            <w:showingPlcHdr/>
          </w:sdtPr>
          <w:sdtContent>
            <w:tc>
              <w:tcPr>
                <w:tcW w:w="453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7EDFF75" w14:textId="2F854879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E2663" w14:textId="132ED09D" w:rsidR="00DC341B" w:rsidRDefault="00DC341B" w:rsidP="003F5946">
            <w:pPr>
              <w:pStyle w:val="ACFBodyHeader"/>
              <w:jc w:val="right"/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</w:pPr>
            <w:r>
              <w:rPr>
                <w:rFonts w:ascii="Degular Light" w:eastAsia="Times New Roman" w:hAnsi="Degular Light" w:cstheme="minorHAnsi"/>
                <w:bCs w:val="0"/>
                <w:sz w:val="22"/>
                <w:szCs w:val="21"/>
                <w:lang w:eastAsia="en-AU"/>
              </w:rPr>
              <w:t>10.</w:t>
            </w:r>
          </w:p>
        </w:tc>
        <w:sdt>
          <w:sdtPr>
            <w:rPr>
              <w:rFonts w:ascii="Degular Light" w:eastAsia="Times New Roman" w:hAnsi="Degular Light" w:cstheme="minorHAnsi"/>
              <w:bCs w:val="0"/>
              <w:sz w:val="22"/>
              <w:szCs w:val="21"/>
              <w:lang w:eastAsia="en-AU"/>
            </w:rPr>
            <w:id w:val="-116537698"/>
            <w:placeholder>
              <w:docPart w:val="DefaultPlaceholder_-1854013440"/>
            </w:placeholder>
            <w:showingPlcHdr/>
          </w:sdtPr>
          <w:sdtContent>
            <w:tc>
              <w:tcPr>
                <w:tcW w:w="46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0CC3799D" w14:textId="7FD00A81" w:rsidR="00DC341B" w:rsidRPr="00BC406B" w:rsidRDefault="00B275E2" w:rsidP="003F5946">
                <w:pPr>
                  <w:pStyle w:val="ACFBodyHeader"/>
                  <w:rPr>
                    <w:rFonts w:ascii="Degular Light" w:eastAsia="Times New Roman" w:hAnsi="Degular Light" w:cstheme="minorHAnsi"/>
                    <w:bCs w:val="0"/>
                    <w:sz w:val="22"/>
                    <w:szCs w:val="21"/>
                    <w:lang w:eastAsia="en-AU"/>
                  </w:rPr>
                </w:pPr>
                <w:r w:rsidRPr="001021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1"/>
    </w:tbl>
    <w:p w14:paraId="46CA0C4D" w14:textId="394E015A" w:rsidR="00C20C65" w:rsidRPr="007B4AC7" w:rsidRDefault="00C20C65" w:rsidP="00A04F04">
      <w:pPr>
        <w:pStyle w:val="ACFBodyHeader"/>
      </w:pPr>
    </w:p>
    <w:sectPr w:rsidR="00C20C65" w:rsidRPr="007B4AC7" w:rsidSect="00BC08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-1560" w:right="709" w:bottom="851" w:left="709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BAFBF" w14:textId="77777777" w:rsidR="000B5EE8" w:rsidRDefault="000B5EE8" w:rsidP="007B4AC7">
      <w:pPr>
        <w:spacing w:after="0" w:line="240" w:lineRule="auto"/>
      </w:pPr>
      <w:r>
        <w:separator/>
      </w:r>
    </w:p>
  </w:endnote>
  <w:endnote w:type="continuationSeparator" w:id="0">
    <w:p w14:paraId="29DFE909" w14:textId="77777777" w:rsidR="000B5EE8" w:rsidRDefault="000B5EE8" w:rsidP="007B4AC7">
      <w:pPr>
        <w:spacing w:after="0" w:line="240" w:lineRule="auto"/>
      </w:pPr>
      <w:r>
        <w:continuationSeparator/>
      </w:r>
    </w:p>
  </w:endnote>
  <w:endnote w:type="continuationNotice" w:id="1">
    <w:p w14:paraId="0C88566F" w14:textId="77777777" w:rsidR="000B5EE8" w:rsidRDefault="000B5E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9E2BAF1-3CFB-47A9-AC83-4A307FE94E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44AEB1-631E-482F-A18B-A935A64DD0B3}"/>
    <w:embedBold r:id="rId3" w:fontKey="{53643173-05E7-4777-87D9-D896163C011A}"/>
    <w:embedItalic r:id="rId4" w:fontKey="{17037460-CB66-41A5-9886-C9F02457C8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78F070F-5B14-4DC9-8AD5-A9CFC16079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07A5326-3922-497F-A33A-6818C5008197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39443B4A-E919-4CAA-9E76-539736376EE7}"/>
  </w:font>
  <w:font w:name="Degular Light">
    <w:altName w:val="Calibri"/>
    <w:panose1 w:val="00000000000000000000"/>
    <w:charset w:val="00"/>
    <w:family w:val="swiss"/>
    <w:notTrueType/>
    <w:pitch w:val="variable"/>
    <w:sig w:usb0="A000002F" w:usb1="5000000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1A21B50-453D-4AA4-BAED-383D32C42240}"/>
    <w:embedBold r:id="rId9" w:fontKey="{EC9A8E85-8D11-4E45-81C8-AB0B6C39C841}"/>
    <w:embedItalic r:id="rId10" w:fontKey="{04E0EFE0-579C-44CE-A579-70626930C2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88D14D5-D792-4B8B-8EB5-4E1764B48DFE}"/>
    <w:embedBold r:id="rId12" w:fontKey="{83290CF5-0926-4620-A121-F6E4B295AF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6918EB2-DB6E-497E-96D7-0F1166913432}"/>
  </w:font>
  <w:font w:name="Degular Medium">
    <w:altName w:val="Calibri"/>
    <w:panose1 w:val="00000000000000000000"/>
    <w:charset w:val="00"/>
    <w:family w:val="swiss"/>
    <w:notTrueType/>
    <w:pitch w:val="variable"/>
    <w:sig w:usb0="A000002F" w:usb1="5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46892FC-6898-43ED-9163-1B9F9A6AC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FAAA5" w14:textId="77777777" w:rsidR="00451369" w:rsidRDefault="00451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98" w:type="pct"/>
      <w:jc w:val="center"/>
      <w:tblLook w:val="01E0" w:firstRow="1" w:lastRow="1" w:firstColumn="1" w:lastColumn="1" w:noHBand="0" w:noVBand="0"/>
    </w:tblPr>
    <w:tblGrid>
      <w:gridCol w:w="1704"/>
      <w:gridCol w:w="5159"/>
      <w:gridCol w:w="1007"/>
      <w:gridCol w:w="966"/>
      <w:gridCol w:w="1103"/>
      <w:gridCol w:w="964"/>
    </w:tblGrid>
    <w:tr w:rsidR="004F5B4A" w14:paraId="6D1FA519" w14:textId="77777777" w:rsidTr="7265CDD7">
      <w:trPr>
        <w:trHeight w:val="291"/>
        <w:jc w:val="center"/>
      </w:trPr>
      <w:tc>
        <w:tcPr>
          <w:tcW w:w="781" w:type="pct"/>
        </w:tcPr>
        <w:p w14:paraId="33DD3ABC" w14:textId="77777777" w:rsidR="007B4AC7" w:rsidRPr="00956B78" w:rsidRDefault="007B4AC7" w:rsidP="007B4AC7">
          <w:pPr>
            <w:pStyle w:val="ACFFooterTItle"/>
          </w:pPr>
          <w:r>
            <w:t>Policy</w:t>
          </w:r>
          <w:r w:rsidRPr="00956B78">
            <w:t xml:space="preserve"> Number</w:t>
          </w:r>
        </w:p>
      </w:tc>
      <w:tc>
        <w:tcPr>
          <w:tcW w:w="2366" w:type="pct"/>
        </w:tcPr>
        <w:p w14:paraId="492301F5" w14:textId="77777777" w:rsidR="007B4AC7" w:rsidRPr="00302478" w:rsidRDefault="007B4AC7" w:rsidP="007B4AC7">
          <w:pPr>
            <w:pStyle w:val="ACFFooterTItle"/>
          </w:pPr>
          <w:r>
            <w:t>Policy</w:t>
          </w:r>
          <w:r w:rsidRPr="00302478">
            <w:t xml:space="preserve"> </w:t>
          </w:r>
          <w:r>
            <w:t>Name</w:t>
          </w:r>
        </w:p>
      </w:tc>
      <w:tc>
        <w:tcPr>
          <w:tcW w:w="462" w:type="pct"/>
        </w:tcPr>
        <w:p w14:paraId="5F0EEEAA" w14:textId="77777777" w:rsidR="007B4AC7" w:rsidRPr="00302478" w:rsidRDefault="007B4AC7" w:rsidP="007B4AC7">
          <w:pPr>
            <w:pStyle w:val="ACFFooterTItle"/>
          </w:pPr>
          <w:r>
            <w:t>Version</w:t>
          </w:r>
        </w:p>
      </w:tc>
      <w:tc>
        <w:tcPr>
          <w:tcW w:w="443" w:type="pct"/>
        </w:tcPr>
        <w:p w14:paraId="5AE6E7B7" w14:textId="77777777" w:rsidR="007B4AC7" w:rsidRPr="00302478" w:rsidRDefault="007B4AC7" w:rsidP="007B4AC7">
          <w:pPr>
            <w:pStyle w:val="ACFFooterTItle"/>
          </w:pPr>
          <w:r w:rsidRPr="00302478">
            <w:t>Issue Date</w:t>
          </w:r>
        </w:p>
      </w:tc>
      <w:tc>
        <w:tcPr>
          <w:tcW w:w="506" w:type="pct"/>
        </w:tcPr>
        <w:p w14:paraId="67545043" w14:textId="77777777" w:rsidR="007B4AC7" w:rsidRPr="00302478" w:rsidRDefault="007B4AC7" w:rsidP="007B4AC7">
          <w:pPr>
            <w:pStyle w:val="ACFFooterTItle"/>
          </w:pPr>
          <w:r w:rsidRPr="00302478">
            <w:t>Review Date</w:t>
          </w:r>
        </w:p>
      </w:tc>
      <w:tc>
        <w:tcPr>
          <w:tcW w:w="443" w:type="pct"/>
        </w:tcPr>
        <w:p w14:paraId="2898130D" w14:textId="77777777" w:rsidR="007B4AC7" w:rsidRPr="00302478" w:rsidRDefault="007B4AC7" w:rsidP="007B4AC7">
          <w:pPr>
            <w:pStyle w:val="ACFFooterTItle"/>
          </w:pPr>
          <w:r w:rsidRPr="00302478">
            <w:t>Page</w:t>
          </w:r>
        </w:p>
      </w:tc>
    </w:tr>
    <w:tr w:rsidR="004F5B4A" w14:paraId="26291456" w14:textId="77777777" w:rsidTr="7265CDD7">
      <w:trPr>
        <w:jc w:val="center"/>
      </w:trPr>
      <w:tc>
        <w:tcPr>
          <w:tcW w:w="781" w:type="pct"/>
        </w:tcPr>
        <w:p w14:paraId="720DA5F1" w14:textId="26AB760A" w:rsidR="007B4AC7" w:rsidRPr="00AE62AD" w:rsidRDefault="00451369" w:rsidP="007B4AC7">
          <w:pPr>
            <w:pStyle w:val="ACFFooterInfo"/>
          </w:pPr>
          <w:r>
            <w:t>NCE-012</w:t>
          </w:r>
          <w:r w:rsidR="00DC341B">
            <w:t>-FRM</w:t>
          </w:r>
        </w:p>
      </w:tc>
      <w:tc>
        <w:tcPr>
          <w:tcW w:w="2366" w:type="pct"/>
        </w:tcPr>
        <w:p w14:paraId="10A4041E" w14:textId="4087193F" w:rsidR="007B4AC7" w:rsidRPr="00302478" w:rsidRDefault="00DC341B" w:rsidP="007B4AC7">
          <w:pPr>
            <w:pStyle w:val="ACFFooterInfo"/>
          </w:pPr>
          <w:r>
            <w:t>ACF DLP Copyright Confirmation Waiver Form</w:t>
          </w:r>
        </w:p>
      </w:tc>
      <w:tc>
        <w:tcPr>
          <w:tcW w:w="462" w:type="pct"/>
        </w:tcPr>
        <w:p w14:paraId="7F3EA639" w14:textId="0EB52A44" w:rsidR="007B4AC7" w:rsidRDefault="00A301D7" w:rsidP="007B4AC7">
          <w:pPr>
            <w:pStyle w:val="ACFFooterInfo"/>
          </w:pPr>
          <w:r>
            <w:t>00</w:t>
          </w:r>
          <w:r w:rsidR="009C4309">
            <w:t>1</w:t>
          </w:r>
        </w:p>
      </w:tc>
      <w:tc>
        <w:tcPr>
          <w:tcW w:w="443" w:type="pct"/>
        </w:tcPr>
        <w:p w14:paraId="217BC2CF" w14:textId="30EF6B4E" w:rsidR="007B4AC7" w:rsidRPr="00302478" w:rsidRDefault="7265CDD7" w:rsidP="007B4AC7">
          <w:pPr>
            <w:pStyle w:val="ACFFooterInfo"/>
          </w:pPr>
          <w:r>
            <w:t>24/11/25</w:t>
          </w:r>
        </w:p>
      </w:tc>
      <w:tc>
        <w:tcPr>
          <w:tcW w:w="506" w:type="pct"/>
        </w:tcPr>
        <w:p w14:paraId="23ED3A78" w14:textId="5D882060" w:rsidR="007B4AC7" w:rsidRPr="00302478" w:rsidRDefault="7265CDD7" w:rsidP="007B4AC7">
          <w:pPr>
            <w:pStyle w:val="ACFFooterInfo"/>
          </w:pPr>
          <w:r>
            <w:t>24/1/26</w:t>
          </w:r>
        </w:p>
      </w:tc>
      <w:tc>
        <w:tcPr>
          <w:tcW w:w="443" w:type="pct"/>
        </w:tcPr>
        <w:p w14:paraId="5EE8DB11" w14:textId="77777777" w:rsidR="007B4AC7" w:rsidRPr="00302478" w:rsidRDefault="007B4AC7" w:rsidP="007B4AC7">
          <w:pPr>
            <w:pStyle w:val="ACFFooterInfo"/>
          </w:pPr>
          <w:r w:rsidRPr="00302478">
            <w:fldChar w:fldCharType="begin"/>
          </w:r>
          <w:r w:rsidRPr="00302478">
            <w:instrText xml:space="preserve"> PAGE </w:instrText>
          </w:r>
          <w:r w:rsidRPr="00302478">
            <w:fldChar w:fldCharType="separate"/>
          </w:r>
          <w:r>
            <w:t>4</w:t>
          </w:r>
          <w:r w:rsidRPr="00302478">
            <w:fldChar w:fldCharType="end"/>
          </w:r>
          <w:r w:rsidRPr="00302478"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t>7</w:t>
          </w:r>
          <w:r>
            <w:fldChar w:fldCharType="end"/>
          </w:r>
        </w:p>
      </w:tc>
    </w:tr>
  </w:tbl>
  <w:p w14:paraId="10FDF612" w14:textId="77777777" w:rsidR="007B4AC7" w:rsidRDefault="007B4A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BDD222B" wp14:editId="6D74BC29">
              <wp:simplePos x="0" y="0"/>
              <wp:positionH relativeFrom="page">
                <wp:posOffset>-31750</wp:posOffset>
              </wp:positionH>
              <wp:positionV relativeFrom="paragraph">
                <wp:posOffset>-411480</wp:posOffset>
              </wp:positionV>
              <wp:extent cx="7839075" cy="19050"/>
              <wp:effectExtent l="19050" t="19050" r="9525" b="0"/>
              <wp:wrapNone/>
              <wp:docPr id="11373712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262ED7">
            <v:line id="Straight Connecto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5pt,-32.4pt" to="614.75pt,-30.9pt" w14:anchorId="2EAB2D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">
              <v:stroke joinstyle="miter"/>
              <o:lock v:ext="edit" shapetype="f"/>
              <w10:wrap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0E3A0" w14:textId="77777777" w:rsidR="00451369" w:rsidRDefault="00451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062EB" w14:textId="77777777" w:rsidR="000B5EE8" w:rsidRDefault="000B5EE8" w:rsidP="007B4AC7">
      <w:pPr>
        <w:spacing w:after="0" w:line="240" w:lineRule="auto"/>
      </w:pPr>
      <w:r>
        <w:separator/>
      </w:r>
    </w:p>
  </w:footnote>
  <w:footnote w:type="continuationSeparator" w:id="0">
    <w:p w14:paraId="3E4C52E5" w14:textId="77777777" w:rsidR="000B5EE8" w:rsidRDefault="000B5EE8" w:rsidP="007B4AC7">
      <w:pPr>
        <w:spacing w:after="0" w:line="240" w:lineRule="auto"/>
      </w:pPr>
      <w:r>
        <w:continuationSeparator/>
      </w:r>
    </w:p>
  </w:footnote>
  <w:footnote w:type="continuationNotice" w:id="1">
    <w:p w14:paraId="6ADE1307" w14:textId="77777777" w:rsidR="000B5EE8" w:rsidRDefault="000B5E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D6A21" w14:textId="77777777" w:rsidR="00451369" w:rsidRDefault="004513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6CE9E" w14:textId="6947C3C0" w:rsidR="007B4AC7" w:rsidRPr="007B4AC7" w:rsidRDefault="00451369" w:rsidP="007B4AC7">
    <w:pPr>
      <w:pStyle w:val="ACFHeaderTitle"/>
    </w:pPr>
    <w:r>
      <w:t>NCE-012</w:t>
    </w:r>
    <w:r w:rsidR="005263C8">
      <w:t>-FRM</w:t>
    </w:r>
  </w:p>
  <w:p w14:paraId="247176B7" w14:textId="6958A0B3" w:rsidR="007B4AC7" w:rsidRPr="007B4AC7" w:rsidRDefault="007B4AC7" w:rsidP="007B4AC7">
    <w:pPr>
      <w:pStyle w:val="ACFHeaderTitle"/>
    </w:pPr>
    <w:r w:rsidRPr="007B4AC7">
      <w:tab/>
    </w:r>
    <w:r w:rsidRPr="007B4AC7">
      <w:tab/>
    </w:r>
    <w:r w:rsidR="005263C8">
      <w:t xml:space="preserve">ACF </w:t>
    </w:r>
    <w:r w:rsidR="00DC341B">
      <w:t>DLP Copyright Confirmation Waiver Form</w:t>
    </w:r>
  </w:p>
  <w:p w14:paraId="2FE412DD" w14:textId="77777777" w:rsidR="007B4AC7" w:rsidRDefault="007B4AC7">
    <w:pPr>
      <w:pStyle w:val="Header"/>
    </w:pPr>
    <w:r w:rsidRPr="006950C1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7789B5B" wp14:editId="08ECB858">
              <wp:simplePos x="0" y="0"/>
              <wp:positionH relativeFrom="page">
                <wp:posOffset>-31115</wp:posOffset>
              </wp:positionH>
              <wp:positionV relativeFrom="paragraph">
                <wp:posOffset>231140</wp:posOffset>
              </wp:positionV>
              <wp:extent cx="7839075" cy="19050"/>
              <wp:effectExtent l="19050" t="19050" r="28575" b="19050"/>
              <wp:wrapNone/>
              <wp:docPr id="200698294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B0D3107">
            <v:line id="Straight Connector 3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45pt,18.2pt" to="614.8pt,19.7pt" w14:anchorId="3D354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">
              <v:stroke joinstyle="miter"/>
              <o:lock v:ext="edit" shapetype="f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1" layoutInCell="1" allowOverlap="0" wp14:anchorId="7C68C9FA" wp14:editId="5B197CFF">
          <wp:simplePos x="0" y="0"/>
          <wp:positionH relativeFrom="column">
            <wp:posOffset>0</wp:posOffset>
          </wp:positionH>
          <wp:positionV relativeFrom="page">
            <wp:posOffset>242570</wp:posOffset>
          </wp:positionV>
          <wp:extent cx="1839595" cy="665480"/>
          <wp:effectExtent l="0" t="0" r="8255" b="1270"/>
          <wp:wrapNone/>
          <wp:docPr id="185491889" name="Picture 185491889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577581" name="Picture 89457758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998A6" w14:textId="77777777" w:rsidR="00451369" w:rsidRDefault="00451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950"/>
    <w:multiLevelType w:val="hybridMultilevel"/>
    <w:tmpl w:val="99D29DAE"/>
    <w:lvl w:ilvl="0" w:tplc="9F90041A">
      <w:start w:val="1"/>
      <w:numFmt w:val="bullet"/>
      <w:pStyle w:val="ACFBulletPoin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166D3A"/>
    <w:multiLevelType w:val="hybridMultilevel"/>
    <w:tmpl w:val="4CE2E568"/>
    <w:lvl w:ilvl="0" w:tplc="0256D88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66AFF"/>
    <w:multiLevelType w:val="hybridMultilevel"/>
    <w:tmpl w:val="4B50BD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15EE"/>
    <w:multiLevelType w:val="hybridMultilevel"/>
    <w:tmpl w:val="2654D22C"/>
    <w:lvl w:ilvl="0" w:tplc="605C1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F3439"/>
    <w:multiLevelType w:val="hybridMultilevel"/>
    <w:tmpl w:val="5942B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55507"/>
    <w:multiLevelType w:val="hybridMultilevel"/>
    <w:tmpl w:val="3D0456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13A80"/>
    <w:multiLevelType w:val="multilevel"/>
    <w:tmpl w:val="E7FA2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2DBE1B67"/>
    <w:multiLevelType w:val="multilevel"/>
    <w:tmpl w:val="7608AF5E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 w15:restartNumberingAfterBreak="0">
    <w:nsid w:val="30BD7131"/>
    <w:multiLevelType w:val="hybridMultilevel"/>
    <w:tmpl w:val="359861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96EE2"/>
    <w:multiLevelType w:val="multilevel"/>
    <w:tmpl w:val="243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A71839"/>
    <w:multiLevelType w:val="hybridMultilevel"/>
    <w:tmpl w:val="EE6085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D192E"/>
    <w:multiLevelType w:val="hybridMultilevel"/>
    <w:tmpl w:val="3D045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5611C"/>
    <w:multiLevelType w:val="multilevel"/>
    <w:tmpl w:val="8520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84B1B"/>
    <w:multiLevelType w:val="hybridMultilevel"/>
    <w:tmpl w:val="E8BE56CE"/>
    <w:lvl w:ilvl="0" w:tplc="B4E41CC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17560E"/>
    <w:multiLevelType w:val="hybridMultilevel"/>
    <w:tmpl w:val="3D0456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087834"/>
    <w:multiLevelType w:val="hybridMultilevel"/>
    <w:tmpl w:val="D9D6A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82CAE"/>
    <w:multiLevelType w:val="hybridMultilevel"/>
    <w:tmpl w:val="7D5EDF2A"/>
    <w:lvl w:ilvl="0" w:tplc="0C090017">
      <w:start w:val="1"/>
      <w:numFmt w:val="lowerLetter"/>
      <w:lvlText w:val="%1)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0712694"/>
    <w:multiLevelType w:val="hybridMultilevel"/>
    <w:tmpl w:val="533218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5087B"/>
    <w:multiLevelType w:val="multilevel"/>
    <w:tmpl w:val="EA78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F95694"/>
    <w:multiLevelType w:val="multilevel"/>
    <w:tmpl w:val="40069796"/>
    <w:lvl w:ilvl="0">
      <w:start w:val="1"/>
      <w:numFmt w:val="decimal"/>
      <w:pStyle w:val="DPS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DE114E3"/>
    <w:multiLevelType w:val="hybridMultilevel"/>
    <w:tmpl w:val="A344D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64707"/>
    <w:multiLevelType w:val="multilevel"/>
    <w:tmpl w:val="E7FA2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7EEF78C6"/>
    <w:multiLevelType w:val="multilevel"/>
    <w:tmpl w:val="C722D90C"/>
    <w:lvl w:ilvl="0">
      <w:start w:val="1"/>
      <w:numFmt w:val="decimal"/>
      <w:pStyle w:val="numbering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188568830">
    <w:abstractNumId w:val="3"/>
  </w:num>
  <w:num w:numId="2" w16cid:durableId="17893316">
    <w:abstractNumId w:val="19"/>
  </w:num>
  <w:num w:numId="3" w16cid:durableId="125706381">
    <w:abstractNumId w:val="22"/>
  </w:num>
  <w:num w:numId="4" w16cid:durableId="1599604497">
    <w:abstractNumId w:val="22"/>
  </w:num>
  <w:num w:numId="5" w16cid:durableId="1708412457">
    <w:abstractNumId w:val="22"/>
  </w:num>
  <w:num w:numId="6" w16cid:durableId="699823393">
    <w:abstractNumId w:val="13"/>
  </w:num>
  <w:num w:numId="7" w16cid:durableId="2037344108">
    <w:abstractNumId w:val="13"/>
  </w:num>
  <w:num w:numId="8" w16cid:durableId="1684823187">
    <w:abstractNumId w:val="13"/>
  </w:num>
  <w:num w:numId="9" w16cid:durableId="1790934082">
    <w:abstractNumId w:val="13"/>
  </w:num>
  <w:num w:numId="10" w16cid:durableId="1743091725">
    <w:abstractNumId w:val="13"/>
  </w:num>
  <w:num w:numId="11" w16cid:durableId="872810897">
    <w:abstractNumId w:val="13"/>
  </w:num>
  <w:num w:numId="12" w16cid:durableId="1712068765">
    <w:abstractNumId w:val="22"/>
  </w:num>
  <w:num w:numId="13" w16cid:durableId="2089308436">
    <w:abstractNumId w:val="19"/>
  </w:num>
  <w:num w:numId="14" w16cid:durableId="1998729486">
    <w:abstractNumId w:val="22"/>
  </w:num>
  <w:num w:numId="15" w16cid:durableId="529534375">
    <w:abstractNumId w:val="13"/>
  </w:num>
  <w:num w:numId="16" w16cid:durableId="1528828832">
    <w:abstractNumId w:val="0"/>
  </w:num>
  <w:num w:numId="17" w16cid:durableId="1471434404">
    <w:abstractNumId w:val="17"/>
  </w:num>
  <w:num w:numId="18" w16cid:durableId="2091265513">
    <w:abstractNumId w:val="15"/>
  </w:num>
  <w:num w:numId="19" w16cid:durableId="1779256138">
    <w:abstractNumId w:val="2"/>
  </w:num>
  <w:num w:numId="20" w16cid:durableId="1172061947">
    <w:abstractNumId w:val="20"/>
  </w:num>
  <w:num w:numId="21" w16cid:durableId="1407068409">
    <w:abstractNumId w:val="8"/>
  </w:num>
  <w:num w:numId="22" w16cid:durableId="839545745">
    <w:abstractNumId w:val="11"/>
  </w:num>
  <w:num w:numId="23" w16cid:durableId="775557572">
    <w:abstractNumId w:val="14"/>
  </w:num>
  <w:num w:numId="24" w16cid:durableId="1058627720">
    <w:abstractNumId w:val="5"/>
  </w:num>
  <w:num w:numId="25" w16cid:durableId="876507425">
    <w:abstractNumId w:val="1"/>
  </w:num>
  <w:num w:numId="26" w16cid:durableId="1914074704">
    <w:abstractNumId w:val="6"/>
  </w:num>
  <w:num w:numId="27" w16cid:durableId="919484218">
    <w:abstractNumId w:val="21"/>
  </w:num>
  <w:num w:numId="28" w16cid:durableId="2060738163">
    <w:abstractNumId w:val="10"/>
  </w:num>
  <w:num w:numId="29" w16cid:durableId="1156645668">
    <w:abstractNumId w:val="12"/>
  </w:num>
  <w:num w:numId="30" w16cid:durableId="1097094129">
    <w:abstractNumId w:val="18"/>
  </w:num>
  <w:num w:numId="31" w16cid:durableId="30151434">
    <w:abstractNumId w:val="4"/>
  </w:num>
  <w:num w:numId="32" w16cid:durableId="1028292381">
    <w:abstractNumId w:val="16"/>
  </w:num>
  <w:num w:numId="33" w16cid:durableId="1871063967">
    <w:abstractNumId w:val="7"/>
  </w:num>
  <w:num w:numId="34" w16cid:durableId="19640721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27"/>
    <w:rsid w:val="00016A0F"/>
    <w:rsid w:val="000200F2"/>
    <w:rsid w:val="00036F8E"/>
    <w:rsid w:val="0005447E"/>
    <w:rsid w:val="00057F9E"/>
    <w:rsid w:val="000608EC"/>
    <w:rsid w:val="0006148E"/>
    <w:rsid w:val="00073405"/>
    <w:rsid w:val="000825EB"/>
    <w:rsid w:val="000A020B"/>
    <w:rsid w:val="000A1BFE"/>
    <w:rsid w:val="000B5EE8"/>
    <w:rsid w:val="000D0FB4"/>
    <w:rsid w:val="000D2025"/>
    <w:rsid w:val="000D426C"/>
    <w:rsid w:val="000E7314"/>
    <w:rsid w:val="00103414"/>
    <w:rsid w:val="00107E67"/>
    <w:rsid w:val="00107F65"/>
    <w:rsid w:val="0011056B"/>
    <w:rsid w:val="00111F1F"/>
    <w:rsid w:val="00117C2A"/>
    <w:rsid w:val="001554F0"/>
    <w:rsid w:val="00172034"/>
    <w:rsid w:val="001802BC"/>
    <w:rsid w:val="001A194B"/>
    <w:rsid w:val="001B061B"/>
    <w:rsid w:val="001C1EF4"/>
    <w:rsid w:val="001D5E99"/>
    <w:rsid w:val="001F53F1"/>
    <w:rsid w:val="001F5E0E"/>
    <w:rsid w:val="0020010D"/>
    <w:rsid w:val="002137BF"/>
    <w:rsid w:val="00214A00"/>
    <w:rsid w:val="0023116C"/>
    <w:rsid w:val="00270208"/>
    <w:rsid w:val="00284A8F"/>
    <w:rsid w:val="002A72FE"/>
    <w:rsid w:val="002B7912"/>
    <w:rsid w:val="002D532C"/>
    <w:rsid w:val="002E02DC"/>
    <w:rsid w:val="002E04C0"/>
    <w:rsid w:val="00307D04"/>
    <w:rsid w:val="00313333"/>
    <w:rsid w:val="0034379F"/>
    <w:rsid w:val="003462EB"/>
    <w:rsid w:val="003620F3"/>
    <w:rsid w:val="00381EAF"/>
    <w:rsid w:val="003C3599"/>
    <w:rsid w:val="003C6A0B"/>
    <w:rsid w:val="003D7495"/>
    <w:rsid w:val="003F75A0"/>
    <w:rsid w:val="004131F6"/>
    <w:rsid w:val="00417222"/>
    <w:rsid w:val="00451369"/>
    <w:rsid w:val="004B0826"/>
    <w:rsid w:val="004C357C"/>
    <w:rsid w:val="004E0DC0"/>
    <w:rsid w:val="004F5B4A"/>
    <w:rsid w:val="00512C78"/>
    <w:rsid w:val="00524C9E"/>
    <w:rsid w:val="005263C8"/>
    <w:rsid w:val="00533ED5"/>
    <w:rsid w:val="00557CF5"/>
    <w:rsid w:val="005B668A"/>
    <w:rsid w:val="005C1B06"/>
    <w:rsid w:val="005C22B9"/>
    <w:rsid w:val="005D35A9"/>
    <w:rsid w:val="00604609"/>
    <w:rsid w:val="00623127"/>
    <w:rsid w:val="006251FD"/>
    <w:rsid w:val="00632363"/>
    <w:rsid w:val="00651089"/>
    <w:rsid w:val="006628B4"/>
    <w:rsid w:val="0066508C"/>
    <w:rsid w:val="00690BA0"/>
    <w:rsid w:val="006A38CE"/>
    <w:rsid w:val="006A79E0"/>
    <w:rsid w:val="006B77F3"/>
    <w:rsid w:val="006D6920"/>
    <w:rsid w:val="007063DC"/>
    <w:rsid w:val="00713C2E"/>
    <w:rsid w:val="00734190"/>
    <w:rsid w:val="0074347A"/>
    <w:rsid w:val="00760733"/>
    <w:rsid w:val="00761E9B"/>
    <w:rsid w:val="0077079C"/>
    <w:rsid w:val="00772667"/>
    <w:rsid w:val="007B4AC7"/>
    <w:rsid w:val="007D4C14"/>
    <w:rsid w:val="007E1ADE"/>
    <w:rsid w:val="008558F4"/>
    <w:rsid w:val="00887E58"/>
    <w:rsid w:val="00892A6D"/>
    <w:rsid w:val="0089382F"/>
    <w:rsid w:val="008958E0"/>
    <w:rsid w:val="008A2B0A"/>
    <w:rsid w:val="008C2B90"/>
    <w:rsid w:val="008E3FD6"/>
    <w:rsid w:val="008F179F"/>
    <w:rsid w:val="0090263F"/>
    <w:rsid w:val="0092797B"/>
    <w:rsid w:val="009449C2"/>
    <w:rsid w:val="00954A31"/>
    <w:rsid w:val="00960175"/>
    <w:rsid w:val="00971F62"/>
    <w:rsid w:val="00981F5A"/>
    <w:rsid w:val="00987421"/>
    <w:rsid w:val="00991614"/>
    <w:rsid w:val="009C4309"/>
    <w:rsid w:val="009E34BE"/>
    <w:rsid w:val="00A04F04"/>
    <w:rsid w:val="00A23F21"/>
    <w:rsid w:val="00A301D7"/>
    <w:rsid w:val="00A6081E"/>
    <w:rsid w:val="00A87027"/>
    <w:rsid w:val="00AA4AF3"/>
    <w:rsid w:val="00AA7336"/>
    <w:rsid w:val="00AE088D"/>
    <w:rsid w:val="00AF2B1D"/>
    <w:rsid w:val="00AF5376"/>
    <w:rsid w:val="00B060C6"/>
    <w:rsid w:val="00B07AD9"/>
    <w:rsid w:val="00B275E2"/>
    <w:rsid w:val="00B43F0C"/>
    <w:rsid w:val="00B85913"/>
    <w:rsid w:val="00B901D1"/>
    <w:rsid w:val="00B95890"/>
    <w:rsid w:val="00BC0812"/>
    <w:rsid w:val="00C20C65"/>
    <w:rsid w:val="00CA049D"/>
    <w:rsid w:val="00CA31C5"/>
    <w:rsid w:val="00CC4D0D"/>
    <w:rsid w:val="00CC7AF8"/>
    <w:rsid w:val="00CD0FA6"/>
    <w:rsid w:val="00CD3A28"/>
    <w:rsid w:val="00CD615F"/>
    <w:rsid w:val="00CE2BE8"/>
    <w:rsid w:val="00D37CCF"/>
    <w:rsid w:val="00D43933"/>
    <w:rsid w:val="00D84902"/>
    <w:rsid w:val="00D91614"/>
    <w:rsid w:val="00DB2F86"/>
    <w:rsid w:val="00DC2395"/>
    <w:rsid w:val="00DC341B"/>
    <w:rsid w:val="00DF1624"/>
    <w:rsid w:val="00E12B74"/>
    <w:rsid w:val="00E1483B"/>
    <w:rsid w:val="00E26EF9"/>
    <w:rsid w:val="00E43EDD"/>
    <w:rsid w:val="00E75AFC"/>
    <w:rsid w:val="00E769DC"/>
    <w:rsid w:val="00E86BB6"/>
    <w:rsid w:val="00EA29E1"/>
    <w:rsid w:val="00EA584B"/>
    <w:rsid w:val="00EC4E0B"/>
    <w:rsid w:val="00EF05F7"/>
    <w:rsid w:val="00F01D07"/>
    <w:rsid w:val="00F129E9"/>
    <w:rsid w:val="00F15425"/>
    <w:rsid w:val="00F55C1A"/>
    <w:rsid w:val="00F942A3"/>
    <w:rsid w:val="101C09F5"/>
    <w:rsid w:val="1706C92E"/>
    <w:rsid w:val="19CBACA9"/>
    <w:rsid w:val="3B0E6670"/>
    <w:rsid w:val="41A00473"/>
    <w:rsid w:val="42E1A795"/>
    <w:rsid w:val="4CEE5C79"/>
    <w:rsid w:val="60075ED1"/>
    <w:rsid w:val="7265CDD7"/>
    <w:rsid w:val="7C7CB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9A936"/>
  <w15:chartTrackingRefBased/>
  <w15:docId w15:val="{DB68B1F0-3D33-4A9C-97EF-9917EA1A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gular Light" w:eastAsiaTheme="minorHAnsi" w:hAnsi="Degular Light" w:cstheme="minorBidi"/>
        <w:sz w:val="22"/>
        <w:szCs w:val="22"/>
        <w:lang w:val="en-AU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AC7"/>
  </w:style>
  <w:style w:type="paragraph" w:styleId="Heading1">
    <w:name w:val="heading 1"/>
    <w:basedOn w:val="Normal"/>
    <w:next w:val="Normal"/>
    <w:link w:val="Heading1Char"/>
    <w:uiPriority w:val="9"/>
    <w:qFormat/>
    <w:rsid w:val="00991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6984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6984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6984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6984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6984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1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1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1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1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SBodyTitle">
    <w:name w:val="DPS Body Title"/>
    <w:basedOn w:val="Normal"/>
    <w:link w:val="DPSBodyTitleChar"/>
    <w:qFormat/>
    <w:rsid w:val="00991614"/>
    <w:pPr>
      <w:spacing w:after="240" w:line="276" w:lineRule="auto"/>
    </w:pPr>
    <w:rPr>
      <w:rFonts w:cstheme="minorHAnsi"/>
      <w:b/>
      <w:bCs/>
      <w:sz w:val="24"/>
      <w:szCs w:val="24"/>
    </w:rPr>
  </w:style>
  <w:style w:type="character" w:customStyle="1" w:styleId="DPSBodyTitleChar">
    <w:name w:val="DPS Body Title Char"/>
    <w:basedOn w:val="DefaultParagraphFont"/>
    <w:link w:val="DPSBodyTitle"/>
    <w:rsid w:val="00991614"/>
    <w:rPr>
      <w:rFonts w:cstheme="minorHAnsi"/>
      <w:b/>
      <w:bCs/>
      <w:sz w:val="24"/>
      <w:szCs w:val="24"/>
    </w:rPr>
  </w:style>
  <w:style w:type="paragraph" w:customStyle="1" w:styleId="DPSBodyText">
    <w:name w:val="DPS Body Text"/>
    <w:basedOn w:val="Normal"/>
    <w:link w:val="DPSBodyTextChar"/>
    <w:qFormat/>
    <w:rsid w:val="00991614"/>
    <w:pPr>
      <w:spacing w:after="0" w:line="276" w:lineRule="auto"/>
    </w:pPr>
    <w:rPr>
      <w:rFonts w:eastAsia="Times New Roman" w:cstheme="minorHAnsi"/>
      <w:sz w:val="21"/>
      <w:szCs w:val="21"/>
      <w:lang w:eastAsia="en-AU"/>
    </w:rPr>
  </w:style>
  <w:style w:type="character" w:customStyle="1" w:styleId="DPSBodyTextChar">
    <w:name w:val="DPS Body Text Char"/>
    <w:basedOn w:val="DefaultParagraphFont"/>
    <w:link w:val="DPSBodyText"/>
    <w:rsid w:val="00991614"/>
    <w:rPr>
      <w:rFonts w:eastAsia="Times New Roman" w:cstheme="minorHAnsi"/>
      <w:sz w:val="21"/>
      <w:szCs w:val="21"/>
      <w:lang w:eastAsia="en-AU"/>
    </w:rPr>
  </w:style>
  <w:style w:type="paragraph" w:customStyle="1" w:styleId="DPSFooterInfo">
    <w:name w:val="DPS Footer Info"/>
    <w:basedOn w:val="Footer"/>
    <w:link w:val="DPSFooterInfoChar"/>
    <w:qFormat/>
    <w:rsid w:val="00991614"/>
    <w:rPr>
      <w:rFonts w:cs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91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614"/>
  </w:style>
  <w:style w:type="paragraph" w:customStyle="1" w:styleId="DPSFooterTitle">
    <w:name w:val="DPS Footer Title"/>
    <w:basedOn w:val="DPSFooterInfo"/>
    <w:link w:val="DPSFooterTitleChar"/>
    <w:qFormat/>
    <w:rsid w:val="00991614"/>
    <w:rPr>
      <w:b/>
      <w:bCs/>
    </w:rPr>
  </w:style>
  <w:style w:type="paragraph" w:customStyle="1" w:styleId="DPSHeaderTitle">
    <w:name w:val="DPS Header Title"/>
    <w:basedOn w:val="Normal"/>
    <w:link w:val="DPSHeaderTitleChar"/>
    <w:qFormat/>
    <w:rsid w:val="00991614"/>
    <w:pPr>
      <w:tabs>
        <w:tab w:val="left" w:pos="3320"/>
      </w:tabs>
      <w:spacing w:after="0" w:line="360" w:lineRule="auto"/>
      <w:jc w:val="right"/>
    </w:pPr>
    <w:rPr>
      <w:rFonts w:cstheme="minorHAnsi"/>
      <w:b/>
      <w:bCs/>
      <w:sz w:val="32"/>
      <w:szCs w:val="32"/>
    </w:rPr>
  </w:style>
  <w:style w:type="paragraph" w:customStyle="1" w:styleId="DPSTableTitle">
    <w:name w:val="DPS Table Title"/>
    <w:basedOn w:val="DPSBodyTitle"/>
    <w:next w:val="DPSBodyText"/>
    <w:link w:val="DPSTableTitleChar"/>
    <w:qFormat/>
    <w:rsid w:val="00991614"/>
    <w:pPr>
      <w:spacing w:before="120" w:after="120"/>
    </w:pPr>
  </w:style>
  <w:style w:type="paragraph" w:customStyle="1" w:styleId="DPSBullets">
    <w:name w:val="DPS Bullets"/>
    <w:basedOn w:val="DPSBodyText"/>
    <w:link w:val="DPSBulletsChar"/>
    <w:qFormat/>
    <w:rsid w:val="00991614"/>
    <w:pPr>
      <w:numPr>
        <w:numId w:val="13"/>
      </w:numPr>
      <w:spacing w:after="120" w:line="264" w:lineRule="auto"/>
      <w:jc w:val="both"/>
    </w:pPr>
    <w:rPr>
      <w:rFonts w:ascii="Calibri Light" w:hAnsi="Calibri Light" w:cs="Calibri Light"/>
    </w:rPr>
  </w:style>
  <w:style w:type="character" w:customStyle="1" w:styleId="DPSBulletsChar">
    <w:name w:val="DPS Bullets Char"/>
    <w:basedOn w:val="DPSBodyTextChar"/>
    <w:link w:val="DPSBullets"/>
    <w:rsid w:val="00991614"/>
    <w:rPr>
      <w:rFonts w:ascii="Calibri Light" w:eastAsia="Times New Roman" w:hAnsi="Calibri Light" w:cs="Calibri Light"/>
      <w:sz w:val="21"/>
      <w:szCs w:val="21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D5E99"/>
    <w:rPr>
      <w:color w:val="666666"/>
    </w:rPr>
  </w:style>
  <w:style w:type="paragraph" w:styleId="ListParagraph">
    <w:name w:val="List Paragraph"/>
    <w:basedOn w:val="Normal"/>
    <w:uiPriority w:val="99"/>
    <w:qFormat/>
    <w:rsid w:val="00991614"/>
    <w:pPr>
      <w:ind w:left="720"/>
      <w:contextualSpacing/>
    </w:pPr>
  </w:style>
  <w:style w:type="paragraph" w:customStyle="1" w:styleId="ACFHeaderTitle">
    <w:name w:val="ACF Header Title"/>
    <w:link w:val="ACFHeaderTitleChar"/>
    <w:qFormat/>
    <w:rsid w:val="007B4AC7"/>
    <w:pPr>
      <w:spacing w:after="0" w:line="240" w:lineRule="auto"/>
      <w:jc w:val="right"/>
    </w:pPr>
    <w:rPr>
      <w:rFonts w:ascii="Degular Medium" w:hAnsi="Degular Medium"/>
      <w:b/>
      <w:sz w:val="32"/>
      <w:szCs w:val="32"/>
    </w:rPr>
  </w:style>
  <w:style w:type="paragraph" w:customStyle="1" w:styleId="ACFFooterTItle">
    <w:name w:val="ACF Footer TItle"/>
    <w:basedOn w:val="DPSFooterTitle"/>
    <w:link w:val="ACFFooterTItleChar"/>
    <w:qFormat/>
    <w:rsid w:val="00991614"/>
    <w:rPr>
      <w:rFonts w:ascii="Degular Medium" w:hAnsi="Degular Medium"/>
    </w:rPr>
  </w:style>
  <w:style w:type="paragraph" w:customStyle="1" w:styleId="ACFFooterInfo">
    <w:name w:val="ACF Footer Info"/>
    <w:basedOn w:val="DPSFooterInfo"/>
    <w:link w:val="ACFFooterInfoChar"/>
    <w:qFormat/>
    <w:rsid w:val="00991614"/>
    <w:rPr>
      <w:rFonts w:ascii="Degular Medium" w:hAnsi="Degular Medium"/>
    </w:rPr>
  </w:style>
  <w:style w:type="paragraph" w:customStyle="1" w:styleId="ACFBulletPoint">
    <w:name w:val="ACF Bullet Point"/>
    <w:link w:val="ACFBulletPointChar"/>
    <w:qFormat/>
    <w:rsid w:val="007B4AC7"/>
    <w:pPr>
      <w:numPr>
        <w:numId w:val="16"/>
      </w:numPr>
      <w:spacing w:after="120" w:line="276" w:lineRule="auto"/>
      <w:ind w:right="425"/>
      <w:jc w:val="both"/>
    </w:pPr>
    <w:rPr>
      <w:rFonts w:cstheme="majorHAnsi"/>
    </w:rPr>
  </w:style>
  <w:style w:type="character" w:customStyle="1" w:styleId="ACFBulletPointChar">
    <w:name w:val="ACF Bullet Point Char"/>
    <w:basedOn w:val="DefaultParagraphFont"/>
    <w:link w:val="ACFBulletPoint"/>
    <w:rsid w:val="007B4AC7"/>
    <w:rPr>
      <w:rFonts w:cstheme="majorHAnsi"/>
    </w:rPr>
  </w:style>
  <w:style w:type="paragraph" w:customStyle="1" w:styleId="ACFBodyText">
    <w:name w:val="ACF Body Text"/>
    <w:link w:val="ACFBodyTextChar"/>
    <w:qFormat/>
    <w:rsid w:val="007B4AC7"/>
    <w:pPr>
      <w:spacing w:after="120"/>
      <w:jc w:val="both"/>
    </w:pPr>
    <w:rPr>
      <w:rFonts w:eastAsia="Times New Roman" w:cstheme="minorHAnsi"/>
      <w:szCs w:val="21"/>
      <w:lang w:eastAsia="en-AU"/>
    </w:rPr>
  </w:style>
  <w:style w:type="character" w:customStyle="1" w:styleId="ACFBodyTextChar">
    <w:name w:val="ACF Body Text Char"/>
    <w:basedOn w:val="DPSBodyTextChar"/>
    <w:link w:val="ACFBodyText"/>
    <w:rsid w:val="007B4AC7"/>
    <w:rPr>
      <w:rFonts w:eastAsia="Times New Roman" w:cstheme="minorHAnsi"/>
      <w:sz w:val="21"/>
      <w:szCs w:val="21"/>
      <w:lang w:eastAsia="en-AU"/>
    </w:rPr>
  </w:style>
  <w:style w:type="paragraph" w:customStyle="1" w:styleId="ACFBodyHeader">
    <w:name w:val="ACF Body Header"/>
    <w:link w:val="ACFBodyHeaderChar"/>
    <w:qFormat/>
    <w:rsid w:val="00991614"/>
    <w:pPr>
      <w:tabs>
        <w:tab w:val="left" w:pos="4560"/>
        <w:tab w:val="right" w:pos="7369"/>
      </w:tabs>
      <w:spacing w:before="240" w:after="120" w:line="240" w:lineRule="auto"/>
    </w:pPr>
    <w:rPr>
      <w:rFonts w:ascii="Degular Medium" w:hAnsi="Degular Medium"/>
      <w:bCs/>
      <w:sz w:val="24"/>
      <w:szCs w:val="24"/>
    </w:rPr>
  </w:style>
  <w:style w:type="character" w:customStyle="1" w:styleId="ACFBodyHeaderChar">
    <w:name w:val="ACF Body Header Char"/>
    <w:basedOn w:val="DefaultParagraphFont"/>
    <w:link w:val="ACFBodyHeader"/>
    <w:rsid w:val="00991614"/>
    <w:rPr>
      <w:rFonts w:ascii="Degular Medium" w:hAnsi="Degular Medium"/>
      <w:bCs/>
      <w:sz w:val="24"/>
      <w:szCs w:val="24"/>
    </w:rPr>
  </w:style>
  <w:style w:type="paragraph" w:customStyle="1" w:styleId="ACFBodySubHeader">
    <w:name w:val="ACF Body Sub Header"/>
    <w:basedOn w:val="ACFBodyText"/>
    <w:link w:val="ACFBodySubHeaderChar"/>
    <w:qFormat/>
    <w:rsid w:val="00991614"/>
    <w:rPr>
      <w:rFonts w:ascii="Degular Medium" w:hAnsi="Degular Medium"/>
      <w:bCs/>
    </w:rPr>
  </w:style>
  <w:style w:type="character" w:customStyle="1" w:styleId="ACFBodySubHeaderChar">
    <w:name w:val="ACF Body Sub Header Char"/>
    <w:basedOn w:val="ACFBodyTextChar"/>
    <w:link w:val="ACFBodySubHeader"/>
    <w:rsid w:val="00991614"/>
    <w:rPr>
      <w:rFonts w:ascii="Degular Medium" w:eastAsia="Times New Roman" w:hAnsi="Degular Medium" w:cstheme="minorHAnsi"/>
      <w:bCs/>
      <w:sz w:val="21"/>
      <w:szCs w:val="21"/>
      <w:lang w:eastAsia="en-AU"/>
    </w:rPr>
  </w:style>
  <w:style w:type="paragraph" w:customStyle="1" w:styleId="ACFTableHeader">
    <w:name w:val="ACF Table Header"/>
    <w:basedOn w:val="Normal"/>
    <w:link w:val="ACFTableHeaderChar"/>
    <w:qFormat/>
    <w:rsid w:val="00991614"/>
    <w:pPr>
      <w:tabs>
        <w:tab w:val="left" w:pos="8931"/>
      </w:tabs>
      <w:spacing w:before="120" w:after="120" w:line="240" w:lineRule="auto"/>
      <w:jc w:val="center"/>
    </w:pPr>
    <w:rPr>
      <w:rFonts w:ascii="Degular Medium" w:eastAsia="Times New Roman" w:hAnsi="Degular Medium" w:cstheme="majorHAnsi"/>
      <w:b/>
      <w:bCs/>
      <w:sz w:val="32"/>
      <w:szCs w:val="32"/>
      <w:lang w:eastAsia="en-AU"/>
    </w:rPr>
  </w:style>
  <w:style w:type="paragraph" w:customStyle="1" w:styleId="ACFTableTitle">
    <w:name w:val="ACF Table Title"/>
    <w:link w:val="ACFTableTitleChar"/>
    <w:qFormat/>
    <w:rsid w:val="007B4AC7"/>
    <w:pPr>
      <w:spacing w:before="60" w:after="60" w:line="240" w:lineRule="auto"/>
    </w:pPr>
    <w:rPr>
      <w:b/>
      <w:bCs/>
    </w:rPr>
  </w:style>
  <w:style w:type="paragraph" w:customStyle="1" w:styleId="ACFTableInfo">
    <w:name w:val="ACF Table Info"/>
    <w:basedOn w:val="Normal"/>
    <w:link w:val="ACFTableInfoChar"/>
    <w:qFormat/>
    <w:rsid w:val="007B4AC7"/>
    <w:pPr>
      <w:tabs>
        <w:tab w:val="left" w:pos="8931"/>
      </w:tabs>
      <w:spacing w:before="60" w:after="60" w:line="240" w:lineRule="auto"/>
    </w:pPr>
    <w:rPr>
      <w:rFonts w:eastAsia="Times New Roman" w:cstheme="majorHAnsi"/>
      <w:lang w:eastAsia="en-AU"/>
    </w:rPr>
  </w:style>
  <w:style w:type="character" w:customStyle="1" w:styleId="ACFTableTitleChar">
    <w:name w:val="ACF Table Title Char"/>
    <w:basedOn w:val="DefaultParagraphFont"/>
    <w:link w:val="ACFTableTitle"/>
    <w:rsid w:val="007B4AC7"/>
    <w:rPr>
      <w:b/>
      <w:bCs/>
    </w:rPr>
  </w:style>
  <w:style w:type="character" w:customStyle="1" w:styleId="ACFFooterInfoChar">
    <w:name w:val="ACF Footer Info Char"/>
    <w:basedOn w:val="DPSFooterInfoChar"/>
    <w:link w:val="ACFFooterInfo"/>
    <w:rsid w:val="00991614"/>
    <w:rPr>
      <w:rFonts w:ascii="Degular Medium" w:hAnsi="Degular Medium" w:cstheme="minorHAnsi"/>
      <w:sz w:val="16"/>
      <w:szCs w:val="16"/>
    </w:rPr>
  </w:style>
  <w:style w:type="character" w:customStyle="1" w:styleId="ACFFooterTItleChar">
    <w:name w:val="ACF Footer TItle Char"/>
    <w:basedOn w:val="DPSFooterTitleChar"/>
    <w:link w:val="ACFFooterTItle"/>
    <w:rsid w:val="00991614"/>
    <w:rPr>
      <w:rFonts w:ascii="Degular Medium" w:hAnsi="Degular Medium" w:cstheme="minorHAnsi"/>
      <w:b/>
      <w:bCs/>
      <w:sz w:val="16"/>
      <w:szCs w:val="16"/>
    </w:rPr>
  </w:style>
  <w:style w:type="character" w:customStyle="1" w:styleId="ACFHeaderTitleChar">
    <w:name w:val="ACF Header Title Char"/>
    <w:basedOn w:val="DefaultParagraphFont"/>
    <w:link w:val="ACFHeaderTitle"/>
    <w:rsid w:val="007B4AC7"/>
    <w:rPr>
      <w:rFonts w:ascii="Degular Medium" w:hAnsi="Degular Medium"/>
      <w:b/>
      <w:sz w:val="32"/>
      <w:szCs w:val="32"/>
    </w:rPr>
  </w:style>
  <w:style w:type="character" w:customStyle="1" w:styleId="ACFTableHeaderChar">
    <w:name w:val="ACF Table Header Char"/>
    <w:basedOn w:val="DefaultParagraphFont"/>
    <w:link w:val="ACFTableHeader"/>
    <w:rsid w:val="00991614"/>
    <w:rPr>
      <w:rFonts w:ascii="Degular Medium" w:eastAsia="Times New Roman" w:hAnsi="Degular Medium" w:cstheme="majorHAnsi"/>
      <w:b/>
      <w:bCs/>
      <w:sz w:val="32"/>
      <w:szCs w:val="32"/>
      <w:lang w:eastAsia="en-AU"/>
    </w:rPr>
  </w:style>
  <w:style w:type="character" w:customStyle="1" w:styleId="ACFTableInfoChar">
    <w:name w:val="ACF Table Info Char"/>
    <w:basedOn w:val="DefaultParagraphFont"/>
    <w:link w:val="ACFTableInfo"/>
    <w:rsid w:val="007B4AC7"/>
    <w:rPr>
      <w:rFonts w:eastAsia="Times New Roman" w:cstheme="majorHAnsi"/>
      <w:lang w:eastAsia="en-AU"/>
    </w:rPr>
  </w:style>
  <w:style w:type="paragraph" w:customStyle="1" w:styleId="numbering">
    <w:name w:val="numbering"/>
    <w:basedOn w:val="ListParagraph"/>
    <w:link w:val="numberingChar"/>
    <w:rsid w:val="00991614"/>
    <w:pPr>
      <w:numPr>
        <w:numId w:val="14"/>
      </w:numPr>
      <w:spacing w:before="240" w:after="0" w:line="360" w:lineRule="auto"/>
      <w:jc w:val="both"/>
    </w:pPr>
    <w:rPr>
      <w:b/>
      <w:bCs/>
    </w:rPr>
  </w:style>
  <w:style w:type="character" w:customStyle="1" w:styleId="numberingChar">
    <w:name w:val="numbering Char"/>
    <w:basedOn w:val="DefaultParagraphFont"/>
    <w:link w:val="numbering"/>
    <w:rsid w:val="0099161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1614"/>
    <w:rPr>
      <w:rFonts w:asciiTheme="majorHAnsi" w:eastAsiaTheme="majorEastAsia" w:hAnsiTheme="majorHAnsi" w:cstheme="majorBidi"/>
      <w:color w:val="6984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614"/>
    <w:rPr>
      <w:rFonts w:asciiTheme="majorHAnsi" w:eastAsiaTheme="majorEastAsia" w:hAnsiTheme="majorHAnsi" w:cstheme="majorBidi"/>
      <w:color w:val="6984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614"/>
    <w:rPr>
      <w:rFonts w:asciiTheme="minorHAnsi" w:eastAsiaTheme="majorEastAsia" w:hAnsiTheme="minorHAnsi" w:cstheme="majorBidi"/>
      <w:color w:val="6984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614"/>
    <w:rPr>
      <w:rFonts w:asciiTheme="minorHAnsi" w:eastAsiaTheme="majorEastAsia" w:hAnsiTheme="minorHAnsi" w:cstheme="majorBidi"/>
      <w:i/>
      <w:iCs/>
      <w:color w:val="6984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614"/>
    <w:rPr>
      <w:rFonts w:asciiTheme="minorHAnsi" w:eastAsiaTheme="majorEastAsia" w:hAnsiTheme="minorHAnsi" w:cstheme="majorBidi"/>
      <w:color w:val="6984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6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6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6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6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1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61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61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14"/>
    <w:pPr>
      <w:pBdr>
        <w:top w:val="single" w:sz="4" w:space="10" w:color="69846D" w:themeColor="accent1" w:themeShade="BF"/>
        <w:bottom w:val="single" w:sz="4" w:space="10" w:color="69846D" w:themeColor="accent1" w:themeShade="BF"/>
      </w:pBdr>
      <w:spacing w:before="360" w:after="360"/>
      <w:ind w:left="864" w:right="864"/>
      <w:jc w:val="center"/>
    </w:pPr>
    <w:rPr>
      <w:i/>
      <w:iCs/>
      <w:color w:val="6984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614"/>
    <w:rPr>
      <w:i/>
      <w:iCs/>
      <w:color w:val="6984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91614"/>
    <w:rPr>
      <w:i/>
      <w:iCs/>
      <w:color w:val="6984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14"/>
    <w:rPr>
      <w:b/>
      <w:bCs/>
      <w:smallCaps/>
      <w:color w:val="69846D" w:themeColor="accent1" w:themeShade="BF"/>
      <w:spacing w:val="5"/>
    </w:rPr>
  </w:style>
  <w:style w:type="character" w:customStyle="1" w:styleId="DPSFooterInfoChar">
    <w:name w:val="DPS Footer Info Char"/>
    <w:basedOn w:val="FooterChar"/>
    <w:link w:val="DPSFooterInfo"/>
    <w:rsid w:val="00991614"/>
    <w:rPr>
      <w:rFonts w:cstheme="minorHAnsi"/>
      <w:sz w:val="16"/>
      <w:szCs w:val="16"/>
    </w:rPr>
  </w:style>
  <w:style w:type="character" w:customStyle="1" w:styleId="DPSFooterTitleChar">
    <w:name w:val="DPS Footer Title Char"/>
    <w:basedOn w:val="DPSFooterInfoChar"/>
    <w:link w:val="DPSFooterTitle"/>
    <w:rsid w:val="00991614"/>
    <w:rPr>
      <w:rFonts w:cstheme="minorHAnsi"/>
      <w:b/>
      <w:bCs/>
      <w:sz w:val="16"/>
      <w:szCs w:val="16"/>
    </w:rPr>
  </w:style>
  <w:style w:type="character" w:customStyle="1" w:styleId="DPSHeaderTitleChar">
    <w:name w:val="DPS Header Title Char"/>
    <w:basedOn w:val="DefaultParagraphFont"/>
    <w:link w:val="DPSHeaderTitle"/>
    <w:rsid w:val="00991614"/>
    <w:rPr>
      <w:rFonts w:cstheme="minorHAnsi"/>
      <w:b/>
      <w:bCs/>
      <w:sz w:val="32"/>
      <w:szCs w:val="32"/>
    </w:rPr>
  </w:style>
  <w:style w:type="character" w:customStyle="1" w:styleId="DPSTableTitleChar">
    <w:name w:val="DPS Table Title Char"/>
    <w:basedOn w:val="DPSBodyTitleChar"/>
    <w:link w:val="DPSTableTitle"/>
    <w:rsid w:val="00991614"/>
    <w:rPr>
      <w:rFonts w:cstheme="minorHAnsi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4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AC7"/>
  </w:style>
  <w:style w:type="table" w:styleId="TableGrid">
    <w:name w:val="Table Grid"/>
    <w:basedOn w:val="TableNormal"/>
    <w:uiPriority w:val="39"/>
    <w:rsid w:val="007B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0C65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en-AU"/>
      <w14:ligatures w14:val="standard"/>
    </w:rPr>
  </w:style>
  <w:style w:type="character" w:styleId="Hyperlink">
    <w:name w:val="Hyperlink"/>
    <w:basedOn w:val="DefaultParagraphFont"/>
    <w:uiPriority w:val="99"/>
    <w:unhideWhenUsed/>
    <w:rsid w:val="00B060C6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60C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92A6D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DC341B"/>
    <w:pPr>
      <w:spacing w:after="0" w:line="240" w:lineRule="auto"/>
    </w:pPr>
    <w:rPr>
      <w:rFonts w:asciiTheme="minorHAnsi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listhenicsaustralia.com.au/wp-content/uploads/2026/01/ACF-219-POL-ACF-Visual-Content-in-Digital-Light-Projections-Policy_Ver-001_24112025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Taylor\OneDrive%20-%20Discount%20Party%20Supplies\Documents\Custom%20Office%20Templates\ACF-xxx-TMP_Policy%20&amp;%20Procedure%20TEMP_DRAFT_0905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1C959-EEA9-4484-ACE9-6136352987E1}"/>
      </w:docPartPr>
      <w:docPartBody>
        <w:p w:rsidR="006A7CFC" w:rsidRDefault="00AA2BBA">
          <w:r w:rsidRPr="0010216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51E71D3D345B3B23ED074E31D4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B9A3A-0D98-4103-9E4A-93FD9A897BAA}"/>
      </w:docPartPr>
      <w:docPartBody>
        <w:p w:rsidR="006A7CFC" w:rsidRDefault="00AA2BBA" w:rsidP="00AA2BBA">
          <w:pPr>
            <w:pStyle w:val="01251E71D3D345B3B23ED074E31D4D1B2"/>
          </w:pPr>
          <w:r w:rsidRPr="0010216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2F3A0294748EB83EE37A70C1FA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80879-48FE-4039-BCC3-EA9CF060ABF3}"/>
      </w:docPartPr>
      <w:docPartBody>
        <w:p w:rsidR="006A7CFC" w:rsidRDefault="00AA2BBA" w:rsidP="00AA2BBA">
          <w:pPr>
            <w:pStyle w:val="2622F3A0294748EB83EE37A70C1FA1AA2"/>
          </w:pPr>
          <w:r w:rsidRPr="0010216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F1C027A11C4790B7E0BB82EAE8E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400E3-5DAF-4EFE-AE97-35DF7E03A6E2}"/>
      </w:docPartPr>
      <w:docPartBody>
        <w:p w:rsidR="006A7CFC" w:rsidRDefault="00AA2BBA" w:rsidP="00AA2BBA">
          <w:pPr>
            <w:pStyle w:val="ABF1C027A11C4790B7E0BB82EAE8E3991"/>
          </w:pPr>
          <w:r w:rsidRPr="00B275E2">
            <w:rPr>
              <w:rFonts w:eastAsia="Times New Roman" w:cstheme="minorHAnsi"/>
              <w:color w:val="808080" w:themeColor="background1" w:themeShade="80"/>
              <w:lang w:eastAsia="en-AU"/>
            </w:rPr>
            <w:t>Type electronic signature here.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87FF6-E663-484C-BC0A-057F2F0EC97F}"/>
      </w:docPartPr>
      <w:docPartBody>
        <w:p w:rsidR="006A7CFC" w:rsidRDefault="00AA2BBA">
          <w:r w:rsidRPr="0010216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gular Light">
    <w:altName w:val="Calibri"/>
    <w:panose1 w:val="00000000000000000000"/>
    <w:charset w:val="00"/>
    <w:family w:val="swiss"/>
    <w:notTrueType/>
    <w:pitch w:val="variable"/>
    <w:sig w:usb0="A000002F" w:usb1="5000000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gular Medium">
    <w:altName w:val="Calibri"/>
    <w:panose1 w:val="00000000000000000000"/>
    <w:charset w:val="00"/>
    <w:family w:val="swiss"/>
    <w:notTrueType/>
    <w:pitch w:val="variable"/>
    <w:sig w:usb0="A000002F" w:usb1="5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BBA"/>
    <w:rsid w:val="004A73DA"/>
    <w:rsid w:val="006251FD"/>
    <w:rsid w:val="006A7CFC"/>
    <w:rsid w:val="00AA2BBA"/>
    <w:rsid w:val="00FC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2BBA"/>
    <w:rPr>
      <w:color w:val="666666"/>
    </w:rPr>
  </w:style>
  <w:style w:type="paragraph" w:customStyle="1" w:styleId="01251E71D3D345B3B23ED074E31D4D1B2">
    <w:name w:val="01251E71D3D345B3B23ED074E31D4D1B2"/>
    <w:rsid w:val="00AA2BBA"/>
    <w:pPr>
      <w:tabs>
        <w:tab w:val="left" w:pos="4560"/>
        <w:tab w:val="right" w:pos="7369"/>
      </w:tabs>
      <w:spacing w:before="240" w:after="120" w:line="240" w:lineRule="auto"/>
    </w:pPr>
    <w:rPr>
      <w:rFonts w:ascii="Degular Medium" w:eastAsiaTheme="minorHAnsi" w:hAnsi="Degular Medium"/>
      <w:bCs/>
      <w:kern w:val="0"/>
      <w:lang w:eastAsia="en-US"/>
      <w14:ligatures w14:val="none"/>
    </w:rPr>
  </w:style>
  <w:style w:type="paragraph" w:customStyle="1" w:styleId="2622F3A0294748EB83EE37A70C1FA1AA2">
    <w:name w:val="2622F3A0294748EB83EE37A70C1FA1AA2"/>
    <w:rsid w:val="00AA2BBA"/>
    <w:pPr>
      <w:tabs>
        <w:tab w:val="left" w:pos="4560"/>
        <w:tab w:val="right" w:pos="7369"/>
      </w:tabs>
      <w:spacing w:before="240" w:after="120" w:line="240" w:lineRule="auto"/>
    </w:pPr>
    <w:rPr>
      <w:rFonts w:ascii="Degular Medium" w:eastAsiaTheme="minorHAnsi" w:hAnsi="Degular Medium"/>
      <w:bCs/>
      <w:kern w:val="0"/>
      <w:lang w:eastAsia="en-US"/>
      <w14:ligatures w14:val="none"/>
    </w:rPr>
  </w:style>
  <w:style w:type="paragraph" w:customStyle="1" w:styleId="ABF1C027A11C4790B7E0BB82EAE8E3991">
    <w:name w:val="ABF1C027A11C4790B7E0BB82EAE8E3991"/>
    <w:rsid w:val="00AA2BBA"/>
    <w:pPr>
      <w:tabs>
        <w:tab w:val="left" w:pos="4560"/>
        <w:tab w:val="right" w:pos="7369"/>
      </w:tabs>
      <w:spacing w:before="240" w:after="120" w:line="240" w:lineRule="auto"/>
    </w:pPr>
    <w:rPr>
      <w:rFonts w:ascii="Degular Medium" w:eastAsiaTheme="minorHAnsi" w:hAnsi="Degular Medium"/>
      <w:bCs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F">
      <a:dk1>
        <a:sysClr val="windowText" lastClr="000000"/>
      </a:dk1>
      <a:lt1>
        <a:sysClr val="window" lastClr="FFFFFF"/>
      </a:lt1>
      <a:dk2>
        <a:srgbClr val="94AA97"/>
      </a:dk2>
      <a:lt2>
        <a:srgbClr val="EFECE7"/>
      </a:lt2>
      <a:accent1>
        <a:srgbClr val="94AA97"/>
      </a:accent1>
      <a:accent2>
        <a:srgbClr val="BECEAF"/>
      </a:accent2>
      <a:accent3>
        <a:srgbClr val="EFD9BF"/>
      </a:accent3>
      <a:accent4>
        <a:srgbClr val="E5A76E"/>
      </a:accent4>
      <a:accent5>
        <a:srgbClr val="EFECE7"/>
      </a:accent5>
      <a:accent6>
        <a:srgbClr val="000000"/>
      </a:accent6>
      <a:hlink>
        <a:srgbClr val="FFFFFF"/>
      </a:hlink>
      <a:folHlink>
        <a:srgbClr val="94AA97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aa6d2-0d42-4a02-add5-257881f07b6f" xsi:nil="true"/>
    <lcf76f155ced4ddcb4097134ff3c332f xmlns="cb267999-36e5-4212-a19b-61dbaf558f6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1A12EE70EFE43B32C3FC41443541B" ma:contentTypeVersion="17" ma:contentTypeDescription="Create a new document." ma:contentTypeScope="" ma:versionID="5dc55f64893062fad13c960c68f239c8">
  <xsd:schema xmlns:xsd="http://www.w3.org/2001/XMLSchema" xmlns:xs="http://www.w3.org/2001/XMLSchema" xmlns:p="http://schemas.microsoft.com/office/2006/metadata/properties" xmlns:ns2="cb267999-36e5-4212-a19b-61dbaf558f69" xmlns:ns3="66caa6d2-0d42-4a02-add5-257881f07b6f" targetNamespace="http://schemas.microsoft.com/office/2006/metadata/properties" ma:root="true" ma:fieldsID="0b076d075448a0ce634876d7b0a3fca3" ns2:_="" ns3:_="">
    <xsd:import namespace="cb267999-36e5-4212-a19b-61dbaf558f69"/>
    <xsd:import namespace="66caa6d2-0d42-4a02-add5-257881f07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7999-36e5-4212-a19b-61dbaf558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954809d-67d7-4468-9489-9d28215aa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aa6d2-0d42-4a02-add5-257881f07b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199e80-5097-43a4-8c7b-7b99a40e8166}" ma:internalName="TaxCatchAll" ma:showField="CatchAllData" ma:web="66caa6d2-0d42-4a02-add5-257881f07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FE1FB-BA87-4397-9DCC-7AF88C1A0DC2}">
  <ds:schemaRefs>
    <ds:schemaRef ds:uri="http://schemas.microsoft.com/office/2006/metadata/properties"/>
    <ds:schemaRef ds:uri="http://schemas.microsoft.com/office/infopath/2007/PartnerControls"/>
    <ds:schemaRef ds:uri="66caa6d2-0d42-4a02-add5-257881f07b6f"/>
    <ds:schemaRef ds:uri="cb267999-36e5-4212-a19b-61dbaf558f69"/>
  </ds:schemaRefs>
</ds:datastoreItem>
</file>

<file path=customXml/itemProps2.xml><?xml version="1.0" encoding="utf-8"?>
<ds:datastoreItem xmlns:ds="http://schemas.openxmlformats.org/officeDocument/2006/customXml" ds:itemID="{69AEA8DF-17AB-4258-A21E-1278409390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7C552D-778D-4657-8B86-B88F41967E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C93F46-FFD4-41B9-A3C4-518CC0CF5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67999-36e5-4212-a19b-61dbaf558f69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ACF-xxx-TMP_Policy &amp; Procedure TEMP_DRAFT_09052024.dotx</Template>
  <TotalTime>3</TotalTime>
  <Pages>1</Pages>
  <Words>352</Words>
  <Characters>1712</Characters>
  <Application>Microsoft Office Word</Application>
  <DocSecurity>0</DocSecurity>
  <Lines>55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Taylor</dc:creator>
  <cp:keywords/>
  <dc:description/>
  <cp:lastModifiedBy>Kerry Sargent</cp:lastModifiedBy>
  <cp:revision>3</cp:revision>
  <dcterms:created xsi:type="dcterms:W3CDTF">2026-04-25T07:00:00Z</dcterms:created>
  <dcterms:modified xsi:type="dcterms:W3CDTF">2026-04-26T05:14:00Z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0x010100EBB1A12EE70EFE43B32C3FC41443541B</vt:lpwstr>
  </property>
  <property fmtid="{D5CDD505-2E9C-101B-9397-08002B2CF9AE}" pid="3" name="MediaServiceImageTags">
    <vt:lpwstr/>
  </property>
</Properties>
</file>