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9509A" w14:textId="77777777" w:rsidR="002E778F" w:rsidRDefault="002E778F" w:rsidP="002E778F">
      <w:pPr>
        <w:spacing w:after="40"/>
        <w:jc w:val="center"/>
      </w:pPr>
      <w:r>
        <w:rPr>
          <w:b/>
          <w:bCs/>
          <w:color w:val="000000"/>
        </w:rPr>
        <w:t>PAN PACIFIC MASTERS GAMES – PPMG26</w:t>
      </w:r>
    </w:p>
    <w:p w14:paraId="5BB61E3A" w14:textId="77777777" w:rsidR="002E778F" w:rsidRDefault="002E778F" w:rsidP="002E778F">
      <w:pPr>
        <w:spacing w:after="60"/>
        <w:jc w:val="center"/>
      </w:pPr>
      <w:r>
        <w:rPr>
          <w:rFonts w:eastAsia="Calibri" w:cs="Calibri"/>
          <w:b/>
          <w:bCs/>
          <w:color w:val="000000"/>
          <w:sz w:val="40"/>
          <w:szCs w:val="40"/>
        </w:rPr>
        <w:t>THE STAR THEATRE, GOLD COAST</w:t>
      </w:r>
    </w:p>
    <w:p w14:paraId="74B281B1" w14:textId="77777777" w:rsidR="002E778F" w:rsidRDefault="002E778F" w:rsidP="002E778F">
      <w:pPr>
        <w:spacing w:after="260"/>
        <w:jc w:val="center"/>
      </w:pPr>
      <w:r>
        <w:rPr>
          <w:b/>
          <w:bCs/>
          <w:color w:val="000000"/>
        </w:rPr>
        <w:t>LIGHTING REFERENCE MENU</w:t>
      </w:r>
    </w:p>
    <w:p w14:paraId="7F264F58" w14:textId="77777777" w:rsidR="002E778F" w:rsidRDefault="002E778F" w:rsidP="002E778F">
      <w:pPr>
        <w:spacing w:after="200"/>
      </w:pPr>
      <w:r>
        <w:rPr>
          <w:sz w:val="21"/>
          <w:szCs w:val="21"/>
        </w:rPr>
        <w:t>This menu uses the ACF Senior Club Team Carnival Lighting Reference Menu (Front, Wash, Motion and Foot Light, unchanged from the ACC26 menu) with The Star's own Gobo library substituted, plus Blinders and a Follow Spot available at this venue only. Only the cues listed below will be available — please do not request combinations or positions outside this menu.</w:t>
      </w:r>
    </w:p>
    <w:p w14:paraId="7BBEE052" w14:textId="77777777" w:rsidR="002E778F" w:rsidRDefault="002E778F" w:rsidP="002E778F">
      <w:pPr>
        <w:pStyle w:val="Heading2"/>
        <w:spacing w:before="300"/>
      </w:pPr>
      <w:r>
        <w:rPr>
          <w:rFonts w:ascii="Calibri" w:eastAsia="Calibri" w:hAnsi="Calibri" w:cs="Calibri"/>
          <w:b/>
          <w:bCs/>
          <w:sz w:val="24"/>
          <w:szCs w:val="24"/>
        </w:rPr>
        <w:t>Lighting Limits</w:t>
      </w:r>
    </w:p>
    <w:p w14:paraId="64B0A5A5" w14:textId="77777777" w:rsidR="002E778F" w:rsidRDefault="002E778F" w:rsidP="002E778F">
      <w:pPr>
        <w:pStyle w:val="ListParagraph"/>
        <w:numPr>
          <w:ilvl w:val="0"/>
          <w:numId w:val="29"/>
        </w:numPr>
        <w:spacing w:after="70" w:line="240" w:lineRule="auto"/>
        <w:contextualSpacing w:val="0"/>
      </w:pPr>
      <w:r>
        <w:rPr>
          <w:sz w:val="21"/>
          <w:szCs w:val="21"/>
        </w:rPr>
        <w:t>Maximum of 8 cues per item</w:t>
      </w:r>
    </w:p>
    <w:p w14:paraId="67CF8E85" w14:textId="77777777" w:rsidR="002E778F" w:rsidRDefault="002E778F" w:rsidP="002E778F">
      <w:pPr>
        <w:pStyle w:val="ListParagraph"/>
        <w:numPr>
          <w:ilvl w:val="0"/>
          <w:numId w:val="29"/>
        </w:numPr>
        <w:spacing w:after="70" w:line="240" w:lineRule="auto"/>
        <w:contextualSpacing w:val="0"/>
      </w:pPr>
      <w:r>
        <w:rPr>
          <w:sz w:val="21"/>
          <w:szCs w:val="21"/>
        </w:rPr>
        <w:t>Final cue (cue 8) must be a blackout</w:t>
      </w:r>
    </w:p>
    <w:p w14:paraId="209B6D85" w14:textId="77777777" w:rsidR="002E778F" w:rsidRDefault="002E778F" w:rsidP="002E778F">
      <w:pPr>
        <w:pStyle w:val="ListParagraph"/>
        <w:numPr>
          <w:ilvl w:val="0"/>
          <w:numId w:val="29"/>
        </w:numPr>
        <w:spacing w:after="70" w:line="240" w:lineRule="auto"/>
        <w:contextualSpacing w:val="0"/>
      </w:pPr>
      <w:r>
        <w:rPr>
          <w:sz w:val="21"/>
          <w:szCs w:val="21"/>
        </w:rPr>
        <w:t>Preset is by default a blackout</w:t>
      </w:r>
    </w:p>
    <w:p w14:paraId="05C53BB2" w14:textId="77777777" w:rsidR="002E778F" w:rsidRDefault="002E778F" w:rsidP="002E778F">
      <w:pPr>
        <w:pStyle w:val="ListParagraph"/>
        <w:numPr>
          <w:ilvl w:val="0"/>
          <w:numId w:val="29"/>
        </w:numPr>
        <w:spacing w:after="70" w:line="240" w:lineRule="auto"/>
        <w:contextualSpacing w:val="0"/>
      </w:pPr>
      <w:r>
        <w:rPr>
          <w:sz w:val="21"/>
          <w:szCs w:val="21"/>
        </w:rPr>
        <w:t xml:space="preserve">For each cue, </w:t>
      </w:r>
      <w:r w:rsidRPr="002E778F">
        <w:rPr>
          <w:b/>
          <w:bCs/>
          <w:sz w:val="21"/>
          <w:szCs w:val="21"/>
        </w:rPr>
        <w:t>list only what needs to be ON</w:t>
      </w:r>
      <w:r>
        <w:rPr>
          <w:sz w:val="21"/>
          <w:szCs w:val="21"/>
        </w:rPr>
        <w:t>. Anything not listed in that cue will automatically turn OFF from the previous cue.</w:t>
      </w:r>
    </w:p>
    <w:p w14:paraId="7A8FCDDD" w14:textId="77777777" w:rsidR="002E778F" w:rsidRDefault="002E778F" w:rsidP="002E778F">
      <w:pPr>
        <w:pStyle w:val="Heading2"/>
        <w:spacing w:before="300"/>
      </w:pPr>
      <w:r>
        <w:rPr>
          <w:rFonts w:ascii="Calibri" w:eastAsia="Calibri" w:hAnsi="Calibri" w:cs="Calibri"/>
          <w:b/>
          <w:bCs/>
          <w:sz w:val="24"/>
          <w:szCs w:val="24"/>
        </w:rPr>
        <w:t>For Each Cue, Select:</w:t>
      </w:r>
    </w:p>
    <w:p w14:paraId="79D98BF2" w14:textId="77777777" w:rsidR="002E778F" w:rsidRDefault="002E778F" w:rsidP="002E778F">
      <w:pPr>
        <w:pStyle w:val="ListParagraph"/>
        <w:numPr>
          <w:ilvl w:val="0"/>
          <w:numId w:val="29"/>
        </w:numPr>
        <w:spacing w:after="70" w:line="240" w:lineRule="auto"/>
        <w:contextualSpacing w:val="0"/>
      </w:pPr>
      <w:r>
        <w:rPr>
          <w:sz w:val="21"/>
          <w:szCs w:val="21"/>
        </w:rPr>
        <w:t>One or more Front (F) light positions</w:t>
      </w:r>
    </w:p>
    <w:p w14:paraId="29DABC13" w14:textId="77777777" w:rsidR="002E778F" w:rsidRDefault="002E778F" w:rsidP="002E778F">
      <w:pPr>
        <w:pStyle w:val="ListParagraph"/>
        <w:numPr>
          <w:ilvl w:val="0"/>
          <w:numId w:val="29"/>
        </w:numPr>
        <w:spacing w:after="70" w:line="240" w:lineRule="auto"/>
        <w:contextualSpacing w:val="0"/>
      </w:pPr>
      <w:r>
        <w:rPr>
          <w:sz w:val="21"/>
          <w:szCs w:val="21"/>
        </w:rPr>
        <w:t>Up to ONE Wash Colour (C)</w:t>
      </w:r>
    </w:p>
    <w:p w14:paraId="476DF3CD" w14:textId="77777777" w:rsidR="002E778F" w:rsidRDefault="002E778F" w:rsidP="002E778F">
      <w:pPr>
        <w:pStyle w:val="ListParagraph"/>
        <w:numPr>
          <w:ilvl w:val="0"/>
          <w:numId w:val="29"/>
        </w:numPr>
        <w:spacing w:after="70" w:line="240" w:lineRule="auto"/>
        <w:contextualSpacing w:val="0"/>
      </w:pPr>
      <w:r>
        <w:rPr>
          <w:sz w:val="21"/>
          <w:szCs w:val="21"/>
        </w:rPr>
        <w:t>Up to ONE Gobo (S) — for S2–S8, also specify rotation speed: Static, Slow, Medium, or Fast</w:t>
      </w:r>
    </w:p>
    <w:p w14:paraId="602EE393" w14:textId="77777777" w:rsidR="002E778F" w:rsidRDefault="002E778F" w:rsidP="002E778F">
      <w:pPr>
        <w:pStyle w:val="ListParagraph"/>
        <w:numPr>
          <w:ilvl w:val="0"/>
          <w:numId w:val="29"/>
        </w:numPr>
        <w:spacing w:after="70" w:line="240" w:lineRule="auto"/>
        <w:contextualSpacing w:val="0"/>
      </w:pPr>
      <w:r>
        <w:rPr>
          <w:sz w:val="21"/>
          <w:szCs w:val="21"/>
        </w:rPr>
        <w:t>Up to ONE Motion (M)</w:t>
      </w:r>
    </w:p>
    <w:p w14:paraId="01DD7205" w14:textId="77777777" w:rsidR="002E778F" w:rsidRDefault="002E778F" w:rsidP="002E778F">
      <w:pPr>
        <w:pStyle w:val="ListParagraph"/>
        <w:numPr>
          <w:ilvl w:val="0"/>
          <w:numId w:val="29"/>
        </w:numPr>
        <w:spacing w:after="70" w:line="240" w:lineRule="auto"/>
        <w:contextualSpacing w:val="0"/>
      </w:pPr>
      <w:r>
        <w:rPr>
          <w:sz w:val="21"/>
          <w:szCs w:val="21"/>
        </w:rPr>
        <w:t>Up to ONE Foot Light (L)</w:t>
      </w:r>
    </w:p>
    <w:p w14:paraId="276BE7B6" w14:textId="0C2474DE" w:rsidR="002E778F" w:rsidRDefault="002E778F" w:rsidP="002E778F">
      <w:pPr>
        <w:pStyle w:val="ListParagraph"/>
        <w:numPr>
          <w:ilvl w:val="0"/>
          <w:numId w:val="29"/>
        </w:numPr>
        <w:spacing w:after="70" w:line="240" w:lineRule="auto"/>
        <w:contextualSpacing w:val="0"/>
      </w:pPr>
      <w:r>
        <w:rPr>
          <w:sz w:val="21"/>
          <w:szCs w:val="21"/>
        </w:rPr>
        <w:t xml:space="preserve">Up to ONE Side Light colour (D), if required </w:t>
      </w:r>
    </w:p>
    <w:p w14:paraId="71A4E5F1" w14:textId="77777777" w:rsidR="002E778F" w:rsidRDefault="002E778F" w:rsidP="002E778F">
      <w:pPr>
        <w:pStyle w:val="ListParagraph"/>
        <w:numPr>
          <w:ilvl w:val="0"/>
          <w:numId w:val="29"/>
        </w:numPr>
        <w:spacing w:after="70" w:line="240" w:lineRule="auto"/>
        <w:contextualSpacing w:val="0"/>
      </w:pPr>
      <w:r>
        <w:rPr>
          <w:sz w:val="21"/>
          <w:szCs w:val="21"/>
        </w:rPr>
        <w:t>One or two Blinders (B) — P side, OP side, or both</w:t>
      </w:r>
    </w:p>
    <w:p w14:paraId="5E164190" w14:textId="77777777" w:rsidR="002E778F" w:rsidRDefault="002E778F" w:rsidP="002E778F">
      <w:pPr>
        <w:pStyle w:val="ListParagraph"/>
        <w:numPr>
          <w:ilvl w:val="0"/>
          <w:numId w:val="29"/>
        </w:numPr>
        <w:spacing w:after="70" w:line="240" w:lineRule="auto"/>
        <w:contextualSpacing w:val="0"/>
      </w:pPr>
      <w:r>
        <w:rPr>
          <w:sz w:val="21"/>
          <w:szCs w:val="21"/>
        </w:rPr>
        <w:t>A Follow Spot (FS), if required for the item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350"/>
      </w:tblGrid>
      <w:tr w:rsidR="002E778F" w14:paraId="6415F285" w14:textId="77777777" w:rsidTr="00192EA7">
        <w:tc>
          <w:tcPr>
            <w:tcW w:w="9350" w:type="dxa"/>
            <w:tcBorders>
              <w:top w:val="single" w:sz="6" w:space="0" w:color="94AA97"/>
              <w:left w:val="single" w:sz="6" w:space="0" w:color="94AA97"/>
              <w:bottom w:val="single" w:sz="6" w:space="0" w:color="94AA97"/>
              <w:right w:val="single" w:sz="6" w:space="0" w:color="94AA97"/>
            </w:tcBorders>
            <w:shd w:val="clear" w:color="auto" w:fill="EFECE7"/>
            <w:tcMar>
              <w:top w:w="140" w:type="dxa"/>
              <w:left w:w="200" w:type="dxa"/>
              <w:bottom w:w="140" w:type="dxa"/>
              <w:right w:w="200" w:type="dxa"/>
            </w:tcMar>
          </w:tcPr>
          <w:p w14:paraId="16DE2AA0" w14:textId="2A7F8479" w:rsidR="002E778F" w:rsidRDefault="002E778F" w:rsidP="00192EA7">
            <w:r>
              <w:rPr>
                <w:b/>
                <w:bCs/>
              </w:rPr>
              <w:t>Only the percentages listed in this menu are available — there is no in-between. If a chosen look reads too dark on the day, the venue's lighting technician may be asked to lift the f</w:t>
            </w:r>
            <w:r>
              <w:rPr>
                <w:b/>
                <w:bCs/>
              </w:rPr>
              <w:t xml:space="preserve">ront </w:t>
            </w:r>
            <w:r>
              <w:rPr>
                <w:b/>
                <w:bCs/>
              </w:rPr>
              <w:t>light, but only using white light.</w:t>
            </w:r>
          </w:p>
        </w:tc>
      </w:tr>
    </w:tbl>
    <w:p w14:paraId="3905D393" w14:textId="77777777" w:rsidR="002E778F" w:rsidRDefault="002E778F" w:rsidP="002E778F">
      <w:pPr>
        <w:spacing w:after="120"/>
      </w:pPr>
    </w:p>
    <w:p w14:paraId="2F928086" w14:textId="77777777" w:rsidR="002E778F" w:rsidRDefault="002E778F" w:rsidP="002E778F">
      <w:pPr>
        <w:spacing w:after="120"/>
        <w:rPr>
          <w:b/>
          <w:bCs/>
        </w:rPr>
      </w:pPr>
      <w:r>
        <w:rPr>
          <w:b/>
          <w:bCs/>
        </w:rPr>
        <w:t>Timing of cues</w:t>
      </w:r>
    </w:p>
    <w:p w14:paraId="22597185" w14:textId="77777777" w:rsidR="002E778F" w:rsidRDefault="002E778F" w:rsidP="002E778F">
      <w:pPr>
        <w:pStyle w:val="ListParagraph"/>
        <w:numPr>
          <w:ilvl w:val="0"/>
          <w:numId w:val="30"/>
        </w:numPr>
        <w:spacing w:after="70" w:line="240" w:lineRule="auto"/>
        <w:contextualSpacing w:val="0"/>
      </w:pPr>
      <w:r>
        <w:rPr>
          <w:sz w:val="21"/>
          <w:szCs w:val="21"/>
        </w:rPr>
        <w:t>Leave a minimum of TEN (10) seconds between cues.</w:t>
      </w:r>
    </w:p>
    <w:p w14:paraId="5C64B0D0" w14:textId="77777777" w:rsidR="002E778F" w:rsidRDefault="002E778F" w:rsidP="002E778F">
      <w:pPr>
        <w:pStyle w:val="ListParagraph"/>
        <w:numPr>
          <w:ilvl w:val="0"/>
          <w:numId w:val="30"/>
        </w:numPr>
        <w:spacing w:after="70" w:line="240" w:lineRule="auto"/>
        <w:contextualSpacing w:val="0"/>
      </w:pPr>
      <w:r>
        <w:rPr>
          <w:sz w:val="21"/>
          <w:szCs w:val="21"/>
        </w:rPr>
        <w:t>All cue changes take 1.5 seconds to complete once called.</w:t>
      </w:r>
    </w:p>
    <w:p w14:paraId="1DE00FEE" w14:textId="77777777" w:rsidR="002E778F" w:rsidRDefault="002E778F" w:rsidP="002E778F">
      <w:pPr>
        <w:pStyle w:val="ListParagraph"/>
        <w:numPr>
          <w:ilvl w:val="0"/>
          <w:numId w:val="30"/>
        </w:numPr>
        <w:spacing w:after="70" w:line="240" w:lineRule="auto"/>
        <w:contextualSpacing w:val="0"/>
      </w:pPr>
      <w:r>
        <w:rPr>
          <w:sz w:val="21"/>
          <w:szCs w:val="21"/>
        </w:rPr>
        <w:t>Haze will be on consistently throughout — no need for coaches to request it.</w:t>
      </w:r>
    </w:p>
    <w:p w14:paraId="37CFD44F" w14:textId="77777777" w:rsidR="002E778F" w:rsidRDefault="002E778F" w:rsidP="002E778F">
      <w:pPr>
        <w:pStyle w:val="ListParagraph"/>
        <w:numPr>
          <w:ilvl w:val="0"/>
          <w:numId w:val="30"/>
        </w:numPr>
        <w:spacing w:after="70" w:line="240" w:lineRule="auto"/>
        <w:contextualSpacing w:val="0"/>
      </w:pPr>
      <w:r>
        <w:rPr>
          <w:sz w:val="21"/>
          <w:szCs w:val="21"/>
        </w:rPr>
        <w:t>Gobo Spots (S) can be used at the same time as Front Light (F) positions.</w:t>
      </w:r>
    </w:p>
    <w:p w14:paraId="3B10B30A" w14:textId="77777777" w:rsidR="002E778F" w:rsidRPr="006B5925" w:rsidRDefault="002E778F" w:rsidP="002E778F">
      <w:pPr>
        <w:spacing w:after="120"/>
      </w:pPr>
    </w:p>
    <w:p w14:paraId="0B6F8BBC" w14:textId="77777777" w:rsidR="002E778F" w:rsidRDefault="002E778F">
      <w:pPr>
        <w:rPr>
          <w:rFonts w:eastAsia="Calibri" w:cs="Calibri"/>
          <w:b/>
          <w:bCs/>
          <w:color w:val="0F4761" w:themeColor="accent1" w:themeShade="BF"/>
          <w:sz w:val="24"/>
          <w:szCs w:val="24"/>
        </w:rPr>
      </w:pPr>
      <w:r>
        <w:rPr>
          <w:rFonts w:eastAsia="Calibri" w:cs="Calibri"/>
          <w:b/>
          <w:bCs/>
          <w:sz w:val="24"/>
          <w:szCs w:val="24"/>
        </w:rPr>
        <w:br w:type="page"/>
      </w:r>
    </w:p>
    <w:p w14:paraId="0AB16665" w14:textId="7909E3A8" w:rsidR="002E778F" w:rsidRDefault="002E778F" w:rsidP="002E778F">
      <w:pPr>
        <w:pStyle w:val="Heading2"/>
        <w:spacing w:before="300"/>
      </w:pPr>
      <w:r>
        <w:rPr>
          <w:rFonts w:ascii="Calibri" w:eastAsia="Calibri" w:hAnsi="Calibri" w:cs="Calibri"/>
          <w:b/>
          <w:bCs/>
          <w:sz w:val="24"/>
          <w:szCs w:val="24"/>
        </w:rPr>
        <w:lastRenderedPageBreak/>
        <w:t>Front Light — select one or more per cue</w:t>
      </w:r>
    </w:p>
    <w:p w14:paraId="52B1E969" w14:textId="77777777" w:rsidR="002E778F" w:rsidRDefault="002E778F" w:rsidP="002E778F">
      <w:pPr>
        <w:spacing w:after="120"/>
      </w:pPr>
      <w:r>
        <w:rPr>
          <w:i/>
          <w:iCs/>
          <w:sz w:val="19"/>
          <w:szCs w:val="19"/>
        </w:rPr>
        <w:t>F7, F8 and F9 are Upstage positions (corrected from the ACC26 menu, which mislabelled these as Downstage). All other Front Light codes and percentages are unchanged from ACC26. Photos are from the ACC26 Lighting Reference Menu, reused where the position/look is the same.</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2850"/>
        <w:gridCol w:w="5600"/>
      </w:tblGrid>
      <w:tr w:rsidR="002E778F" w14:paraId="2937C6A2" w14:textId="77777777" w:rsidTr="00192EA7">
        <w:trPr>
          <w:tblHeader/>
        </w:trPr>
        <w:tc>
          <w:tcPr>
            <w:tcW w:w="90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0E544E3E" w14:textId="77777777" w:rsidR="002E778F" w:rsidRDefault="002E778F" w:rsidP="00192EA7">
            <w:r>
              <w:rPr>
                <w:b/>
                <w:bCs/>
                <w:color w:val="000000"/>
              </w:rPr>
              <w:t>Code</w:t>
            </w:r>
          </w:p>
        </w:tc>
        <w:tc>
          <w:tcPr>
            <w:tcW w:w="285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534A65FB" w14:textId="77777777" w:rsidR="002E778F" w:rsidRDefault="002E778F" w:rsidP="00192EA7">
            <w:r>
              <w:rPr>
                <w:b/>
                <w:bCs/>
                <w:color w:val="000000"/>
              </w:rPr>
              <w:t>Photo</w:t>
            </w:r>
          </w:p>
        </w:tc>
        <w:tc>
          <w:tcPr>
            <w:tcW w:w="560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683736A2" w14:textId="77777777" w:rsidR="002E778F" w:rsidRDefault="002E778F" w:rsidP="00192EA7">
            <w:r>
              <w:rPr>
                <w:b/>
                <w:bCs/>
                <w:color w:val="000000"/>
              </w:rPr>
              <w:t>Description</w:t>
            </w:r>
          </w:p>
        </w:tc>
      </w:tr>
      <w:tr w:rsidR="002E778F" w14:paraId="39C96151"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5BCC1043" w14:textId="77777777" w:rsidR="002E778F" w:rsidRDefault="002E778F" w:rsidP="00192EA7">
            <w:r>
              <w:rPr>
                <w:b/>
                <w:bCs/>
              </w:rPr>
              <w:t>F1</w:t>
            </w:r>
          </w:p>
        </w:tc>
        <w:tc>
          <w:tcPr>
            <w:tcW w:w="2850" w:type="dxa"/>
            <w:tcBorders>
              <w:top w:val="single" w:sz="4" w:space="0" w:color="94AA97"/>
              <w:left w:val="single" w:sz="4" w:space="0" w:color="94AA97"/>
              <w:bottom w:val="single" w:sz="4" w:space="0" w:color="94AA97"/>
              <w:right w:val="single" w:sz="4" w:space="0" w:color="94AA97"/>
            </w:tcBorders>
            <w:vAlign w:val="center"/>
          </w:tcPr>
          <w:p w14:paraId="3E98CB42" w14:textId="77777777" w:rsidR="002E778F" w:rsidRDefault="002E778F" w:rsidP="00192EA7">
            <w:pPr>
              <w:jc w:val="center"/>
            </w:pPr>
            <w:r>
              <w:rPr>
                <w:noProof/>
              </w:rPr>
              <w:drawing>
                <wp:inline distT="0" distB="0" distL="0" distR="0" wp14:anchorId="2838B447" wp14:editId="2268D99E">
                  <wp:extent cx="1809750" cy="7674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809750" cy="767468"/>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06BA728E" w14:textId="77777777" w:rsidR="002E778F" w:rsidRDefault="002E778F" w:rsidP="00192EA7">
            <w:r>
              <w:t>Spot Downstage Right</w:t>
            </w:r>
          </w:p>
        </w:tc>
      </w:tr>
      <w:tr w:rsidR="002E778F" w14:paraId="3402102F"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7DA72EF2" w14:textId="77777777" w:rsidR="002E778F" w:rsidRDefault="002E778F" w:rsidP="00192EA7">
            <w:r>
              <w:rPr>
                <w:b/>
                <w:bCs/>
              </w:rPr>
              <w:t>F2</w:t>
            </w:r>
          </w:p>
        </w:tc>
        <w:tc>
          <w:tcPr>
            <w:tcW w:w="2850" w:type="dxa"/>
            <w:tcBorders>
              <w:top w:val="single" w:sz="4" w:space="0" w:color="94AA97"/>
              <w:left w:val="single" w:sz="4" w:space="0" w:color="94AA97"/>
              <w:bottom w:val="single" w:sz="4" w:space="0" w:color="94AA97"/>
              <w:right w:val="single" w:sz="4" w:space="0" w:color="94AA97"/>
            </w:tcBorders>
            <w:vAlign w:val="center"/>
          </w:tcPr>
          <w:p w14:paraId="11C107E8" w14:textId="77777777" w:rsidR="002E778F" w:rsidRDefault="002E778F" w:rsidP="00192EA7">
            <w:pPr>
              <w:jc w:val="center"/>
            </w:pPr>
            <w:r>
              <w:rPr>
                <w:noProof/>
              </w:rPr>
              <w:drawing>
                <wp:inline distT="0" distB="0" distL="0" distR="0" wp14:anchorId="2B71435D" wp14:editId="33320CC5">
                  <wp:extent cx="1809750" cy="740657"/>
                  <wp:effectExtent l="0" t="0" r="0" b="0"/>
                  <wp:docPr id="1566431500" name="Picture 1566431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809750" cy="740657"/>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35590ADA" w14:textId="77777777" w:rsidR="002E778F" w:rsidRDefault="002E778F" w:rsidP="00192EA7">
            <w:r>
              <w:t>Spot Downstage Centre</w:t>
            </w:r>
          </w:p>
        </w:tc>
      </w:tr>
      <w:tr w:rsidR="002E778F" w14:paraId="4BCA3480"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4E339D63" w14:textId="77777777" w:rsidR="002E778F" w:rsidRDefault="002E778F" w:rsidP="00192EA7">
            <w:r>
              <w:rPr>
                <w:b/>
                <w:bCs/>
              </w:rPr>
              <w:t>F3</w:t>
            </w:r>
          </w:p>
        </w:tc>
        <w:tc>
          <w:tcPr>
            <w:tcW w:w="2850" w:type="dxa"/>
            <w:tcBorders>
              <w:top w:val="single" w:sz="4" w:space="0" w:color="94AA97"/>
              <w:left w:val="single" w:sz="4" w:space="0" w:color="94AA97"/>
              <w:bottom w:val="single" w:sz="4" w:space="0" w:color="94AA97"/>
              <w:right w:val="single" w:sz="4" w:space="0" w:color="94AA97"/>
            </w:tcBorders>
            <w:vAlign w:val="center"/>
          </w:tcPr>
          <w:p w14:paraId="2D29AF4A" w14:textId="77777777" w:rsidR="002E778F" w:rsidRDefault="002E778F" w:rsidP="00192EA7">
            <w:pPr>
              <w:jc w:val="center"/>
            </w:pPr>
            <w:r>
              <w:rPr>
                <w:noProof/>
              </w:rPr>
              <w:drawing>
                <wp:inline distT="0" distB="0" distL="0" distR="0" wp14:anchorId="2220AE12" wp14:editId="5AC2AD79">
                  <wp:extent cx="1809750" cy="700440"/>
                  <wp:effectExtent l="0" t="0" r="0" b="0"/>
                  <wp:docPr id="1242027873" name="Picture 1242027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809750" cy="700440"/>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333678EF" w14:textId="77777777" w:rsidR="002E778F" w:rsidRDefault="002E778F" w:rsidP="00192EA7">
            <w:r>
              <w:t>Spot Downstage Left</w:t>
            </w:r>
          </w:p>
        </w:tc>
      </w:tr>
      <w:tr w:rsidR="002E778F" w14:paraId="16C820C0"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274CFDE0" w14:textId="77777777" w:rsidR="002E778F" w:rsidRDefault="002E778F" w:rsidP="00192EA7">
            <w:r>
              <w:rPr>
                <w:b/>
                <w:bCs/>
              </w:rPr>
              <w:t>F4</w:t>
            </w:r>
          </w:p>
        </w:tc>
        <w:tc>
          <w:tcPr>
            <w:tcW w:w="2850" w:type="dxa"/>
            <w:tcBorders>
              <w:top w:val="single" w:sz="4" w:space="0" w:color="94AA97"/>
              <w:left w:val="single" w:sz="4" w:space="0" w:color="94AA97"/>
              <w:bottom w:val="single" w:sz="4" w:space="0" w:color="94AA97"/>
              <w:right w:val="single" w:sz="4" w:space="0" w:color="94AA97"/>
            </w:tcBorders>
            <w:vAlign w:val="center"/>
          </w:tcPr>
          <w:p w14:paraId="4FB43904" w14:textId="77777777" w:rsidR="002E778F" w:rsidRDefault="002E778F" w:rsidP="00192EA7">
            <w:pPr>
              <w:jc w:val="center"/>
            </w:pPr>
            <w:r>
              <w:rPr>
                <w:noProof/>
              </w:rPr>
              <w:drawing>
                <wp:inline distT="0" distB="0" distL="0" distR="0" wp14:anchorId="7985D8FD" wp14:editId="1EE2608B">
                  <wp:extent cx="1809750" cy="673629"/>
                  <wp:effectExtent l="0" t="0" r="0" b="0"/>
                  <wp:docPr id="1688874294" name="Picture 1688874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809750" cy="673629"/>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4FFC2299" w14:textId="77777777" w:rsidR="002E778F" w:rsidRDefault="002E778F" w:rsidP="00192EA7">
            <w:r>
              <w:t>Spot Centre Stage Right</w:t>
            </w:r>
          </w:p>
        </w:tc>
      </w:tr>
      <w:tr w:rsidR="002E778F" w14:paraId="0702798D"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169D1F13" w14:textId="77777777" w:rsidR="002E778F" w:rsidRDefault="002E778F" w:rsidP="00192EA7">
            <w:r>
              <w:rPr>
                <w:b/>
                <w:bCs/>
              </w:rPr>
              <w:t>F5</w:t>
            </w:r>
          </w:p>
        </w:tc>
        <w:tc>
          <w:tcPr>
            <w:tcW w:w="2850" w:type="dxa"/>
            <w:tcBorders>
              <w:top w:val="single" w:sz="4" w:space="0" w:color="94AA97"/>
              <w:left w:val="single" w:sz="4" w:space="0" w:color="94AA97"/>
              <w:bottom w:val="single" w:sz="4" w:space="0" w:color="94AA97"/>
              <w:right w:val="single" w:sz="4" w:space="0" w:color="94AA97"/>
            </w:tcBorders>
            <w:vAlign w:val="center"/>
          </w:tcPr>
          <w:p w14:paraId="24BDCDA8" w14:textId="77777777" w:rsidR="002E778F" w:rsidRDefault="002E778F" w:rsidP="00192EA7">
            <w:pPr>
              <w:jc w:val="center"/>
            </w:pPr>
            <w:r>
              <w:rPr>
                <w:noProof/>
              </w:rPr>
              <w:drawing>
                <wp:inline distT="0" distB="0" distL="0" distR="0" wp14:anchorId="6D9E66EC" wp14:editId="70DF4EF0">
                  <wp:extent cx="1809750" cy="636764"/>
                  <wp:effectExtent l="0" t="0" r="0" b="0"/>
                  <wp:docPr id="820350875" name="Picture 820350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809750" cy="636764"/>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208770E3" w14:textId="77777777" w:rsidR="002E778F" w:rsidRDefault="002E778F" w:rsidP="00192EA7">
            <w:r>
              <w:t>Spot Centre Stage</w:t>
            </w:r>
          </w:p>
        </w:tc>
      </w:tr>
      <w:tr w:rsidR="002E778F" w14:paraId="7562D52A"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04FDDBD6" w14:textId="77777777" w:rsidR="002E778F" w:rsidRDefault="002E778F" w:rsidP="00192EA7">
            <w:r>
              <w:rPr>
                <w:b/>
                <w:bCs/>
              </w:rPr>
              <w:t>F6</w:t>
            </w:r>
          </w:p>
        </w:tc>
        <w:tc>
          <w:tcPr>
            <w:tcW w:w="2850" w:type="dxa"/>
            <w:tcBorders>
              <w:top w:val="single" w:sz="4" w:space="0" w:color="94AA97"/>
              <w:left w:val="single" w:sz="4" w:space="0" w:color="94AA97"/>
              <w:bottom w:val="single" w:sz="4" w:space="0" w:color="94AA97"/>
              <w:right w:val="single" w:sz="4" w:space="0" w:color="94AA97"/>
            </w:tcBorders>
            <w:vAlign w:val="center"/>
          </w:tcPr>
          <w:p w14:paraId="19E74A68" w14:textId="77777777" w:rsidR="002E778F" w:rsidRDefault="002E778F" w:rsidP="00192EA7">
            <w:pPr>
              <w:jc w:val="center"/>
            </w:pPr>
            <w:r>
              <w:rPr>
                <w:noProof/>
              </w:rPr>
              <w:drawing>
                <wp:inline distT="0" distB="0" distL="0" distR="0" wp14:anchorId="41E439E9" wp14:editId="6B8E68B3">
                  <wp:extent cx="1809750" cy="764117"/>
                  <wp:effectExtent l="0" t="0" r="0" b="0"/>
                  <wp:docPr id="626919169" name="Picture 626919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809750" cy="764117"/>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591E2AF5" w14:textId="77777777" w:rsidR="002E778F" w:rsidRDefault="002E778F" w:rsidP="00192EA7">
            <w:r>
              <w:t>Spot Centre Stage Left</w:t>
            </w:r>
          </w:p>
        </w:tc>
      </w:tr>
      <w:tr w:rsidR="002E778F" w14:paraId="7B9AB73D"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6B989621" w14:textId="77777777" w:rsidR="002E778F" w:rsidRDefault="002E778F" w:rsidP="00192EA7">
            <w:r>
              <w:rPr>
                <w:b/>
                <w:bCs/>
              </w:rPr>
              <w:t>F7</w:t>
            </w:r>
          </w:p>
        </w:tc>
        <w:tc>
          <w:tcPr>
            <w:tcW w:w="2850" w:type="dxa"/>
            <w:tcBorders>
              <w:top w:val="single" w:sz="4" w:space="0" w:color="94AA97"/>
              <w:left w:val="single" w:sz="4" w:space="0" w:color="94AA97"/>
              <w:bottom w:val="single" w:sz="4" w:space="0" w:color="94AA97"/>
              <w:right w:val="single" w:sz="4" w:space="0" w:color="94AA97"/>
            </w:tcBorders>
            <w:vAlign w:val="center"/>
          </w:tcPr>
          <w:p w14:paraId="57C46327" w14:textId="77777777" w:rsidR="002E778F" w:rsidRDefault="002E778F" w:rsidP="00192EA7">
            <w:pPr>
              <w:jc w:val="center"/>
            </w:pPr>
            <w:r>
              <w:rPr>
                <w:noProof/>
              </w:rPr>
              <w:drawing>
                <wp:inline distT="0" distB="0" distL="0" distR="0" wp14:anchorId="515378B0" wp14:editId="0A49D3BA">
                  <wp:extent cx="1809750" cy="740657"/>
                  <wp:effectExtent l="0" t="0" r="0" b="0"/>
                  <wp:docPr id="1267005289" name="Picture 1267005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809750" cy="740657"/>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241CB00D" w14:textId="77777777" w:rsidR="002E778F" w:rsidRDefault="002E778F" w:rsidP="00192EA7">
            <w:r>
              <w:t>Spot Upstage Right</w:t>
            </w:r>
          </w:p>
        </w:tc>
      </w:tr>
      <w:tr w:rsidR="002E778F" w14:paraId="3D33BED3"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79749B2A" w14:textId="77777777" w:rsidR="002E778F" w:rsidRDefault="002E778F" w:rsidP="00192EA7">
            <w:r>
              <w:rPr>
                <w:b/>
                <w:bCs/>
              </w:rPr>
              <w:t>F8</w:t>
            </w:r>
          </w:p>
        </w:tc>
        <w:tc>
          <w:tcPr>
            <w:tcW w:w="2850" w:type="dxa"/>
            <w:tcBorders>
              <w:top w:val="single" w:sz="4" w:space="0" w:color="94AA97"/>
              <w:left w:val="single" w:sz="4" w:space="0" w:color="94AA97"/>
              <w:bottom w:val="single" w:sz="4" w:space="0" w:color="94AA97"/>
              <w:right w:val="single" w:sz="4" w:space="0" w:color="94AA97"/>
            </w:tcBorders>
            <w:vAlign w:val="center"/>
          </w:tcPr>
          <w:p w14:paraId="09718BC7" w14:textId="77777777" w:rsidR="002E778F" w:rsidRDefault="002E778F" w:rsidP="00192EA7">
            <w:pPr>
              <w:jc w:val="center"/>
            </w:pPr>
            <w:r>
              <w:rPr>
                <w:noProof/>
              </w:rPr>
              <w:drawing>
                <wp:inline distT="0" distB="0" distL="0" distR="0" wp14:anchorId="4D4C4D9A" wp14:editId="0349EE48">
                  <wp:extent cx="1809750" cy="717197"/>
                  <wp:effectExtent l="0" t="0" r="0" b="0"/>
                  <wp:docPr id="1061116633" name="Picture 1061116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1809750" cy="717197"/>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640C0BF6" w14:textId="77777777" w:rsidR="002E778F" w:rsidRDefault="002E778F" w:rsidP="00192EA7">
            <w:r>
              <w:t>Spot Upstage Centre</w:t>
            </w:r>
          </w:p>
        </w:tc>
      </w:tr>
      <w:tr w:rsidR="002E778F" w14:paraId="393C2267"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052C720F" w14:textId="77777777" w:rsidR="002E778F" w:rsidRDefault="002E778F" w:rsidP="00192EA7">
            <w:r>
              <w:rPr>
                <w:b/>
                <w:bCs/>
              </w:rPr>
              <w:lastRenderedPageBreak/>
              <w:t>F9</w:t>
            </w:r>
          </w:p>
        </w:tc>
        <w:tc>
          <w:tcPr>
            <w:tcW w:w="2850" w:type="dxa"/>
            <w:tcBorders>
              <w:top w:val="single" w:sz="4" w:space="0" w:color="94AA97"/>
              <w:left w:val="single" w:sz="4" w:space="0" w:color="94AA97"/>
              <w:bottom w:val="single" w:sz="4" w:space="0" w:color="94AA97"/>
              <w:right w:val="single" w:sz="4" w:space="0" w:color="94AA97"/>
            </w:tcBorders>
            <w:vAlign w:val="center"/>
          </w:tcPr>
          <w:p w14:paraId="15204EEB" w14:textId="77777777" w:rsidR="002E778F" w:rsidRDefault="002E778F" w:rsidP="00192EA7">
            <w:pPr>
              <w:jc w:val="center"/>
            </w:pPr>
            <w:r>
              <w:rPr>
                <w:noProof/>
              </w:rPr>
              <w:drawing>
                <wp:inline distT="0" distB="0" distL="0" distR="0" wp14:anchorId="4646F1C2" wp14:editId="2AB582C3">
                  <wp:extent cx="1809750" cy="687035"/>
                  <wp:effectExtent l="0" t="0" r="0" b="0"/>
                  <wp:docPr id="1979923216" name="Picture 1979923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1809750" cy="687035"/>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138039F5" w14:textId="77777777" w:rsidR="002E778F" w:rsidRDefault="002E778F" w:rsidP="00192EA7">
            <w:r>
              <w:t>Spot Upstage Left</w:t>
            </w:r>
          </w:p>
        </w:tc>
      </w:tr>
      <w:tr w:rsidR="002E778F" w14:paraId="42754E82"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53009E50" w14:textId="77777777" w:rsidR="002E778F" w:rsidRDefault="002E778F" w:rsidP="00192EA7">
            <w:r>
              <w:rPr>
                <w:b/>
                <w:bCs/>
              </w:rPr>
              <w:t>F10</w:t>
            </w:r>
          </w:p>
        </w:tc>
        <w:tc>
          <w:tcPr>
            <w:tcW w:w="2850" w:type="dxa"/>
            <w:tcBorders>
              <w:top w:val="single" w:sz="4" w:space="0" w:color="94AA97"/>
              <w:left w:val="single" w:sz="4" w:space="0" w:color="94AA97"/>
              <w:bottom w:val="single" w:sz="4" w:space="0" w:color="94AA97"/>
              <w:right w:val="single" w:sz="4" w:space="0" w:color="94AA97"/>
            </w:tcBorders>
            <w:vAlign w:val="center"/>
          </w:tcPr>
          <w:p w14:paraId="59C6352F" w14:textId="77777777" w:rsidR="002E778F" w:rsidRDefault="002E778F" w:rsidP="00192EA7">
            <w:pPr>
              <w:jc w:val="center"/>
            </w:pPr>
            <w:r>
              <w:rPr>
                <w:noProof/>
              </w:rPr>
              <w:drawing>
                <wp:inline distT="0" distB="0" distL="0" distR="0" wp14:anchorId="106630CF" wp14:editId="3B6B30FE">
                  <wp:extent cx="1809750" cy="656872"/>
                  <wp:effectExtent l="0" t="0" r="0" b="0"/>
                  <wp:docPr id="500571275" name="Picture 50057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809750" cy="656872"/>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23F328EA" w14:textId="77777777" w:rsidR="002E778F" w:rsidRDefault="002E778F" w:rsidP="00192EA7">
            <w:r>
              <w:t>Spot Centre Rear Platform</w:t>
            </w:r>
          </w:p>
        </w:tc>
      </w:tr>
      <w:tr w:rsidR="002E778F" w14:paraId="34545AE5"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29519F3B" w14:textId="77777777" w:rsidR="002E778F" w:rsidRDefault="002E778F" w:rsidP="00192EA7">
            <w:r>
              <w:rPr>
                <w:b/>
                <w:bCs/>
              </w:rPr>
              <w:t>F11</w:t>
            </w:r>
          </w:p>
        </w:tc>
        <w:tc>
          <w:tcPr>
            <w:tcW w:w="2850" w:type="dxa"/>
            <w:tcBorders>
              <w:top w:val="single" w:sz="4" w:space="0" w:color="94AA97"/>
              <w:left w:val="single" w:sz="4" w:space="0" w:color="94AA97"/>
              <w:bottom w:val="single" w:sz="4" w:space="0" w:color="94AA97"/>
              <w:right w:val="single" w:sz="4" w:space="0" w:color="94AA97"/>
            </w:tcBorders>
            <w:vAlign w:val="center"/>
          </w:tcPr>
          <w:p w14:paraId="3B565148" w14:textId="77777777" w:rsidR="002E778F" w:rsidRDefault="002E778F" w:rsidP="00192EA7">
            <w:pPr>
              <w:jc w:val="center"/>
            </w:pPr>
            <w:r>
              <w:rPr>
                <w:noProof/>
              </w:rPr>
              <w:drawing>
                <wp:inline distT="0" distB="0" distL="0" distR="0" wp14:anchorId="1A43582B" wp14:editId="249A1F92">
                  <wp:extent cx="1809750" cy="623358"/>
                  <wp:effectExtent l="0" t="0" r="0" b="0"/>
                  <wp:docPr id="1182228529" name="Picture 1182228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809750" cy="623358"/>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79790F7E" w14:textId="77777777" w:rsidR="002E778F" w:rsidRDefault="002E778F" w:rsidP="00192EA7">
            <w:r>
              <w:t>Spot Nine Positions (1–9 together)</w:t>
            </w:r>
          </w:p>
        </w:tc>
      </w:tr>
      <w:tr w:rsidR="002E778F" w14:paraId="5F40BB06"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232FE247" w14:textId="77777777" w:rsidR="002E778F" w:rsidRDefault="002E778F" w:rsidP="00192EA7">
            <w:r>
              <w:rPr>
                <w:b/>
                <w:bCs/>
              </w:rPr>
              <w:t>F12</w:t>
            </w:r>
          </w:p>
        </w:tc>
        <w:tc>
          <w:tcPr>
            <w:tcW w:w="2850" w:type="dxa"/>
            <w:tcBorders>
              <w:top w:val="single" w:sz="4" w:space="0" w:color="94AA97"/>
              <w:left w:val="single" w:sz="4" w:space="0" w:color="94AA97"/>
              <w:bottom w:val="single" w:sz="4" w:space="0" w:color="94AA97"/>
              <w:right w:val="single" w:sz="4" w:space="0" w:color="94AA97"/>
            </w:tcBorders>
            <w:vAlign w:val="center"/>
          </w:tcPr>
          <w:p w14:paraId="7F088486" w14:textId="77777777" w:rsidR="002E778F" w:rsidRDefault="002E778F" w:rsidP="00192EA7">
            <w:pPr>
              <w:jc w:val="center"/>
            </w:pPr>
            <w:r>
              <w:rPr>
                <w:noProof/>
              </w:rPr>
              <w:drawing>
                <wp:inline distT="0" distB="0" distL="0" distR="0" wp14:anchorId="47B9F57C" wp14:editId="440B80E5">
                  <wp:extent cx="1809750" cy="620007"/>
                  <wp:effectExtent l="0" t="0" r="0" b="0"/>
                  <wp:docPr id="537594101" name="Picture 53759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1809750" cy="620007"/>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04D0F481" w14:textId="77777777" w:rsidR="002E778F" w:rsidRDefault="002E778F" w:rsidP="00192EA7">
            <w:r>
              <w:t>Front Light at 100%</w:t>
            </w:r>
          </w:p>
        </w:tc>
      </w:tr>
      <w:tr w:rsidR="002E778F" w14:paraId="5AFCE70C"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5153BDEE" w14:textId="77777777" w:rsidR="002E778F" w:rsidRDefault="002E778F" w:rsidP="00192EA7">
            <w:r>
              <w:rPr>
                <w:b/>
                <w:bCs/>
              </w:rPr>
              <w:t>F13</w:t>
            </w:r>
          </w:p>
        </w:tc>
        <w:tc>
          <w:tcPr>
            <w:tcW w:w="2850" w:type="dxa"/>
            <w:tcBorders>
              <w:top w:val="single" w:sz="4" w:space="0" w:color="94AA97"/>
              <w:left w:val="single" w:sz="4" w:space="0" w:color="94AA97"/>
              <w:bottom w:val="single" w:sz="4" w:space="0" w:color="94AA97"/>
              <w:right w:val="single" w:sz="4" w:space="0" w:color="94AA97"/>
            </w:tcBorders>
            <w:vAlign w:val="center"/>
          </w:tcPr>
          <w:p w14:paraId="14AA2AC1" w14:textId="77777777" w:rsidR="002E778F" w:rsidRDefault="002E778F" w:rsidP="00192EA7">
            <w:pPr>
              <w:jc w:val="center"/>
            </w:pPr>
            <w:r>
              <w:rPr>
                <w:noProof/>
              </w:rPr>
              <w:drawing>
                <wp:inline distT="0" distB="0" distL="0" distR="0" wp14:anchorId="085CABC9" wp14:editId="6636E248">
                  <wp:extent cx="1809750" cy="613304"/>
                  <wp:effectExtent l="0" t="0" r="0" b="0"/>
                  <wp:docPr id="1044480617" name="Picture 1044480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809750" cy="613304"/>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5F36F90A" w14:textId="77777777" w:rsidR="002E778F" w:rsidRDefault="002E778F" w:rsidP="00192EA7">
            <w:r>
              <w:t>Front Light at 75%</w:t>
            </w:r>
          </w:p>
        </w:tc>
      </w:tr>
      <w:tr w:rsidR="002E778F" w14:paraId="017F7F85"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33389F36" w14:textId="77777777" w:rsidR="002E778F" w:rsidRDefault="002E778F" w:rsidP="00192EA7">
            <w:r>
              <w:rPr>
                <w:b/>
                <w:bCs/>
              </w:rPr>
              <w:t>F14</w:t>
            </w:r>
          </w:p>
        </w:tc>
        <w:tc>
          <w:tcPr>
            <w:tcW w:w="2850" w:type="dxa"/>
            <w:tcBorders>
              <w:top w:val="single" w:sz="4" w:space="0" w:color="94AA97"/>
              <w:left w:val="single" w:sz="4" w:space="0" w:color="94AA97"/>
              <w:bottom w:val="single" w:sz="4" w:space="0" w:color="94AA97"/>
              <w:right w:val="single" w:sz="4" w:space="0" w:color="94AA97"/>
            </w:tcBorders>
            <w:vAlign w:val="center"/>
          </w:tcPr>
          <w:p w14:paraId="1E40AB05" w14:textId="77777777" w:rsidR="002E778F" w:rsidRDefault="002E778F" w:rsidP="00192EA7">
            <w:pPr>
              <w:jc w:val="center"/>
            </w:pPr>
            <w:r>
              <w:rPr>
                <w:noProof/>
              </w:rPr>
              <w:drawing>
                <wp:inline distT="0" distB="0" distL="0" distR="0" wp14:anchorId="6293E10F" wp14:editId="5E2DF4C8">
                  <wp:extent cx="1809750" cy="609953"/>
                  <wp:effectExtent l="0" t="0" r="0" b="0"/>
                  <wp:docPr id="216937064" name="Picture 216937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1809750" cy="609953"/>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31ED8E79" w14:textId="77777777" w:rsidR="002E778F" w:rsidRDefault="002E778F" w:rsidP="00192EA7">
            <w:r>
              <w:t>Downstage Only Front Light at 100%</w:t>
            </w:r>
          </w:p>
        </w:tc>
      </w:tr>
      <w:tr w:rsidR="002E778F" w14:paraId="1D0F6066"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134BB057" w14:textId="77777777" w:rsidR="002E778F" w:rsidRDefault="002E778F" w:rsidP="00192EA7">
            <w:r>
              <w:rPr>
                <w:b/>
                <w:bCs/>
              </w:rPr>
              <w:t>F15</w:t>
            </w:r>
          </w:p>
        </w:tc>
        <w:tc>
          <w:tcPr>
            <w:tcW w:w="2850" w:type="dxa"/>
            <w:tcBorders>
              <w:top w:val="single" w:sz="4" w:space="0" w:color="94AA97"/>
              <w:left w:val="single" w:sz="4" w:space="0" w:color="94AA97"/>
              <w:bottom w:val="single" w:sz="4" w:space="0" w:color="94AA97"/>
              <w:right w:val="single" w:sz="4" w:space="0" w:color="94AA97"/>
            </w:tcBorders>
            <w:vAlign w:val="center"/>
          </w:tcPr>
          <w:p w14:paraId="59B8B4B9" w14:textId="77777777" w:rsidR="002E778F" w:rsidRDefault="002E778F" w:rsidP="00192EA7">
            <w:pPr>
              <w:jc w:val="center"/>
            </w:pPr>
            <w:r>
              <w:rPr>
                <w:noProof/>
              </w:rPr>
              <w:drawing>
                <wp:inline distT="0" distB="0" distL="0" distR="0" wp14:anchorId="241491EC" wp14:editId="442EC87A">
                  <wp:extent cx="1809750" cy="603250"/>
                  <wp:effectExtent l="0" t="0" r="0" b="0"/>
                  <wp:docPr id="2015198696" name="Picture 2015198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1809750" cy="603250"/>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1DFA0E9D" w14:textId="77777777" w:rsidR="002E778F" w:rsidRDefault="002E778F" w:rsidP="00192EA7">
            <w:r>
              <w:t>Downstage Only Front Light at 75%</w:t>
            </w:r>
          </w:p>
        </w:tc>
      </w:tr>
      <w:tr w:rsidR="002E778F" w14:paraId="1A4EF8BF"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71F1E7D8" w14:textId="77777777" w:rsidR="002E778F" w:rsidRDefault="002E778F" w:rsidP="00192EA7">
            <w:r>
              <w:rPr>
                <w:b/>
                <w:bCs/>
              </w:rPr>
              <w:t>F16</w:t>
            </w:r>
          </w:p>
        </w:tc>
        <w:tc>
          <w:tcPr>
            <w:tcW w:w="2850" w:type="dxa"/>
            <w:tcBorders>
              <w:top w:val="single" w:sz="4" w:space="0" w:color="94AA97"/>
              <w:left w:val="single" w:sz="4" w:space="0" w:color="94AA97"/>
              <w:bottom w:val="single" w:sz="4" w:space="0" w:color="94AA97"/>
              <w:right w:val="single" w:sz="4" w:space="0" w:color="94AA97"/>
            </w:tcBorders>
            <w:vAlign w:val="center"/>
          </w:tcPr>
          <w:p w14:paraId="68582B8C" w14:textId="77777777" w:rsidR="002E778F" w:rsidRDefault="002E778F" w:rsidP="00192EA7">
            <w:pPr>
              <w:jc w:val="center"/>
            </w:pPr>
            <w:r>
              <w:rPr>
                <w:noProof/>
              </w:rPr>
              <w:drawing>
                <wp:inline distT="0" distB="0" distL="0" distR="0" wp14:anchorId="51CDBD92" wp14:editId="5CEE6E4B">
                  <wp:extent cx="1809750" cy="733954"/>
                  <wp:effectExtent l="0" t="0" r="0" b="0"/>
                  <wp:docPr id="456953984" name="Picture 456953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1809750" cy="733954"/>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198B9139" w14:textId="77777777" w:rsidR="002E778F" w:rsidRDefault="002E778F" w:rsidP="00192EA7">
            <w:r>
              <w:t>Upstage Only Front Light at 100%</w:t>
            </w:r>
          </w:p>
        </w:tc>
      </w:tr>
      <w:tr w:rsidR="002E778F" w14:paraId="707A7EDB"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62A98456" w14:textId="77777777" w:rsidR="002E778F" w:rsidRDefault="002E778F" w:rsidP="00192EA7">
            <w:r>
              <w:rPr>
                <w:b/>
                <w:bCs/>
              </w:rPr>
              <w:t>F17</w:t>
            </w:r>
          </w:p>
        </w:tc>
        <w:tc>
          <w:tcPr>
            <w:tcW w:w="2850" w:type="dxa"/>
            <w:tcBorders>
              <w:top w:val="single" w:sz="4" w:space="0" w:color="94AA97"/>
              <w:left w:val="single" w:sz="4" w:space="0" w:color="94AA97"/>
              <w:bottom w:val="single" w:sz="4" w:space="0" w:color="94AA97"/>
              <w:right w:val="single" w:sz="4" w:space="0" w:color="94AA97"/>
            </w:tcBorders>
            <w:vAlign w:val="center"/>
          </w:tcPr>
          <w:p w14:paraId="1C46C5FD" w14:textId="77777777" w:rsidR="002E778F" w:rsidRDefault="002E778F" w:rsidP="00192EA7">
            <w:pPr>
              <w:jc w:val="center"/>
            </w:pPr>
            <w:r>
              <w:rPr>
                <w:noProof/>
              </w:rPr>
              <w:drawing>
                <wp:inline distT="0" distB="0" distL="0" distR="0" wp14:anchorId="420A0E6F" wp14:editId="16D89457">
                  <wp:extent cx="1809750" cy="737306"/>
                  <wp:effectExtent l="0" t="0" r="0" b="0"/>
                  <wp:docPr id="1278395065" name="Picture 1278395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1809750" cy="737306"/>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62264038" w14:textId="77777777" w:rsidR="002E778F" w:rsidRDefault="002E778F" w:rsidP="00192EA7">
            <w:r>
              <w:t>Upstage Only Front Light at 75%</w:t>
            </w:r>
          </w:p>
        </w:tc>
      </w:tr>
      <w:tr w:rsidR="002E778F" w14:paraId="2C683848"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26618196" w14:textId="77777777" w:rsidR="002E778F" w:rsidRDefault="002E778F" w:rsidP="00192EA7">
            <w:r>
              <w:rPr>
                <w:b/>
                <w:bCs/>
              </w:rPr>
              <w:t>F18</w:t>
            </w:r>
          </w:p>
        </w:tc>
        <w:tc>
          <w:tcPr>
            <w:tcW w:w="2850" w:type="dxa"/>
            <w:tcBorders>
              <w:top w:val="single" w:sz="4" w:space="0" w:color="94AA97"/>
              <w:left w:val="single" w:sz="4" w:space="0" w:color="94AA97"/>
              <w:bottom w:val="single" w:sz="4" w:space="0" w:color="94AA97"/>
              <w:right w:val="single" w:sz="4" w:space="0" w:color="94AA97"/>
            </w:tcBorders>
            <w:vAlign w:val="center"/>
          </w:tcPr>
          <w:p w14:paraId="05B50BDF" w14:textId="77777777" w:rsidR="002E778F" w:rsidRDefault="002E778F" w:rsidP="00192EA7">
            <w:pPr>
              <w:jc w:val="center"/>
            </w:pPr>
            <w:r>
              <w:rPr>
                <w:noProof/>
              </w:rPr>
              <w:drawing>
                <wp:inline distT="0" distB="0" distL="0" distR="0" wp14:anchorId="0DBF832F" wp14:editId="071850AF">
                  <wp:extent cx="1809750" cy="786305"/>
                  <wp:effectExtent l="0" t="0" r="0" b="0"/>
                  <wp:docPr id="438239726" name="Picture 438239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1809750" cy="786305"/>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0D951C38" w14:textId="77777777" w:rsidR="002E778F" w:rsidRDefault="002E778F" w:rsidP="00192EA7">
            <w:r>
              <w:t>Front Light at 100% – Pure White</w:t>
            </w:r>
          </w:p>
        </w:tc>
      </w:tr>
    </w:tbl>
    <w:p w14:paraId="3543F4E1" w14:textId="77777777" w:rsidR="002E778F" w:rsidRDefault="002E778F" w:rsidP="002E778F">
      <w:pPr>
        <w:pStyle w:val="Heading2"/>
        <w:spacing w:before="300"/>
      </w:pPr>
      <w:r>
        <w:rPr>
          <w:rFonts w:ascii="Calibri" w:eastAsia="Calibri" w:hAnsi="Calibri" w:cs="Calibri"/>
          <w:b/>
          <w:bCs/>
          <w:sz w:val="24"/>
          <w:szCs w:val="24"/>
        </w:rPr>
        <w:lastRenderedPageBreak/>
        <w:t>Wash Colour — select up to ONE per cue</w:t>
      </w:r>
    </w:p>
    <w:p w14:paraId="0B162399" w14:textId="77777777" w:rsidR="002E778F" w:rsidRDefault="002E778F" w:rsidP="002E778F">
      <w:pPr>
        <w:spacing w:after="120"/>
      </w:pPr>
      <w:r>
        <w:rPr>
          <w:i/>
          <w:iCs/>
          <w:sz w:val="19"/>
          <w:szCs w:val="19"/>
        </w:rPr>
        <w:t>Photos are from the ACC26 Lighting Reference Menu.</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2850"/>
        <w:gridCol w:w="5600"/>
      </w:tblGrid>
      <w:tr w:rsidR="002E778F" w14:paraId="42BD8FEA" w14:textId="77777777" w:rsidTr="00192EA7">
        <w:trPr>
          <w:tblHeader/>
        </w:trPr>
        <w:tc>
          <w:tcPr>
            <w:tcW w:w="90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6B605F79" w14:textId="77777777" w:rsidR="002E778F" w:rsidRDefault="002E778F" w:rsidP="00192EA7">
            <w:r>
              <w:rPr>
                <w:b/>
                <w:bCs/>
                <w:color w:val="000000"/>
              </w:rPr>
              <w:t>Code</w:t>
            </w:r>
          </w:p>
        </w:tc>
        <w:tc>
          <w:tcPr>
            <w:tcW w:w="285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6B3B9C51" w14:textId="77777777" w:rsidR="002E778F" w:rsidRDefault="002E778F" w:rsidP="00192EA7">
            <w:r>
              <w:rPr>
                <w:b/>
                <w:bCs/>
                <w:color w:val="000000"/>
              </w:rPr>
              <w:t>Photo</w:t>
            </w:r>
          </w:p>
        </w:tc>
        <w:tc>
          <w:tcPr>
            <w:tcW w:w="560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68E8B6E6" w14:textId="77777777" w:rsidR="002E778F" w:rsidRDefault="002E778F" w:rsidP="00192EA7">
            <w:r>
              <w:rPr>
                <w:b/>
                <w:bCs/>
                <w:color w:val="000000"/>
              </w:rPr>
              <w:t>Colour</w:t>
            </w:r>
          </w:p>
        </w:tc>
      </w:tr>
      <w:tr w:rsidR="002E778F" w14:paraId="289DE12C"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7D46CF3B" w14:textId="77777777" w:rsidR="002E778F" w:rsidRDefault="002E778F" w:rsidP="00192EA7">
            <w:r>
              <w:rPr>
                <w:b/>
                <w:bCs/>
              </w:rPr>
              <w:t>C1</w:t>
            </w:r>
          </w:p>
        </w:tc>
        <w:tc>
          <w:tcPr>
            <w:tcW w:w="2850" w:type="dxa"/>
            <w:tcBorders>
              <w:top w:val="single" w:sz="4" w:space="0" w:color="94AA97"/>
              <w:left w:val="single" w:sz="4" w:space="0" w:color="94AA97"/>
              <w:bottom w:val="single" w:sz="4" w:space="0" w:color="94AA97"/>
              <w:right w:val="single" w:sz="4" w:space="0" w:color="94AA97"/>
            </w:tcBorders>
            <w:vAlign w:val="center"/>
          </w:tcPr>
          <w:p w14:paraId="208918BA" w14:textId="77777777" w:rsidR="002E778F" w:rsidRDefault="002E778F" w:rsidP="00192EA7">
            <w:pPr>
              <w:jc w:val="center"/>
            </w:pPr>
            <w:r>
              <w:rPr>
                <w:noProof/>
              </w:rPr>
              <w:drawing>
                <wp:inline distT="0" distB="0" distL="0" distR="0" wp14:anchorId="4ADBFC4D" wp14:editId="746AEEAF">
                  <wp:extent cx="1809750" cy="800982"/>
                  <wp:effectExtent l="0" t="0" r="0" b="0"/>
                  <wp:docPr id="1846683065" name="Picture 1846683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1809750" cy="800982"/>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468648A6" w14:textId="77777777" w:rsidR="002E778F" w:rsidRDefault="002E778F" w:rsidP="00192EA7">
            <w:r>
              <w:t>Red</w:t>
            </w:r>
          </w:p>
        </w:tc>
      </w:tr>
      <w:tr w:rsidR="002E778F" w14:paraId="482BE21C"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4BD418CB" w14:textId="77777777" w:rsidR="002E778F" w:rsidRDefault="002E778F" w:rsidP="00192EA7">
            <w:r>
              <w:rPr>
                <w:b/>
                <w:bCs/>
              </w:rPr>
              <w:t>C2</w:t>
            </w:r>
          </w:p>
        </w:tc>
        <w:tc>
          <w:tcPr>
            <w:tcW w:w="2850" w:type="dxa"/>
            <w:tcBorders>
              <w:top w:val="single" w:sz="4" w:space="0" w:color="94AA97"/>
              <w:left w:val="single" w:sz="4" w:space="0" w:color="94AA97"/>
              <w:bottom w:val="single" w:sz="4" w:space="0" w:color="94AA97"/>
              <w:right w:val="single" w:sz="4" w:space="0" w:color="94AA97"/>
            </w:tcBorders>
            <w:vAlign w:val="center"/>
          </w:tcPr>
          <w:p w14:paraId="22C80C59" w14:textId="77777777" w:rsidR="002E778F" w:rsidRDefault="002E778F" w:rsidP="00192EA7">
            <w:pPr>
              <w:jc w:val="center"/>
            </w:pPr>
            <w:r>
              <w:rPr>
                <w:noProof/>
              </w:rPr>
              <w:drawing>
                <wp:inline distT="0" distB="0" distL="0" distR="0" wp14:anchorId="4553B22D" wp14:editId="36E732E7">
                  <wp:extent cx="1809750" cy="790928"/>
                  <wp:effectExtent l="0" t="0" r="0" b="0"/>
                  <wp:docPr id="542678529" name="Picture 542678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1809750" cy="790928"/>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6F8E7BAF" w14:textId="77777777" w:rsidR="002E778F" w:rsidRDefault="002E778F" w:rsidP="00192EA7">
            <w:r>
              <w:t>Orange</w:t>
            </w:r>
          </w:p>
        </w:tc>
      </w:tr>
      <w:tr w:rsidR="002E778F" w14:paraId="0D4A8A53"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568E1779" w14:textId="77777777" w:rsidR="002E778F" w:rsidRDefault="002E778F" w:rsidP="00192EA7">
            <w:r>
              <w:rPr>
                <w:b/>
                <w:bCs/>
              </w:rPr>
              <w:t>C3</w:t>
            </w:r>
          </w:p>
        </w:tc>
        <w:tc>
          <w:tcPr>
            <w:tcW w:w="2850" w:type="dxa"/>
            <w:tcBorders>
              <w:top w:val="single" w:sz="4" w:space="0" w:color="94AA97"/>
              <w:left w:val="single" w:sz="4" w:space="0" w:color="94AA97"/>
              <w:bottom w:val="single" w:sz="4" w:space="0" w:color="94AA97"/>
              <w:right w:val="single" w:sz="4" w:space="0" w:color="94AA97"/>
            </w:tcBorders>
            <w:vAlign w:val="center"/>
          </w:tcPr>
          <w:p w14:paraId="24276BDA" w14:textId="77777777" w:rsidR="002E778F" w:rsidRDefault="002E778F" w:rsidP="00192EA7">
            <w:pPr>
              <w:jc w:val="center"/>
            </w:pPr>
            <w:r>
              <w:rPr>
                <w:noProof/>
              </w:rPr>
              <w:drawing>
                <wp:inline distT="0" distB="0" distL="0" distR="0" wp14:anchorId="5E98977E" wp14:editId="1EF892DE">
                  <wp:extent cx="1809750" cy="780874"/>
                  <wp:effectExtent l="0" t="0" r="0" b="0"/>
                  <wp:docPr id="1469752127" name="Picture 1469752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1809750" cy="780874"/>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17615D72" w14:textId="77777777" w:rsidR="002E778F" w:rsidRDefault="002E778F" w:rsidP="00192EA7">
            <w:r>
              <w:t>Yellow</w:t>
            </w:r>
          </w:p>
        </w:tc>
      </w:tr>
      <w:tr w:rsidR="002E778F" w14:paraId="6BF32D91"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7FA9568F" w14:textId="77777777" w:rsidR="002E778F" w:rsidRDefault="002E778F" w:rsidP="00192EA7">
            <w:r>
              <w:rPr>
                <w:b/>
                <w:bCs/>
              </w:rPr>
              <w:t>C4</w:t>
            </w:r>
          </w:p>
        </w:tc>
        <w:tc>
          <w:tcPr>
            <w:tcW w:w="2850" w:type="dxa"/>
            <w:tcBorders>
              <w:top w:val="single" w:sz="4" w:space="0" w:color="94AA97"/>
              <w:left w:val="single" w:sz="4" w:space="0" w:color="94AA97"/>
              <w:bottom w:val="single" w:sz="4" w:space="0" w:color="94AA97"/>
              <w:right w:val="single" w:sz="4" w:space="0" w:color="94AA97"/>
            </w:tcBorders>
            <w:vAlign w:val="center"/>
          </w:tcPr>
          <w:p w14:paraId="1E6AA5EF" w14:textId="77777777" w:rsidR="002E778F" w:rsidRDefault="002E778F" w:rsidP="00192EA7">
            <w:pPr>
              <w:jc w:val="center"/>
            </w:pPr>
            <w:r>
              <w:rPr>
                <w:noProof/>
              </w:rPr>
              <w:drawing>
                <wp:inline distT="0" distB="0" distL="0" distR="0" wp14:anchorId="41271D2C" wp14:editId="1497089D">
                  <wp:extent cx="1809750" cy="770819"/>
                  <wp:effectExtent l="0" t="0" r="0" b="0"/>
                  <wp:docPr id="943583746" name="Picture 943583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1809750" cy="770819"/>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7C6C9092" w14:textId="77777777" w:rsidR="002E778F" w:rsidRDefault="002E778F" w:rsidP="00192EA7">
            <w:r>
              <w:t>Green</w:t>
            </w:r>
          </w:p>
        </w:tc>
      </w:tr>
      <w:tr w:rsidR="002E778F" w14:paraId="5AEF8512"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6B280F88" w14:textId="77777777" w:rsidR="002E778F" w:rsidRDefault="002E778F" w:rsidP="00192EA7">
            <w:r>
              <w:rPr>
                <w:b/>
                <w:bCs/>
              </w:rPr>
              <w:t>C5</w:t>
            </w:r>
          </w:p>
        </w:tc>
        <w:tc>
          <w:tcPr>
            <w:tcW w:w="2850" w:type="dxa"/>
            <w:tcBorders>
              <w:top w:val="single" w:sz="4" w:space="0" w:color="94AA97"/>
              <w:left w:val="single" w:sz="4" w:space="0" w:color="94AA97"/>
              <w:bottom w:val="single" w:sz="4" w:space="0" w:color="94AA97"/>
              <w:right w:val="single" w:sz="4" w:space="0" w:color="94AA97"/>
            </w:tcBorders>
            <w:vAlign w:val="center"/>
          </w:tcPr>
          <w:p w14:paraId="7AE8B7FC" w14:textId="77777777" w:rsidR="002E778F" w:rsidRDefault="002E778F" w:rsidP="00192EA7">
            <w:pPr>
              <w:jc w:val="center"/>
            </w:pPr>
            <w:r>
              <w:rPr>
                <w:noProof/>
              </w:rPr>
              <w:drawing>
                <wp:inline distT="0" distB="0" distL="0" distR="0" wp14:anchorId="01322A88" wp14:editId="7C965F6C">
                  <wp:extent cx="1809750" cy="757414"/>
                  <wp:effectExtent l="0" t="0" r="0" b="0"/>
                  <wp:docPr id="1202519960" name="Picture 1202519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1809750" cy="757414"/>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4CE727D2" w14:textId="77777777" w:rsidR="002E778F" w:rsidRDefault="002E778F" w:rsidP="00192EA7">
            <w:r>
              <w:t>Sea Green</w:t>
            </w:r>
          </w:p>
        </w:tc>
      </w:tr>
      <w:tr w:rsidR="002E778F" w14:paraId="446AEAC1"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31D0DEF4" w14:textId="77777777" w:rsidR="002E778F" w:rsidRDefault="002E778F" w:rsidP="00192EA7">
            <w:r>
              <w:rPr>
                <w:b/>
                <w:bCs/>
              </w:rPr>
              <w:t>C6</w:t>
            </w:r>
          </w:p>
        </w:tc>
        <w:tc>
          <w:tcPr>
            <w:tcW w:w="2850" w:type="dxa"/>
            <w:tcBorders>
              <w:top w:val="single" w:sz="4" w:space="0" w:color="94AA97"/>
              <w:left w:val="single" w:sz="4" w:space="0" w:color="94AA97"/>
              <w:bottom w:val="single" w:sz="4" w:space="0" w:color="94AA97"/>
              <w:right w:val="single" w:sz="4" w:space="0" w:color="94AA97"/>
            </w:tcBorders>
            <w:vAlign w:val="center"/>
          </w:tcPr>
          <w:p w14:paraId="35060132" w14:textId="77777777" w:rsidR="002E778F" w:rsidRDefault="002E778F" w:rsidP="00192EA7">
            <w:pPr>
              <w:jc w:val="center"/>
            </w:pPr>
            <w:r>
              <w:rPr>
                <w:noProof/>
              </w:rPr>
              <w:drawing>
                <wp:inline distT="0" distB="0" distL="0" distR="0" wp14:anchorId="2FD79F08" wp14:editId="7DFCD164">
                  <wp:extent cx="1809750" cy="643467"/>
                  <wp:effectExtent l="0" t="0" r="0" b="0"/>
                  <wp:docPr id="362313304" name="Picture 362313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1809750" cy="643467"/>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4268AABD" w14:textId="77777777" w:rsidR="002E778F" w:rsidRDefault="002E778F" w:rsidP="00192EA7">
            <w:r>
              <w:t>Aqua (Cyan)</w:t>
            </w:r>
          </w:p>
        </w:tc>
      </w:tr>
      <w:tr w:rsidR="002E778F" w14:paraId="462C74BF"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54BCBCA3" w14:textId="77777777" w:rsidR="002E778F" w:rsidRDefault="002E778F" w:rsidP="00192EA7">
            <w:r>
              <w:rPr>
                <w:b/>
                <w:bCs/>
              </w:rPr>
              <w:t>C7</w:t>
            </w:r>
          </w:p>
        </w:tc>
        <w:tc>
          <w:tcPr>
            <w:tcW w:w="2850" w:type="dxa"/>
            <w:tcBorders>
              <w:top w:val="single" w:sz="4" w:space="0" w:color="94AA97"/>
              <w:left w:val="single" w:sz="4" w:space="0" w:color="94AA97"/>
              <w:bottom w:val="single" w:sz="4" w:space="0" w:color="94AA97"/>
              <w:right w:val="single" w:sz="4" w:space="0" w:color="94AA97"/>
            </w:tcBorders>
            <w:vAlign w:val="center"/>
          </w:tcPr>
          <w:p w14:paraId="679DA0D7" w14:textId="77777777" w:rsidR="002E778F" w:rsidRDefault="002E778F" w:rsidP="00192EA7">
            <w:pPr>
              <w:jc w:val="center"/>
            </w:pPr>
            <w:r>
              <w:rPr>
                <w:noProof/>
              </w:rPr>
              <w:drawing>
                <wp:inline distT="0" distB="0" distL="0" distR="0" wp14:anchorId="66F9E136" wp14:editId="1B41C670">
                  <wp:extent cx="1809750" cy="687035"/>
                  <wp:effectExtent l="0" t="0" r="0" b="0"/>
                  <wp:docPr id="907107068" name="Picture 907107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1809750" cy="687035"/>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253039F7" w14:textId="77777777" w:rsidR="002E778F" w:rsidRDefault="002E778F" w:rsidP="00192EA7">
            <w:r>
              <w:t>Blue</w:t>
            </w:r>
          </w:p>
        </w:tc>
      </w:tr>
      <w:tr w:rsidR="002E778F" w14:paraId="56E1E108"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3287B02F" w14:textId="77777777" w:rsidR="002E778F" w:rsidRDefault="002E778F" w:rsidP="00192EA7">
            <w:r>
              <w:rPr>
                <w:b/>
                <w:bCs/>
              </w:rPr>
              <w:t>C8</w:t>
            </w:r>
          </w:p>
        </w:tc>
        <w:tc>
          <w:tcPr>
            <w:tcW w:w="2850" w:type="dxa"/>
            <w:tcBorders>
              <w:top w:val="single" w:sz="4" w:space="0" w:color="94AA97"/>
              <w:left w:val="single" w:sz="4" w:space="0" w:color="94AA97"/>
              <w:bottom w:val="single" w:sz="4" w:space="0" w:color="94AA97"/>
              <w:right w:val="single" w:sz="4" w:space="0" w:color="94AA97"/>
            </w:tcBorders>
            <w:vAlign w:val="center"/>
          </w:tcPr>
          <w:p w14:paraId="1A7ECB06" w14:textId="77777777" w:rsidR="002E778F" w:rsidRDefault="002E778F" w:rsidP="00192EA7">
            <w:pPr>
              <w:jc w:val="center"/>
            </w:pPr>
            <w:r>
              <w:rPr>
                <w:noProof/>
              </w:rPr>
              <w:drawing>
                <wp:inline distT="0" distB="0" distL="0" distR="0" wp14:anchorId="456666CB" wp14:editId="048244C1">
                  <wp:extent cx="1809750" cy="740657"/>
                  <wp:effectExtent l="0" t="0" r="0" b="0"/>
                  <wp:docPr id="1237887865" name="Picture 1237887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1809750" cy="740657"/>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0D3F77C1" w14:textId="77777777" w:rsidR="002E778F" w:rsidRDefault="002E778F" w:rsidP="00192EA7">
            <w:r>
              <w:t>Purple</w:t>
            </w:r>
          </w:p>
        </w:tc>
      </w:tr>
      <w:tr w:rsidR="002E778F" w14:paraId="6E12DEB5"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3282D968" w14:textId="77777777" w:rsidR="002E778F" w:rsidRDefault="002E778F" w:rsidP="00192EA7">
            <w:r>
              <w:rPr>
                <w:b/>
                <w:bCs/>
              </w:rPr>
              <w:lastRenderedPageBreak/>
              <w:t>C9</w:t>
            </w:r>
          </w:p>
        </w:tc>
        <w:tc>
          <w:tcPr>
            <w:tcW w:w="2850" w:type="dxa"/>
            <w:tcBorders>
              <w:top w:val="single" w:sz="4" w:space="0" w:color="94AA97"/>
              <w:left w:val="single" w:sz="4" w:space="0" w:color="94AA97"/>
              <w:bottom w:val="single" w:sz="4" w:space="0" w:color="94AA97"/>
              <w:right w:val="single" w:sz="4" w:space="0" w:color="94AA97"/>
            </w:tcBorders>
            <w:vAlign w:val="center"/>
          </w:tcPr>
          <w:p w14:paraId="60DB3B07" w14:textId="77777777" w:rsidR="002E778F" w:rsidRDefault="002E778F" w:rsidP="00192EA7">
            <w:pPr>
              <w:jc w:val="center"/>
            </w:pPr>
            <w:r>
              <w:rPr>
                <w:noProof/>
              </w:rPr>
              <w:drawing>
                <wp:inline distT="0" distB="0" distL="0" distR="0" wp14:anchorId="14944CC6" wp14:editId="1852054C">
                  <wp:extent cx="1809750" cy="790928"/>
                  <wp:effectExtent l="0" t="0" r="0" b="0"/>
                  <wp:docPr id="523088483" name="Picture 52308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1809750" cy="790928"/>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557469FC" w14:textId="77777777" w:rsidR="002E778F" w:rsidRDefault="002E778F" w:rsidP="00192EA7">
            <w:r>
              <w:t>Pink</w:t>
            </w:r>
          </w:p>
        </w:tc>
      </w:tr>
      <w:tr w:rsidR="002E778F" w14:paraId="1938D801"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64F6B0C0" w14:textId="77777777" w:rsidR="002E778F" w:rsidRDefault="002E778F" w:rsidP="00192EA7">
            <w:r>
              <w:rPr>
                <w:b/>
                <w:bCs/>
              </w:rPr>
              <w:t>C10</w:t>
            </w:r>
          </w:p>
        </w:tc>
        <w:tc>
          <w:tcPr>
            <w:tcW w:w="2850" w:type="dxa"/>
            <w:tcBorders>
              <w:top w:val="single" w:sz="4" w:space="0" w:color="94AA97"/>
              <w:left w:val="single" w:sz="4" w:space="0" w:color="94AA97"/>
              <w:bottom w:val="single" w:sz="4" w:space="0" w:color="94AA97"/>
              <w:right w:val="single" w:sz="4" w:space="0" w:color="94AA97"/>
            </w:tcBorders>
            <w:vAlign w:val="center"/>
          </w:tcPr>
          <w:p w14:paraId="66E79E46" w14:textId="77777777" w:rsidR="002E778F" w:rsidRDefault="002E778F" w:rsidP="00192EA7">
            <w:pPr>
              <w:jc w:val="center"/>
            </w:pPr>
            <w:r>
              <w:rPr>
                <w:noProof/>
              </w:rPr>
              <w:drawing>
                <wp:inline distT="0" distB="0" distL="0" distR="0" wp14:anchorId="1DA20562" wp14:editId="6BB55318">
                  <wp:extent cx="1809750" cy="837847"/>
                  <wp:effectExtent l="0" t="0" r="0" b="0"/>
                  <wp:docPr id="467873224" name="Picture 467873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809750" cy="837847"/>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5EAFCC2E" w14:textId="77777777" w:rsidR="002E778F" w:rsidRDefault="002E778F" w:rsidP="00192EA7">
            <w:r>
              <w:t>Warm White</w:t>
            </w:r>
          </w:p>
        </w:tc>
      </w:tr>
      <w:tr w:rsidR="002E778F" w14:paraId="0670DC45"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34C3694B" w14:textId="77777777" w:rsidR="002E778F" w:rsidRDefault="002E778F" w:rsidP="00192EA7">
            <w:r>
              <w:rPr>
                <w:b/>
                <w:bCs/>
              </w:rPr>
              <w:t>C11</w:t>
            </w:r>
          </w:p>
        </w:tc>
        <w:tc>
          <w:tcPr>
            <w:tcW w:w="2850" w:type="dxa"/>
            <w:tcBorders>
              <w:top w:val="single" w:sz="4" w:space="0" w:color="94AA97"/>
              <w:left w:val="single" w:sz="4" w:space="0" w:color="94AA97"/>
              <w:bottom w:val="single" w:sz="4" w:space="0" w:color="94AA97"/>
              <w:right w:val="single" w:sz="4" w:space="0" w:color="94AA97"/>
            </w:tcBorders>
            <w:vAlign w:val="center"/>
          </w:tcPr>
          <w:p w14:paraId="47AB2E4C" w14:textId="77777777" w:rsidR="002E778F" w:rsidRDefault="002E778F" w:rsidP="00192EA7">
            <w:pPr>
              <w:jc w:val="center"/>
            </w:pPr>
            <w:r>
              <w:rPr>
                <w:noProof/>
              </w:rPr>
              <w:drawing>
                <wp:inline distT="0" distB="0" distL="0" distR="0" wp14:anchorId="2641BF66" wp14:editId="43587350">
                  <wp:extent cx="1809750" cy="586493"/>
                  <wp:effectExtent l="0" t="0" r="0" b="0"/>
                  <wp:docPr id="1671781952" name="Picture 167178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809750" cy="586493"/>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0D1C0177" w14:textId="77777777" w:rsidR="002E778F" w:rsidRDefault="002E778F" w:rsidP="00192EA7">
            <w:r>
              <w:t>Pure White</w:t>
            </w:r>
          </w:p>
        </w:tc>
      </w:tr>
    </w:tbl>
    <w:p w14:paraId="32BEF2B9" w14:textId="77777777" w:rsidR="002E778F" w:rsidRDefault="002E778F" w:rsidP="002E778F">
      <w:pPr>
        <w:pStyle w:val="Heading2"/>
        <w:spacing w:before="300"/>
      </w:pPr>
      <w:r>
        <w:rPr>
          <w:rFonts w:ascii="Calibri" w:eastAsia="Calibri" w:hAnsi="Calibri" w:cs="Calibri"/>
          <w:b/>
          <w:bCs/>
          <w:sz w:val="24"/>
          <w:szCs w:val="24"/>
        </w:rPr>
        <w:t>Gobo Spot — select up to ONE per cue</w:t>
      </w:r>
    </w:p>
    <w:p w14:paraId="62726AC3" w14:textId="77777777" w:rsidR="002E778F" w:rsidRDefault="002E778F" w:rsidP="002E778F">
      <w:pPr>
        <w:spacing w:after="120"/>
      </w:pPr>
      <w:r>
        <w:rPr>
          <w:i/>
          <w:iCs/>
          <w:sz w:val="19"/>
          <w:szCs w:val="19"/>
        </w:rPr>
        <w:t>The Star's in-house gobo library, using The Star's own S1–S16 numbering (as supplied). Confirmed with venue: all gobos can be run static; S2–S8 can also rotate (slow, medium, or fast — specify which when selecting the code). S1 and S9–S16 are static only.</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2200"/>
        <w:gridCol w:w="4200"/>
        <w:gridCol w:w="2050"/>
      </w:tblGrid>
      <w:tr w:rsidR="002E778F" w14:paraId="1DDEC3F2" w14:textId="77777777" w:rsidTr="00192EA7">
        <w:trPr>
          <w:tblHeader/>
        </w:trPr>
        <w:tc>
          <w:tcPr>
            <w:tcW w:w="90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5A76A696" w14:textId="77777777" w:rsidR="002E778F" w:rsidRDefault="002E778F" w:rsidP="00192EA7">
            <w:r>
              <w:rPr>
                <w:b/>
                <w:bCs/>
                <w:color w:val="000000"/>
              </w:rPr>
              <w:t>Code</w:t>
            </w:r>
          </w:p>
        </w:tc>
        <w:tc>
          <w:tcPr>
            <w:tcW w:w="220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14E1A9FA" w14:textId="77777777" w:rsidR="002E778F" w:rsidRDefault="002E778F" w:rsidP="00192EA7">
            <w:r>
              <w:rPr>
                <w:b/>
                <w:bCs/>
                <w:color w:val="000000"/>
              </w:rPr>
              <w:t>Image</w:t>
            </w:r>
          </w:p>
        </w:tc>
        <w:tc>
          <w:tcPr>
            <w:tcW w:w="420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30429B5C" w14:textId="77777777" w:rsidR="002E778F" w:rsidRDefault="002E778F" w:rsidP="00192EA7">
            <w:r>
              <w:rPr>
                <w:b/>
                <w:bCs/>
                <w:color w:val="000000"/>
              </w:rPr>
              <w:t>Description</w:t>
            </w:r>
          </w:p>
        </w:tc>
        <w:tc>
          <w:tcPr>
            <w:tcW w:w="205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064EF377" w14:textId="77777777" w:rsidR="002E778F" w:rsidRDefault="002E778F" w:rsidP="00192EA7">
            <w:r>
              <w:rPr>
                <w:b/>
                <w:bCs/>
                <w:color w:val="000000"/>
              </w:rPr>
              <w:t>Type</w:t>
            </w:r>
          </w:p>
        </w:tc>
      </w:tr>
      <w:tr w:rsidR="002E778F" w14:paraId="607A2342"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060FD8BC" w14:textId="77777777" w:rsidR="002E778F" w:rsidRDefault="002E778F" w:rsidP="00192EA7">
            <w:r>
              <w:rPr>
                <w:b/>
                <w:bCs/>
              </w:rPr>
              <w:t>S1</w:t>
            </w:r>
          </w:p>
        </w:tc>
        <w:tc>
          <w:tcPr>
            <w:tcW w:w="2200" w:type="dxa"/>
            <w:tcBorders>
              <w:top w:val="single" w:sz="4" w:space="0" w:color="94AA97"/>
              <w:left w:val="single" w:sz="4" w:space="0" w:color="94AA97"/>
              <w:bottom w:val="single" w:sz="4" w:space="0" w:color="94AA97"/>
              <w:right w:val="single" w:sz="4" w:space="0" w:color="94AA97"/>
            </w:tcBorders>
            <w:vAlign w:val="center"/>
          </w:tcPr>
          <w:p w14:paraId="28FA5228" w14:textId="77777777" w:rsidR="002E778F" w:rsidRDefault="002E778F" w:rsidP="00192EA7">
            <w:pPr>
              <w:jc w:val="center"/>
            </w:pPr>
            <w:r>
              <w:rPr>
                <w:noProof/>
              </w:rPr>
              <w:drawing>
                <wp:inline distT="0" distB="0" distL="0" distR="0" wp14:anchorId="334C93F0" wp14:editId="1BD429CB">
                  <wp:extent cx="666750" cy="666750"/>
                  <wp:effectExtent l="0" t="0" r="0" b="0"/>
                  <wp:docPr id="1807632832" name="Picture 1807632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666750" cy="666750"/>
                          </a:xfrm>
                          <a:prstGeom prst="rect">
                            <a:avLst/>
                          </a:prstGeom>
                        </pic:spPr>
                      </pic:pic>
                    </a:graphicData>
                  </a:graphic>
                </wp:inline>
              </w:drawing>
            </w:r>
          </w:p>
        </w:tc>
        <w:tc>
          <w:tcPr>
            <w:tcW w:w="4200" w:type="dxa"/>
            <w:tcBorders>
              <w:top w:val="single" w:sz="4" w:space="0" w:color="94AA97"/>
              <w:left w:val="single" w:sz="4" w:space="0" w:color="94AA97"/>
              <w:bottom w:val="single" w:sz="4" w:space="0" w:color="94AA97"/>
              <w:right w:val="single" w:sz="4" w:space="0" w:color="94AA97"/>
            </w:tcBorders>
            <w:vAlign w:val="center"/>
          </w:tcPr>
          <w:p w14:paraId="262E824E" w14:textId="77777777" w:rsidR="002E778F" w:rsidRDefault="002E778F" w:rsidP="00192EA7">
            <w:r>
              <w:t>No Gobo (open white)</w:t>
            </w:r>
          </w:p>
        </w:tc>
        <w:tc>
          <w:tcPr>
            <w:tcW w:w="2050" w:type="dxa"/>
            <w:tcBorders>
              <w:top w:val="single" w:sz="4" w:space="0" w:color="94AA97"/>
              <w:left w:val="single" w:sz="4" w:space="0" w:color="94AA97"/>
              <w:bottom w:val="single" w:sz="4" w:space="0" w:color="94AA97"/>
              <w:right w:val="single" w:sz="4" w:space="0" w:color="94AA97"/>
            </w:tcBorders>
            <w:vAlign w:val="center"/>
          </w:tcPr>
          <w:p w14:paraId="61499F89" w14:textId="77777777" w:rsidR="002E778F" w:rsidRDefault="002E778F" w:rsidP="00192EA7">
            <w:r>
              <w:t>—</w:t>
            </w:r>
          </w:p>
        </w:tc>
      </w:tr>
      <w:tr w:rsidR="002E778F" w14:paraId="4829B51C"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48A788AC" w14:textId="77777777" w:rsidR="002E778F" w:rsidRDefault="002E778F" w:rsidP="00192EA7">
            <w:r>
              <w:rPr>
                <w:b/>
                <w:bCs/>
              </w:rPr>
              <w:t>S2</w:t>
            </w:r>
          </w:p>
        </w:tc>
        <w:tc>
          <w:tcPr>
            <w:tcW w:w="2200" w:type="dxa"/>
            <w:tcBorders>
              <w:top w:val="single" w:sz="4" w:space="0" w:color="94AA97"/>
              <w:left w:val="single" w:sz="4" w:space="0" w:color="94AA97"/>
              <w:bottom w:val="single" w:sz="4" w:space="0" w:color="94AA97"/>
              <w:right w:val="single" w:sz="4" w:space="0" w:color="94AA97"/>
            </w:tcBorders>
            <w:vAlign w:val="center"/>
          </w:tcPr>
          <w:p w14:paraId="5E330553" w14:textId="77777777" w:rsidR="002E778F" w:rsidRDefault="002E778F" w:rsidP="00192EA7">
            <w:pPr>
              <w:jc w:val="center"/>
            </w:pPr>
            <w:r>
              <w:rPr>
                <w:noProof/>
              </w:rPr>
              <w:drawing>
                <wp:inline distT="0" distB="0" distL="0" distR="0" wp14:anchorId="35540ECA" wp14:editId="74C81E24">
                  <wp:extent cx="571500" cy="571500"/>
                  <wp:effectExtent l="0" t="0" r="0" b="0"/>
                  <wp:docPr id="1710208848" name="Picture 1710208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571500" cy="571500"/>
                          </a:xfrm>
                          <a:prstGeom prst="rect">
                            <a:avLst/>
                          </a:prstGeom>
                        </pic:spPr>
                      </pic:pic>
                    </a:graphicData>
                  </a:graphic>
                </wp:inline>
              </w:drawing>
            </w:r>
          </w:p>
        </w:tc>
        <w:tc>
          <w:tcPr>
            <w:tcW w:w="4200" w:type="dxa"/>
            <w:tcBorders>
              <w:top w:val="single" w:sz="4" w:space="0" w:color="94AA97"/>
              <w:left w:val="single" w:sz="4" w:space="0" w:color="94AA97"/>
              <w:bottom w:val="single" w:sz="4" w:space="0" w:color="94AA97"/>
              <w:right w:val="single" w:sz="4" w:space="0" w:color="94AA97"/>
            </w:tcBorders>
            <w:vAlign w:val="center"/>
          </w:tcPr>
          <w:p w14:paraId="66602EFF" w14:textId="77777777" w:rsidR="002E778F" w:rsidRDefault="002E778F" w:rsidP="00192EA7">
            <w:r>
              <w:t>Wide Lines</w:t>
            </w:r>
          </w:p>
        </w:tc>
        <w:tc>
          <w:tcPr>
            <w:tcW w:w="2050" w:type="dxa"/>
            <w:tcBorders>
              <w:top w:val="single" w:sz="4" w:space="0" w:color="94AA97"/>
              <w:left w:val="single" w:sz="4" w:space="0" w:color="94AA97"/>
              <w:bottom w:val="single" w:sz="4" w:space="0" w:color="94AA97"/>
              <w:right w:val="single" w:sz="4" w:space="0" w:color="94AA97"/>
            </w:tcBorders>
            <w:vAlign w:val="center"/>
          </w:tcPr>
          <w:p w14:paraId="12F7D16B" w14:textId="77777777" w:rsidR="002E778F" w:rsidRDefault="002E778F" w:rsidP="00192EA7">
            <w:r>
              <w:t>Static or Rotating (S/M/F)</w:t>
            </w:r>
          </w:p>
        </w:tc>
      </w:tr>
      <w:tr w:rsidR="002E778F" w14:paraId="61F29901"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0315D8B4" w14:textId="77777777" w:rsidR="002E778F" w:rsidRDefault="002E778F" w:rsidP="00192EA7">
            <w:r>
              <w:rPr>
                <w:b/>
                <w:bCs/>
              </w:rPr>
              <w:t>S3</w:t>
            </w:r>
          </w:p>
        </w:tc>
        <w:tc>
          <w:tcPr>
            <w:tcW w:w="2200" w:type="dxa"/>
            <w:tcBorders>
              <w:top w:val="single" w:sz="4" w:space="0" w:color="94AA97"/>
              <w:left w:val="single" w:sz="4" w:space="0" w:color="94AA97"/>
              <w:bottom w:val="single" w:sz="4" w:space="0" w:color="94AA97"/>
              <w:right w:val="single" w:sz="4" w:space="0" w:color="94AA97"/>
            </w:tcBorders>
            <w:vAlign w:val="center"/>
          </w:tcPr>
          <w:p w14:paraId="78272995" w14:textId="77777777" w:rsidR="002E778F" w:rsidRDefault="002E778F" w:rsidP="00192EA7">
            <w:pPr>
              <w:jc w:val="center"/>
            </w:pPr>
            <w:r>
              <w:rPr>
                <w:noProof/>
              </w:rPr>
              <w:drawing>
                <wp:inline distT="0" distB="0" distL="0" distR="0" wp14:anchorId="3C394536" wp14:editId="7C21054D">
                  <wp:extent cx="571500" cy="571500"/>
                  <wp:effectExtent l="0" t="0" r="0" b="0"/>
                  <wp:docPr id="196187370" name="Picture 196187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571500" cy="571500"/>
                          </a:xfrm>
                          <a:prstGeom prst="rect">
                            <a:avLst/>
                          </a:prstGeom>
                        </pic:spPr>
                      </pic:pic>
                    </a:graphicData>
                  </a:graphic>
                </wp:inline>
              </w:drawing>
            </w:r>
          </w:p>
        </w:tc>
        <w:tc>
          <w:tcPr>
            <w:tcW w:w="4200" w:type="dxa"/>
            <w:tcBorders>
              <w:top w:val="single" w:sz="4" w:space="0" w:color="94AA97"/>
              <w:left w:val="single" w:sz="4" w:space="0" w:color="94AA97"/>
              <w:bottom w:val="single" w:sz="4" w:space="0" w:color="94AA97"/>
              <w:right w:val="single" w:sz="4" w:space="0" w:color="94AA97"/>
            </w:tcBorders>
            <w:vAlign w:val="center"/>
          </w:tcPr>
          <w:p w14:paraId="1173422E" w14:textId="77777777" w:rsidR="002E778F" w:rsidRDefault="002E778F" w:rsidP="00192EA7">
            <w:r>
              <w:t>Squiggles</w:t>
            </w:r>
          </w:p>
        </w:tc>
        <w:tc>
          <w:tcPr>
            <w:tcW w:w="2050" w:type="dxa"/>
            <w:tcBorders>
              <w:top w:val="single" w:sz="4" w:space="0" w:color="94AA97"/>
              <w:left w:val="single" w:sz="4" w:space="0" w:color="94AA97"/>
              <w:bottom w:val="single" w:sz="4" w:space="0" w:color="94AA97"/>
              <w:right w:val="single" w:sz="4" w:space="0" w:color="94AA97"/>
            </w:tcBorders>
            <w:vAlign w:val="center"/>
          </w:tcPr>
          <w:p w14:paraId="0DBE8B4C" w14:textId="77777777" w:rsidR="002E778F" w:rsidRDefault="002E778F" w:rsidP="00192EA7">
            <w:r>
              <w:t>Static or Rotating (S/M/F)</w:t>
            </w:r>
          </w:p>
        </w:tc>
      </w:tr>
      <w:tr w:rsidR="002E778F" w14:paraId="51B140B9"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32E4B69F" w14:textId="77777777" w:rsidR="002E778F" w:rsidRDefault="002E778F" w:rsidP="00192EA7">
            <w:r>
              <w:rPr>
                <w:b/>
                <w:bCs/>
              </w:rPr>
              <w:t>S4</w:t>
            </w:r>
          </w:p>
        </w:tc>
        <w:tc>
          <w:tcPr>
            <w:tcW w:w="2200" w:type="dxa"/>
            <w:tcBorders>
              <w:top w:val="single" w:sz="4" w:space="0" w:color="94AA97"/>
              <w:left w:val="single" w:sz="4" w:space="0" w:color="94AA97"/>
              <w:bottom w:val="single" w:sz="4" w:space="0" w:color="94AA97"/>
              <w:right w:val="single" w:sz="4" w:space="0" w:color="94AA97"/>
            </w:tcBorders>
            <w:vAlign w:val="center"/>
          </w:tcPr>
          <w:p w14:paraId="0B3EC3E3" w14:textId="77777777" w:rsidR="002E778F" w:rsidRDefault="002E778F" w:rsidP="00192EA7">
            <w:pPr>
              <w:jc w:val="center"/>
            </w:pPr>
            <w:r>
              <w:rPr>
                <w:noProof/>
              </w:rPr>
              <w:drawing>
                <wp:inline distT="0" distB="0" distL="0" distR="0" wp14:anchorId="19D54F44" wp14:editId="274E9396">
                  <wp:extent cx="571500" cy="571500"/>
                  <wp:effectExtent l="0" t="0" r="0" b="0"/>
                  <wp:docPr id="827596014" name="Picture 827596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rcRect/>
                          <a:stretch>
                            <a:fillRect/>
                          </a:stretch>
                        </pic:blipFill>
                        <pic:spPr bwMode="auto">
                          <a:xfrm>
                            <a:off x="0" y="0"/>
                            <a:ext cx="571500" cy="571500"/>
                          </a:xfrm>
                          <a:prstGeom prst="rect">
                            <a:avLst/>
                          </a:prstGeom>
                        </pic:spPr>
                      </pic:pic>
                    </a:graphicData>
                  </a:graphic>
                </wp:inline>
              </w:drawing>
            </w:r>
          </w:p>
        </w:tc>
        <w:tc>
          <w:tcPr>
            <w:tcW w:w="4200" w:type="dxa"/>
            <w:tcBorders>
              <w:top w:val="single" w:sz="4" w:space="0" w:color="94AA97"/>
              <w:left w:val="single" w:sz="4" w:space="0" w:color="94AA97"/>
              <w:bottom w:val="single" w:sz="4" w:space="0" w:color="94AA97"/>
              <w:right w:val="single" w:sz="4" w:space="0" w:color="94AA97"/>
            </w:tcBorders>
            <w:vAlign w:val="center"/>
          </w:tcPr>
          <w:p w14:paraId="01ED91F1" w14:textId="77777777" w:rsidR="002E778F" w:rsidRDefault="002E778F" w:rsidP="00192EA7">
            <w:r>
              <w:t>Spots</w:t>
            </w:r>
          </w:p>
        </w:tc>
        <w:tc>
          <w:tcPr>
            <w:tcW w:w="2050" w:type="dxa"/>
            <w:tcBorders>
              <w:top w:val="single" w:sz="4" w:space="0" w:color="94AA97"/>
              <w:left w:val="single" w:sz="4" w:space="0" w:color="94AA97"/>
              <w:bottom w:val="single" w:sz="4" w:space="0" w:color="94AA97"/>
              <w:right w:val="single" w:sz="4" w:space="0" w:color="94AA97"/>
            </w:tcBorders>
            <w:vAlign w:val="center"/>
          </w:tcPr>
          <w:p w14:paraId="1204800D" w14:textId="77777777" w:rsidR="002E778F" w:rsidRDefault="002E778F" w:rsidP="00192EA7">
            <w:r>
              <w:t>Static or Rotating (S/M/F)</w:t>
            </w:r>
          </w:p>
        </w:tc>
      </w:tr>
      <w:tr w:rsidR="002E778F" w14:paraId="105E9163"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180CED6C" w14:textId="77777777" w:rsidR="002E778F" w:rsidRDefault="002E778F" w:rsidP="00192EA7">
            <w:r>
              <w:rPr>
                <w:b/>
                <w:bCs/>
              </w:rPr>
              <w:t>S5</w:t>
            </w:r>
          </w:p>
        </w:tc>
        <w:tc>
          <w:tcPr>
            <w:tcW w:w="2200" w:type="dxa"/>
            <w:tcBorders>
              <w:top w:val="single" w:sz="4" w:space="0" w:color="94AA97"/>
              <w:left w:val="single" w:sz="4" w:space="0" w:color="94AA97"/>
              <w:bottom w:val="single" w:sz="4" w:space="0" w:color="94AA97"/>
              <w:right w:val="single" w:sz="4" w:space="0" w:color="94AA97"/>
            </w:tcBorders>
            <w:vAlign w:val="center"/>
          </w:tcPr>
          <w:p w14:paraId="42FD1782" w14:textId="77777777" w:rsidR="002E778F" w:rsidRDefault="002E778F" w:rsidP="00192EA7">
            <w:pPr>
              <w:jc w:val="center"/>
            </w:pPr>
            <w:r>
              <w:rPr>
                <w:noProof/>
              </w:rPr>
              <w:drawing>
                <wp:inline distT="0" distB="0" distL="0" distR="0" wp14:anchorId="0C809798" wp14:editId="3C445B3D">
                  <wp:extent cx="571500" cy="571500"/>
                  <wp:effectExtent l="0" t="0" r="0" b="0"/>
                  <wp:docPr id="1604369" name="Picture 1604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571500" cy="571500"/>
                          </a:xfrm>
                          <a:prstGeom prst="rect">
                            <a:avLst/>
                          </a:prstGeom>
                        </pic:spPr>
                      </pic:pic>
                    </a:graphicData>
                  </a:graphic>
                </wp:inline>
              </w:drawing>
            </w:r>
          </w:p>
        </w:tc>
        <w:tc>
          <w:tcPr>
            <w:tcW w:w="4200" w:type="dxa"/>
            <w:tcBorders>
              <w:top w:val="single" w:sz="4" w:space="0" w:color="94AA97"/>
              <w:left w:val="single" w:sz="4" w:space="0" w:color="94AA97"/>
              <w:bottom w:val="single" w:sz="4" w:space="0" w:color="94AA97"/>
              <w:right w:val="single" w:sz="4" w:space="0" w:color="94AA97"/>
            </w:tcBorders>
            <w:vAlign w:val="center"/>
          </w:tcPr>
          <w:p w14:paraId="027BB6D0" w14:textId="77777777" w:rsidR="002E778F" w:rsidRDefault="002E778F" w:rsidP="00192EA7">
            <w:r>
              <w:t>Clouds</w:t>
            </w:r>
          </w:p>
        </w:tc>
        <w:tc>
          <w:tcPr>
            <w:tcW w:w="2050" w:type="dxa"/>
            <w:tcBorders>
              <w:top w:val="single" w:sz="4" w:space="0" w:color="94AA97"/>
              <w:left w:val="single" w:sz="4" w:space="0" w:color="94AA97"/>
              <w:bottom w:val="single" w:sz="4" w:space="0" w:color="94AA97"/>
              <w:right w:val="single" w:sz="4" w:space="0" w:color="94AA97"/>
            </w:tcBorders>
            <w:vAlign w:val="center"/>
          </w:tcPr>
          <w:p w14:paraId="5F210235" w14:textId="77777777" w:rsidR="002E778F" w:rsidRDefault="002E778F" w:rsidP="00192EA7">
            <w:r>
              <w:t>Static or Rotating (S/M/F)</w:t>
            </w:r>
          </w:p>
        </w:tc>
      </w:tr>
      <w:tr w:rsidR="002E778F" w14:paraId="514FEF29"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16FC3D30" w14:textId="77777777" w:rsidR="002E778F" w:rsidRDefault="002E778F" w:rsidP="00192EA7">
            <w:r>
              <w:rPr>
                <w:b/>
                <w:bCs/>
              </w:rPr>
              <w:t>S6</w:t>
            </w:r>
          </w:p>
        </w:tc>
        <w:tc>
          <w:tcPr>
            <w:tcW w:w="2200" w:type="dxa"/>
            <w:tcBorders>
              <w:top w:val="single" w:sz="4" w:space="0" w:color="94AA97"/>
              <w:left w:val="single" w:sz="4" w:space="0" w:color="94AA97"/>
              <w:bottom w:val="single" w:sz="4" w:space="0" w:color="94AA97"/>
              <w:right w:val="single" w:sz="4" w:space="0" w:color="94AA97"/>
            </w:tcBorders>
            <w:vAlign w:val="center"/>
          </w:tcPr>
          <w:p w14:paraId="65C41315" w14:textId="77777777" w:rsidR="002E778F" w:rsidRDefault="002E778F" w:rsidP="00192EA7">
            <w:pPr>
              <w:jc w:val="center"/>
            </w:pPr>
            <w:r>
              <w:rPr>
                <w:noProof/>
              </w:rPr>
              <w:drawing>
                <wp:inline distT="0" distB="0" distL="0" distR="0" wp14:anchorId="256D15C5" wp14:editId="64E8DB8A">
                  <wp:extent cx="571500" cy="571500"/>
                  <wp:effectExtent l="0" t="0" r="0" b="0"/>
                  <wp:docPr id="245745910" name="Picture 245745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571500" cy="571500"/>
                          </a:xfrm>
                          <a:prstGeom prst="rect">
                            <a:avLst/>
                          </a:prstGeom>
                        </pic:spPr>
                      </pic:pic>
                    </a:graphicData>
                  </a:graphic>
                </wp:inline>
              </w:drawing>
            </w:r>
          </w:p>
        </w:tc>
        <w:tc>
          <w:tcPr>
            <w:tcW w:w="4200" w:type="dxa"/>
            <w:tcBorders>
              <w:top w:val="single" w:sz="4" w:space="0" w:color="94AA97"/>
              <w:left w:val="single" w:sz="4" w:space="0" w:color="94AA97"/>
              <w:bottom w:val="single" w:sz="4" w:space="0" w:color="94AA97"/>
              <w:right w:val="single" w:sz="4" w:space="0" w:color="94AA97"/>
            </w:tcBorders>
            <w:vAlign w:val="center"/>
          </w:tcPr>
          <w:p w14:paraId="2E1CF2C2" w14:textId="77777777" w:rsidR="002E778F" w:rsidRDefault="002E778F" w:rsidP="00192EA7">
            <w:r>
              <w:t>Thin Lines</w:t>
            </w:r>
          </w:p>
        </w:tc>
        <w:tc>
          <w:tcPr>
            <w:tcW w:w="2050" w:type="dxa"/>
            <w:tcBorders>
              <w:top w:val="single" w:sz="4" w:space="0" w:color="94AA97"/>
              <w:left w:val="single" w:sz="4" w:space="0" w:color="94AA97"/>
              <w:bottom w:val="single" w:sz="4" w:space="0" w:color="94AA97"/>
              <w:right w:val="single" w:sz="4" w:space="0" w:color="94AA97"/>
            </w:tcBorders>
            <w:vAlign w:val="center"/>
          </w:tcPr>
          <w:p w14:paraId="2799C60F" w14:textId="77777777" w:rsidR="002E778F" w:rsidRDefault="002E778F" w:rsidP="00192EA7">
            <w:r>
              <w:t>Static or Rotating (S/M/F)</w:t>
            </w:r>
          </w:p>
        </w:tc>
      </w:tr>
      <w:tr w:rsidR="002E778F" w14:paraId="1AE87D11"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0296DD34" w14:textId="77777777" w:rsidR="002E778F" w:rsidRDefault="002E778F" w:rsidP="00192EA7">
            <w:r>
              <w:rPr>
                <w:b/>
                <w:bCs/>
              </w:rPr>
              <w:lastRenderedPageBreak/>
              <w:t>S7</w:t>
            </w:r>
          </w:p>
        </w:tc>
        <w:tc>
          <w:tcPr>
            <w:tcW w:w="2200" w:type="dxa"/>
            <w:tcBorders>
              <w:top w:val="single" w:sz="4" w:space="0" w:color="94AA97"/>
              <w:left w:val="single" w:sz="4" w:space="0" w:color="94AA97"/>
              <w:bottom w:val="single" w:sz="4" w:space="0" w:color="94AA97"/>
              <w:right w:val="single" w:sz="4" w:space="0" w:color="94AA97"/>
            </w:tcBorders>
            <w:vAlign w:val="center"/>
          </w:tcPr>
          <w:p w14:paraId="70B0B72E" w14:textId="77777777" w:rsidR="002E778F" w:rsidRDefault="002E778F" w:rsidP="00192EA7">
            <w:pPr>
              <w:jc w:val="center"/>
            </w:pPr>
            <w:r>
              <w:rPr>
                <w:noProof/>
              </w:rPr>
              <w:drawing>
                <wp:inline distT="0" distB="0" distL="0" distR="0" wp14:anchorId="543B2715" wp14:editId="7C572452">
                  <wp:extent cx="571500" cy="571500"/>
                  <wp:effectExtent l="0" t="0" r="0" b="0"/>
                  <wp:docPr id="180189130" name="Picture 180189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a:srcRect/>
                          <a:stretch>
                            <a:fillRect/>
                          </a:stretch>
                        </pic:blipFill>
                        <pic:spPr bwMode="auto">
                          <a:xfrm>
                            <a:off x="0" y="0"/>
                            <a:ext cx="571500" cy="571500"/>
                          </a:xfrm>
                          <a:prstGeom prst="rect">
                            <a:avLst/>
                          </a:prstGeom>
                        </pic:spPr>
                      </pic:pic>
                    </a:graphicData>
                  </a:graphic>
                </wp:inline>
              </w:drawing>
            </w:r>
          </w:p>
        </w:tc>
        <w:tc>
          <w:tcPr>
            <w:tcW w:w="4200" w:type="dxa"/>
            <w:tcBorders>
              <w:top w:val="single" w:sz="4" w:space="0" w:color="94AA97"/>
              <w:left w:val="single" w:sz="4" w:space="0" w:color="94AA97"/>
              <w:bottom w:val="single" w:sz="4" w:space="0" w:color="94AA97"/>
              <w:right w:val="single" w:sz="4" w:space="0" w:color="94AA97"/>
            </w:tcBorders>
            <w:vAlign w:val="center"/>
          </w:tcPr>
          <w:p w14:paraId="46704EC2" w14:textId="77777777" w:rsidR="002E778F" w:rsidRDefault="002E778F" w:rsidP="00192EA7">
            <w:r>
              <w:t>Cosmic</w:t>
            </w:r>
          </w:p>
        </w:tc>
        <w:tc>
          <w:tcPr>
            <w:tcW w:w="2050" w:type="dxa"/>
            <w:tcBorders>
              <w:top w:val="single" w:sz="4" w:space="0" w:color="94AA97"/>
              <w:left w:val="single" w:sz="4" w:space="0" w:color="94AA97"/>
              <w:bottom w:val="single" w:sz="4" w:space="0" w:color="94AA97"/>
              <w:right w:val="single" w:sz="4" w:space="0" w:color="94AA97"/>
            </w:tcBorders>
            <w:vAlign w:val="center"/>
          </w:tcPr>
          <w:p w14:paraId="5D8A3A39" w14:textId="77777777" w:rsidR="002E778F" w:rsidRDefault="002E778F" w:rsidP="00192EA7">
            <w:r>
              <w:t>Static or Rotating (S/M/F)</w:t>
            </w:r>
          </w:p>
        </w:tc>
      </w:tr>
      <w:tr w:rsidR="002E778F" w14:paraId="3789417A"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6412BF47" w14:textId="77777777" w:rsidR="002E778F" w:rsidRDefault="002E778F" w:rsidP="00192EA7">
            <w:r>
              <w:rPr>
                <w:b/>
                <w:bCs/>
              </w:rPr>
              <w:t>S8</w:t>
            </w:r>
          </w:p>
        </w:tc>
        <w:tc>
          <w:tcPr>
            <w:tcW w:w="2200" w:type="dxa"/>
            <w:tcBorders>
              <w:top w:val="single" w:sz="4" w:space="0" w:color="94AA97"/>
              <w:left w:val="single" w:sz="4" w:space="0" w:color="94AA97"/>
              <w:bottom w:val="single" w:sz="4" w:space="0" w:color="94AA97"/>
              <w:right w:val="single" w:sz="4" w:space="0" w:color="94AA97"/>
            </w:tcBorders>
            <w:vAlign w:val="center"/>
          </w:tcPr>
          <w:p w14:paraId="3E40F949" w14:textId="77777777" w:rsidR="002E778F" w:rsidRDefault="002E778F" w:rsidP="00192EA7">
            <w:pPr>
              <w:jc w:val="center"/>
            </w:pPr>
            <w:r>
              <w:rPr>
                <w:noProof/>
              </w:rPr>
              <w:drawing>
                <wp:inline distT="0" distB="0" distL="0" distR="0" wp14:anchorId="361959DF" wp14:editId="05999210">
                  <wp:extent cx="571500" cy="571500"/>
                  <wp:effectExtent l="0" t="0" r="0" b="0"/>
                  <wp:docPr id="1682534485" name="Picture 1682534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571500" cy="571500"/>
                          </a:xfrm>
                          <a:prstGeom prst="rect">
                            <a:avLst/>
                          </a:prstGeom>
                        </pic:spPr>
                      </pic:pic>
                    </a:graphicData>
                  </a:graphic>
                </wp:inline>
              </w:drawing>
            </w:r>
          </w:p>
        </w:tc>
        <w:tc>
          <w:tcPr>
            <w:tcW w:w="4200" w:type="dxa"/>
            <w:tcBorders>
              <w:top w:val="single" w:sz="4" w:space="0" w:color="94AA97"/>
              <w:left w:val="single" w:sz="4" w:space="0" w:color="94AA97"/>
              <w:bottom w:val="single" w:sz="4" w:space="0" w:color="94AA97"/>
              <w:right w:val="single" w:sz="4" w:space="0" w:color="94AA97"/>
            </w:tcBorders>
            <w:vAlign w:val="center"/>
          </w:tcPr>
          <w:p w14:paraId="5DA82DF9" w14:textId="77777777" w:rsidR="002E778F" w:rsidRDefault="002E778F" w:rsidP="00192EA7">
            <w:r>
              <w:t>Moon</w:t>
            </w:r>
          </w:p>
        </w:tc>
        <w:tc>
          <w:tcPr>
            <w:tcW w:w="2050" w:type="dxa"/>
            <w:tcBorders>
              <w:top w:val="single" w:sz="4" w:space="0" w:color="94AA97"/>
              <w:left w:val="single" w:sz="4" w:space="0" w:color="94AA97"/>
              <w:bottom w:val="single" w:sz="4" w:space="0" w:color="94AA97"/>
              <w:right w:val="single" w:sz="4" w:space="0" w:color="94AA97"/>
            </w:tcBorders>
            <w:vAlign w:val="center"/>
          </w:tcPr>
          <w:p w14:paraId="17F89C1A" w14:textId="77777777" w:rsidR="002E778F" w:rsidRDefault="002E778F" w:rsidP="00192EA7">
            <w:r>
              <w:t>Static or Rotating (S/M/F)</w:t>
            </w:r>
          </w:p>
        </w:tc>
      </w:tr>
      <w:tr w:rsidR="002E778F" w14:paraId="58160DDE"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27A1A95B" w14:textId="77777777" w:rsidR="002E778F" w:rsidRDefault="002E778F" w:rsidP="00192EA7">
            <w:r>
              <w:rPr>
                <w:b/>
                <w:bCs/>
              </w:rPr>
              <w:t>S9</w:t>
            </w:r>
          </w:p>
        </w:tc>
        <w:tc>
          <w:tcPr>
            <w:tcW w:w="2200" w:type="dxa"/>
            <w:tcBorders>
              <w:top w:val="single" w:sz="4" w:space="0" w:color="94AA97"/>
              <w:left w:val="single" w:sz="4" w:space="0" w:color="94AA97"/>
              <w:bottom w:val="single" w:sz="4" w:space="0" w:color="94AA97"/>
              <w:right w:val="single" w:sz="4" w:space="0" w:color="94AA97"/>
            </w:tcBorders>
            <w:vAlign w:val="center"/>
          </w:tcPr>
          <w:p w14:paraId="7FEADF32" w14:textId="77777777" w:rsidR="002E778F" w:rsidRDefault="002E778F" w:rsidP="00192EA7">
            <w:pPr>
              <w:jc w:val="center"/>
            </w:pPr>
            <w:r>
              <w:rPr>
                <w:noProof/>
              </w:rPr>
              <w:drawing>
                <wp:inline distT="0" distB="0" distL="0" distR="0" wp14:anchorId="6F851F51" wp14:editId="610F4668">
                  <wp:extent cx="571500" cy="571500"/>
                  <wp:effectExtent l="0" t="0" r="0" b="0"/>
                  <wp:docPr id="1565452085" name="Picture 1565452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rcRect/>
                          <a:stretch>
                            <a:fillRect/>
                          </a:stretch>
                        </pic:blipFill>
                        <pic:spPr bwMode="auto">
                          <a:xfrm>
                            <a:off x="0" y="0"/>
                            <a:ext cx="571500" cy="571500"/>
                          </a:xfrm>
                          <a:prstGeom prst="rect">
                            <a:avLst/>
                          </a:prstGeom>
                        </pic:spPr>
                      </pic:pic>
                    </a:graphicData>
                  </a:graphic>
                </wp:inline>
              </w:drawing>
            </w:r>
          </w:p>
        </w:tc>
        <w:tc>
          <w:tcPr>
            <w:tcW w:w="4200" w:type="dxa"/>
            <w:tcBorders>
              <w:top w:val="single" w:sz="4" w:space="0" w:color="94AA97"/>
              <w:left w:val="single" w:sz="4" w:space="0" w:color="94AA97"/>
              <w:bottom w:val="single" w:sz="4" w:space="0" w:color="94AA97"/>
              <w:right w:val="single" w:sz="4" w:space="0" w:color="94AA97"/>
            </w:tcBorders>
            <w:vAlign w:val="center"/>
          </w:tcPr>
          <w:p w14:paraId="70818AE1" w14:textId="77777777" w:rsidR="002E778F" w:rsidRDefault="002E778F" w:rsidP="00192EA7">
            <w:r>
              <w:t>Circle</w:t>
            </w:r>
          </w:p>
        </w:tc>
        <w:tc>
          <w:tcPr>
            <w:tcW w:w="2050" w:type="dxa"/>
            <w:tcBorders>
              <w:top w:val="single" w:sz="4" w:space="0" w:color="94AA97"/>
              <w:left w:val="single" w:sz="4" w:space="0" w:color="94AA97"/>
              <w:bottom w:val="single" w:sz="4" w:space="0" w:color="94AA97"/>
              <w:right w:val="single" w:sz="4" w:space="0" w:color="94AA97"/>
            </w:tcBorders>
            <w:vAlign w:val="center"/>
          </w:tcPr>
          <w:p w14:paraId="34B9D466" w14:textId="77777777" w:rsidR="002E778F" w:rsidRDefault="002E778F" w:rsidP="00192EA7">
            <w:r>
              <w:t>Static</w:t>
            </w:r>
          </w:p>
        </w:tc>
      </w:tr>
      <w:tr w:rsidR="002E778F" w14:paraId="4DA8D842"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611EDC0E" w14:textId="77777777" w:rsidR="002E778F" w:rsidRDefault="002E778F" w:rsidP="00192EA7">
            <w:r>
              <w:rPr>
                <w:b/>
                <w:bCs/>
              </w:rPr>
              <w:t>S10</w:t>
            </w:r>
          </w:p>
        </w:tc>
        <w:tc>
          <w:tcPr>
            <w:tcW w:w="2200" w:type="dxa"/>
            <w:tcBorders>
              <w:top w:val="single" w:sz="4" w:space="0" w:color="94AA97"/>
              <w:left w:val="single" w:sz="4" w:space="0" w:color="94AA97"/>
              <w:bottom w:val="single" w:sz="4" w:space="0" w:color="94AA97"/>
              <w:right w:val="single" w:sz="4" w:space="0" w:color="94AA97"/>
            </w:tcBorders>
            <w:vAlign w:val="center"/>
          </w:tcPr>
          <w:p w14:paraId="77ED0031" w14:textId="77777777" w:rsidR="002E778F" w:rsidRDefault="002E778F" w:rsidP="00192EA7">
            <w:pPr>
              <w:jc w:val="center"/>
            </w:pPr>
            <w:r>
              <w:rPr>
                <w:noProof/>
              </w:rPr>
              <w:drawing>
                <wp:inline distT="0" distB="0" distL="0" distR="0" wp14:anchorId="220CF7D9" wp14:editId="668D012B">
                  <wp:extent cx="571500" cy="571500"/>
                  <wp:effectExtent l="0" t="0" r="0" b="0"/>
                  <wp:docPr id="2104445896" name="Picture 2104445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571500" cy="571500"/>
                          </a:xfrm>
                          <a:prstGeom prst="rect">
                            <a:avLst/>
                          </a:prstGeom>
                        </pic:spPr>
                      </pic:pic>
                    </a:graphicData>
                  </a:graphic>
                </wp:inline>
              </w:drawing>
            </w:r>
          </w:p>
        </w:tc>
        <w:tc>
          <w:tcPr>
            <w:tcW w:w="4200" w:type="dxa"/>
            <w:tcBorders>
              <w:top w:val="single" w:sz="4" w:space="0" w:color="94AA97"/>
              <w:left w:val="single" w:sz="4" w:space="0" w:color="94AA97"/>
              <w:bottom w:val="single" w:sz="4" w:space="0" w:color="94AA97"/>
              <w:right w:val="single" w:sz="4" w:space="0" w:color="94AA97"/>
            </w:tcBorders>
            <w:vAlign w:val="center"/>
          </w:tcPr>
          <w:p w14:paraId="5A2D4259" w14:textId="77777777" w:rsidR="002E778F" w:rsidRDefault="002E778F" w:rsidP="00192EA7">
            <w:r>
              <w:t>Dry Mud (Terrain)</w:t>
            </w:r>
          </w:p>
        </w:tc>
        <w:tc>
          <w:tcPr>
            <w:tcW w:w="2050" w:type="dxa"/>
            <w:tcBorders>
              <w:top w:val="single" w:sz="4" w:space="0" w:color="94AA97"/>
              <w:left w:val="single" w:sz="4" w:space="0" w:color="94AA97"/>
              <w:bottom w:val="single" w:sz="4" w:space="0" w:color="94AA97"/>
              <w:right w:val="single" w:sz="4" w:space="0" w:color="94AA97"/>
            </w:tcBorders>
            <w:vAlign w:val="center"/>
          </w:tcPr>
          <w:p w14:paraId="1557356A" w14:textId="77777777" w:rsidR="002E778F" w:rsidRDefault="002E778F" w:rsidP="00192EA7">
            <w:r>
              <w:t>Static</w:t>
            </w:r>
          </w:p>
        </w:tc>
      </w:tr>
      <w:tr w:rsidR="002E778F" w14:paraId="2A9E7DB6"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617D3105" w14:textId="77777777" w:rsidR="002E778F" w:rsidRDefault="002E778F" w:rsidP="00192EA7">
            <w:r>
              <w:rPr>
                <w:b/>
                <w:bCs/>
              </w:rPr>
              <w:t>S11</w:t>
            </w:r>
          </w:p>
        </w:tc>
        <w:tc>
          <w:tcPr>
            <w:tcW w:w="2200" w:type="dxa"/>
            <w:tcBorders>
              <w:top w:val="single" w:sz="4" w:space="0" w:color="94AA97"/>
              <w:left w:val="single" w:sz="4" w:space="0" w:color="94AA97"/>
              <w:bottom w:val="single" w:sz="4" w:space="0" w:color="94AA97"/>
              <w:right w:val="single" w:sz="4" w:space="0" w:color="94AA97"/>
            </w:tcBorders>
            <w:vAlign w:val="center"/>
          </w:tcPr>
          <w:p w14:paraId="1ACE6CE1" w14:textId="77777777" w:rsidR="002E778F" w:rsidRDefault="002E778F" w:rsidP="00192EA7">
            <w:pPr>
              <w:jc w:val="center"/>
            </w:pPr>
            <w:r>
              <w:rPr>
                <w:noProof/>
              </w:rPr>
              <w:drawing>
                <wp:inline distT="0" distB="0" distL="0" distR="0" wp14:anchorId="4A72B772" wp14:editId="2DF46EAD">
                  <wp:extent cx="571500" cy="571500"/>
                  <wp:effectExtent l="0" t="0" r="0" b="0"/>
                  <wp:docPr id="380606116" name="Picture 380606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rcRect/>
                          <a:stretch>
                            <a:fillRect/>
                          </a:stretch>
                        </pic:blipFill>
                        <pic:spPr bwMode="auto">
                          <a:xfrm>
                            <a:off x="0" y="0"/>
                            <a:ext cx="571500" cy="571500"/>
                          </a:xfrm>
                          <a:prstGeom prst="rect">
                            <a:avLst/>
                          </a:prstGeom>
                        </pic:spPr>
                      </pic:pic>
                    </a:graphicData>
                  </a:graphic>
                </wp:inline>
              </w:drawing>
            </w:r>
          </w:p>
        </w:tc>
        <w:tc>
          <w:tcPr>
            <w:tcW w:w="4200" w:type="dxa"/>
            <w:tcBorders>
              <w:top w:val="single" w:sz="4" w:space="0" w:color="94AA97"/>
              <w:left w:val="single" w:sz="4" w:space="0" w:color="94AA97"/>
              <w:bottom w:val="single" w:sz="4" w:space="0" w:color="94AA97"/>
              <w:right w:val="single" w:sz="4" w:space="0" w:color="94AA97"/>
            </w:tcBorders>
            <w:vAlign w:val="center"/>
          </w:tcPr>
          <w:p w14:paraId="7C33A1F7" w14:textId="77777777" w:rsidR="002E778F" w:rsidRDefault="002E778F" w:rsidP="00192EA7">
            <w:r>
              <w:t>Cubes</w:t>
            </w:r>
          </w:p>
        </w:tc>
        <w:tc>
          <w:tcPr>
            <w:tcW w:w="2050" w:type="dxa"/>
            <w:tcBorders>
              <w:top w:val="single" w:sz="4" w:space="0" w:color="94AA97"/>
              <w:left w:val="single" w:sz="4" w:space="0" w:color="94AA97"/>
              <w:bottom w:val="single" w:sz="4" w:space="0" w:color="94AA97"/>
              <w:right w:val="single" w:sz="4" w:space="0" w:color="94AA97"/>
            </w:tcBorders>
            <w:vAlign w:val="center"/>
          </w:tcPr>
          <w:p w14:paraId="63D983B4" w14:textId="77777777" w:rsidR="002E778F" w:rsidRDefault="002E778F" w:rsidP="00192EA7">
            <w:r>
              <w:t>Static</w:t>
            </w:r>
          </w:p>
        </w:tc>
      </w:tr>
      <w:tr w:rsidR="002E778F" w14:paraId="5EFD954C"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1D49897C" w14:textId="77777777" w:rsidR="002E778F" w:rsidRDefault="002E778F" w:rsidP="00192EA7">
            <w:r>
              <w:rPr>
                <w:b/>
                <w:bCs/>
              </w:rPr>
              <w:t>S12</w:t>
            </w:r>
          </w:p>
        </w:tc>
        <w:tc>
          <w:tcPr>
            <w:tcW w:w="2200" w:type="dxa"/>
            <w:tcBorders>
              <w:top w:val="single" w:sz="4" w:space="0" w:color="94AA97"/>
              <w:left w:val="single" w:sz="4" w:space="0" w:color="94AA97"/>
              <w:bottom w:val="single" w:sz="4" w:space="0" w:color="94AA97"/>
              <w:right w:val="single" w:sz="4" w:space="0" w:color="94AA97"/>
            </w:tcBorders>
            <w:vAlign w:val="center"/>
          </w:tcPr>
          <w:p w14:paraId="292C0FC6" w14:textId="77777777" w:rsidR="002E778F" w:rsidRDefault="002E778F" w:rsidP="00192EA7">
            <w:pPr>
              <w:jc w:val="center"/>
            </w:pPr>
            <w:r>
              <w:rPr>
                <w:noProof/>
              </w:rPr>
              <w:drawing>
                <wp:inline distT="0" distB="0" distL="0" distR="0" wp14:anchorId="1546A9A8" wp14:editId="52E75E75">
                  <wp:extent cx="571500" cy="571500"/>
                  <wp:effectExtent l="0" t="0" r="0" b="0"/>
                  <wp:docPr id="1966112341" name="Picture 1966112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a:srcRect/>
                          <a:stretch>
                            <a:fillRect/>
                          </a:stretch>
                        </pic:blipFill>
                        <pic:spPr bwMode="auto">
                          <a:xfrm>
                            <a:off x="0" y="0"/>
                            <a:ext cx="571500" cy="571500"/>
                          </a:xfrm>
                          <a:prstGeom prst="rect">
                            <a:avLst/>
                          </a:prstGeom>
                        </pic:spPr>
                      </pic:pic>
                    </a:graphicData>
                  </a:graphic>
                </wp:inline>
              </w:drawing>
            </w:r>
          </w:p>
        </w:tc>
        <w:tc>
          <w:tcPr>
            <w:tcW w:w="4200" w:type="dxa"/>
            <w:tcBorders>
              <w:top w:val="single" w:sz="4" w:space="0" w:color="94AA97"/>
              <w:left w:val="single" w:sz="4" w:space="0" w:color="94AA97"/>
              <w:bottom w:val="single" w:sz="4" w:space="0" w:color="94AA97"/>
              <w:right w:val="single" w:sz="4" w:space="0" w:color="94AA97"/>
            </w:tcBorders>
            <w:vAlign w:val="center"/>
          </w:tcPr>
          <w:p w14:paraId="1A65DB79" w14:textId="77777777" w:rsidR="002E778F" w:rsidRDefault="002E778F" w:rsidP="00192EA7">
            <w:r>
              <w:t>Dots</w:t>
            </w:r>
          </w:p>
        </w:tc>
        <w:tc>
          <w:tcPr>
            <w:tcW w:w="2050" w:type="dxa"/>
            <w:tcBorders>
              <w:top w:val="single" w:sz="4" w:space="0" w:color="94AA97"/>
              <w:left w:val="single" w:sz="4" w:space="0" w:color="94AA97"/>
              <w:bottom w:val="single" w:sz="4" w:space="0" w:color="94AA97"/>
              <w:right w:val="single" w:sz="4" w:space="0" w:color="94AA97"/>
            </w:tcBorders>
            <w:vAlign w:val="center"/>
          </w:tcPr>
          <w:p w14:paraId="50A181CE" w14:textId="77777777" w:rsidR="002E778F" w:rsidRDefault="002E778F" w:rsidP="00192EA7">
            <w:r>
              <w:t>Static</w:t>
            </w:r>
          </w:p>
        </w:tc>
      </w:tr>
      <w:tr w:rsidR="002E778F" w14:paraId="46A143A2"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4155802B" w14:textId="77777777" w:rsidR="002E778F" w:rsidRDefault="002E778F" w:rsidP="00192EA7">
            <w:r>
              <w:rPr>
                <w:b/>
                <w:bCs/>
              </w:rPr>
              <w:t>S13</w:t>
            </w:r>
          </w:p>
        </w:tc>
        <w:tc>
          <w:tcPr>
            <w:tcW w:w="2200" w:type="dxa"/>
            <w:tcBorders>
              <w:top w:val="single" w:sz="4" w:space="0" w:color="94AA97"/>
              <w:left w:val="single" w:sz="4" w:space="0" w:color="94AA97"/>
              <w:bottom w:val="single" w:sz="4" w:space="0" w:color="94AA97"/>
              <w:right w:val="single" w:sz="4" w:space="0" w:color="94AA97"/>
            </w:tcBorders>
            <w:vAlign w:val="center"/>
          </w:tcPr>
          <w:p w14:paraId="0822B942" w14:textId="77777777" w:rsidR="002E778F" w:rsidRDefault="002E778F" w:rsidP="00192EA7">
            <w:pPr>
              <w:jc w:val="center"/>
            </w:pPr>
            <w:r>
              <w:rPr>
                <w:noProof/>
              </w:rPr>
              <w:drawing>
                <wp:inline distT="0" distB="0" distL="0" distR="0" wp14:anchorId="111F92D6" wp14:editId="0350D78A">
                  <wp:extent cx="571500" cy="571500"/>
                  <wp:effectExtent l="0" t="0" r="0" b="0"/>
                  <wp:docPr id="395928640" name="Picture 395928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a:srcRect/>
                          <a:stretch>
                            <a:fillRect/>
                          </a:stretch>
                        </pic:blipFill>
                        <pic:spPr bwMode="auto">
                          <a:xfrm>
                            <a:off x="0" y="0"/>
                            <a:ext cx="571500" cy="571500"/>
                          </a:xfrm>
                          <a:prstGeom prst="rect">
                            <a:avLst/>
                          </a:prstGeom>
                        </pic:spPr>
                      </pic:pic>
                    </a:graphicData>
                  </a:graphic>
                </wp:inline>
              </w:drawing>
            </w:r>
          </w:p>
        </w:tc>
        <w:tc>
          <w:tcPr>
            <w:tcW w:w="4200" w:type="dxa"/>
            <w:tcBorders>
              <w:top w:val="single" w:sz="4" w:space="0" w:color="94AA97"/>
              <w:left w:val="single" w:sz="4" w:space="0" w:color="94AA97"/>
              <w:bottom w:val="single" w:sz="4" w:space="0" w:color="94AA97"/>
              <w:right w:val="single" w:sz="4" w:space="0" w:color="94AA97"/>
            </w:tcBorders>
            <w:vAlign w:val="center"/>
          </w:tcPr>
          <w:p w14:paraId="3729BEF7" w14:textId="77777777" w:rsidR="002E778F" w:rsidRDefault="002E778F" w:rsidP="00192EA7">
            <w:r>
              <w:t>Angles</w:t>
            </w:r>
          </w:p>
        </w:tc>
        <w:tc>
          <w:tcPr>
            <w:tcW w:w="2050" w:type="dxa"/>
            <w:tcBorders>
              <w:top w:val="single" w:sz="4" w:space="0" w:color="94AA97"/>
              <w:left w:val="single" w:sz="4" w:space="0" w:color="94AA97"/>
              <w:bottom w:val="single" w:sz="4" w:space="0" w:color="94AA97"/>
              <w:right w:val="single" w:sz="4" w:space="0" w:color="94AA97"/>
            </w:tcBorders>
            <w:vAlign w:val="center"/>
          </w:tcPr>
          <w:p w14:paraId="578FE717" w14:textId="77777777" w:rsidR="002E778F" w:rsidRDefault="002E778F" w:rsidP="00192EA7">
            <w:r>
              <w:t>Static</w:t>
            </w:r>
          </w:p>
        </w:tc>
      </w:tr>
      <w:tr w:rsidR="002E778F" w14:paraId="4D7028C3"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33AC755E" w14:textId="77777777" w:rsidR="002E778F" w:rsidRDefault="002E778F" w:rsidP="00192EA7">
            <w:r>
              <w:rPr>
                <w:b/>
                <w:bCs/>
              </w:rPr>
              <w:t>S14</w:t>
            </w:r>
          </w:p>
        </w:tc>
        <w:tc>
          <w:tcPr>
            <w:tcW w:w="2200" w:type="dxa"/>
            <w:tcBorders>
              <w:top w:val="single" w:sz="4" w:space="0" w:color="94AA97"/>
              <w:left w:val="single" w:sz="4" w:space="0" w:color="94AA97"/>
              <w:bottom w:val="single" w:sz="4" w:space="0" w:color="94AA97"/>
              <w:right w:val="single" w:sz="4" w:space="0" w:color="94AA97"/>
            </w:tcBorders>
            <w:vAlign w:val="center"/>
          </w:tcPr>
          <w:p w14:paraId="7A1F76FA" w14:textId="77777777" w:rsidR="002E778F" w:rsidRDefault="002E778F" w:rsidP="00192EA7">
            <w:pPr>
              <w:jc w:val="center"/>
            </w:pPr>
            <w:r>
              <w:rPr>
                <w:noProof/>
              </w:rPr>
              <w:drawing>
                <wp:inline distT="0" distB="0" distL="0" distR="0" wp14:anchorId="4F697AA9" wp14:editId="1C9381B6">
                  <wp:extent cx="571500" cy="571500"/>
                  <wp:effectExtent l="0" t="0" r="0" b="0"/>
                  <wp:docPr id="2067263082" name="Picture 2067263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rcRect/>
                          <a:stretch>
                            <a:fillRect/>
                          </a:stretch>
                        </pic:blipFill>
                        <pic:spPr bwMode="auto">
                          <a:xfrm>
                            <a:off x="0" y="0"/>
                            <a:ext cx="571500" cy="571500"/>
                          </a:xfrm>
                          <a:prstGeom prst="rect">
                            <a:avLst/>
                          </a:prstGeom>
                        </pic:spPr>
                      </pic:pic>
                    </a:graphicData>
                  </a:graphic>
                </wp:inline>
              </w:drawing>
            </w:r>
          </w:p>
        </w:tc>
        <w:tc>
          <w:tcPr>
            <w:tcW w:w="4200" w:type="dxa"/>
            <w:tcBorders>
              <w:top w:val="single" w:sz="4" w:space="0" w:color="94AA97"/>
              <w:left w:val="single" w:sz="4" w:space="0" w:color="94AA97"/>
              <w:bottom w:val="single" w:sz="4" w:space="0" w:color="94AA97"/>
              <w:right w:val="single" w:sz="4" w:space="0" w:color="94AA97"/>
            </w:tcBorders>
            <w:vAlign w:val="center"/>
          </w:tcPr>
          <w:p w14:paraId="2424613D" w14:textId="77777777" w:rsidR="002E778F" w:rsidRDefault="002E778F" w:rsidP="00192EA7">
            <w:r>
              <w:t>Barcode</w:t>
            </w:r>
          </w:p>
        </w:tc>
        <w:tc>
          <w:tcPr>
            <w:tcW w:w="2050" w:type="dxa"/>
            <w:tcBorders>
              <w:top w:val="single" w:sz="4" w:space="0" w:color="94AA97"/>
              <w:left w:val="single" w:sz="4" w:space="0" w:color="94AA97"/>
              <w:bottom w:val="single" w:sz="4" w:space="0" w:color="94AA97"/>
              <w:right w:val="single" w:sz="4" w:space="0" w:color="94AA97"/>
            </w:tcBorders>
            <w:vAlign w:val="center"/>
          </w:tcPr>
          <w:p w14:paraId="22B323C6" w14:textId="77777777" w:rsidR="002E778F" w:rsidRDefault="002E778F" w:rsidP="00192EA7">
            <w:r>
              <w:t>Static</w:t>
            </w:r>
          </w:p>
        </w:tc>
      </w:tr>
      <w:tr w:rsidR="002E778F" w14:paraId="4B231B5D"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62D8A5C4" w14:textId="77777777" w:rsidR="002E778F" w:rsidRDefault="002E778F" w:rsidP="00192EA7">
            <w:r>
              <w:rPr>
                <w:b/>
                <w:bCs/>
              </w:rPr>
              <w:t>S15</w:t>
            </w:r>
          </w:p>
        </w:tc>
        <w:tc>
          <w:tcPr>
            <w:tcW w:w="2200" w:type="dxa"/>
            <w:tcBorders>
              <w:top w:val="single" w:sz="4" w:space="0" w:color="94AA97"/>
              <w:left w:val="single" w:sz="4" w:space="0" w:color="94AA97"/>
              <w:bottom w:val="single" w:sz="4" w:space="0" w:color="94AA97"/>
              <w:right w:val="single" w:sz="4" w:space="0" w:color="94AA97"/>
            </w:tcBorders>
            <w:vAlign w:val="center"/>
          </w:tcPr>
          <w:p w14:paraId="2C5C43BE" w14:textId="77777777" w:rsidR="002E778F" w:rsidRDefault="002E778F" w:rsidP="00192EA7">
            <w:pPr>
              <w:jc w:val="center"/>
            </w:pPr>
            <w:r>
              <w:rPr>
                <w:noProof/>
              </w:rPr>
              <w:drawing>
                <wp:inline distT="0" distB="0" distL="0" distR="0" wp14:anchorId="61E3E534" wp14:editId="7EDCDDAB">
                  <wp:extent cx="571500" cy="571500"/>
                  <wp:effectExtent l="0" t="0" r="0" b="0"/>
                  <wp:docPr id="1826795383" name="Picture 1826795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
                          <a:srcRect/>
                          <a:stretch>
                            <a:fillRect/>
                          </a:stretch>
                        </pic:blipFill>
                        <pic:spPr bwMode="auto">
                          <a:xfrm>
                            <a:off x="0" y="0"/>
                            <a:ext cx="571500" cy="571500"/>
                          </a:xfrm>
                          <a:prstGeom prst="rect">
                            <a:avLst/>
                          </a:prstGeom>
                        </pic:spPr>
                      </pic:pic>
                    </a:graphicData>
                  </a:graphic>
                </wp:inline>
              </w:drawing>
            </w:r>
          </w:p>
        </w:tc>
        <w:tc>
          <w:tcPr>
            <w:tcW w:w="4200" w:type="dxa"/>
            <w:tcBorders>
              <w:top w:val="single" w:sz="4" w:space="0" w:color="94AA97"/>
              <w:left w:val="single" w:sz="4" w:space="0" w:color="94AA97"/>
              <w:bottom w:val="single" w:sz="4" w:space="0" w:color="94AA97"/>
              <w:right w:val="single" w:sz="4" w:space="0" w:color="94AA97"/>
            </w:tcBorders>
            <w:vAlign w:val="center"/>
          </w:tcPr>
          <w:p w14:paraId="6A9FAD4F" w14:textId="77777777" w:rsidR="002E778F" w:rsidRDefault="002E778F" w:rsidP="00192EA7">
            <w:proofErr w:type="spellStart"/>
            <w:r>
              <w:t>Splots</w:t>
            </w:r>
            <w:proofErr w:type="spellEnd"/>
          </w:p>
        </w:tc>
        <w:tc>
          <w:tcPr>
            <w:tcW w:w="2050" w:type="dxa"/>
            <w:tcBorders>
              <w:top w:val="single" w:sz="4" w:space="0" w:color="94AA97"/>
              <w:left w:val="single" w:sz="4" w:space="0" w:color="94AA97"/>
              <w:bottom w:val="single" w:sz="4" w:space="0" w:color="94AA97"/>
              <w:right w:val="single" w:sz="4" w:space="0" w:color="94AA97"/>
            </w:tcBorders>
            <w:vAlign w:val="center"/>
          </w:tcPr>
          <w:p w14:paraId="0AC88F03" w14:textId="77777777" w:rsidR="002E778F" w:rsidRDefault="002E778F" w:rsidP="00192EA7">
            <w:r>
              <w:t>Static</w:t>
            </w:r>
          </w:p>
        </w:tc>
      </w:tr>
      <w:tr w:rsidR="002E778F" w14:paraId="2EC56200"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1CDD9E3F" w14:textId="77777777" w:rsidR="002E778F" w:rsidRDefault="002E778F" w:rsidP="00192EA7">
            <w:r>
              <w:rPr>
                <w:b/>
                <w:bCs/>
              </w:rPr>
              <w:t>S16</w:t>
            </w:r>
          </w:p>
        </w:tc>
        <w:tc>
          <w:tcPr>
            <w:tcW w:w="2200" w:type="dxa"/>
            <w:tcBorders>
              <w:top w:val="single" w:sz="4" w:space="0" w:color="94AA97"/>
              <w:left w:val="single" w:sz="4" w:space="0" w:color="94AA97"/>
              <w:bottom w:val="single" w:sz="4" w:space="0" w:color="94AA97"/>
              <w:right w:val="single" w:sz="4" w:space="0" w:color="94AA97"/>
            </w:tcBorders>
            <w:vAlign w:val="center"/>
          </w:tcPr>
          <w:p w14:paraId="7D0C9A18" w14:textId="77777777" w:rsidR="002E778F" w:rsidRDefault="002E778F" w:rsidP="00192EA7">
            <w:pPr>
              <w:jc w:val="center"/>
            </w:pPr>
            <w:r>
              <w:rPr>
                <w:noProof/>
              </w:rPr>
              <w:drawing>
                <wp:inline distT="0" distB="0" distL="0" distR="0" wp14:anchorId="7A30EAE5" wp14:editId="41B0441C">
                  <wp:extent cx="571500" cy="571500"/>
                  <wp:effectExtent l="0" t="0" r="0" b="0"/>
                  <wp:docPr id="2124498366" name="Picture 2124498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
                          <a:srcRect/>
                          <a:stretch>
                            <a:fillRect/>
                          </a:stretch>
                        </pic:blipFill>
                        <pic:spPr bwMode="auto">
                          <a:xfrm>
                            <a:off x="0" y="0"/>
                            <a:ext cx="571500" cy="571500"/>
                          </a:xfrm>
                          <a:prstGeom prst="rect">
                            <a:avLst/>
                          </a:prstGeom>
                        </pic:spPr>
                      </pic:pic>
                    </a:graphicData>
                  </a:graphic>
                </wp:inline>
              </w:drawing>
            </w:r>
          </w:p>
        </w:tc>
        <w:tc>
          <w:tcPr>
            <w:tcW w:w="4200" w:type="dxa"/>
            <w:tcBorders>
              <w:top w:val="single" w:sz="4" w:space="0" w:color="94AA97"/>
              <w:left w:val="single" w:sz="4" w:space="0" w:color="94AA97"/>
              <w:bottom w:val="single" w:sz="4" w:space="0" w:color="94AA97"/>
              <w:right w:val="single" w:sz="4" w:space="0" w:color="94AA97"/>
            </w:tcBorders>
            <w:vAlign w:val="center"/>
          </w:tcPr>
          <w:p w14:paraId="6780884C" w14:textId="77777777" w:rsidR="002E778F" w:rsidRDefault="002E778F" w:rsidP="00192EA7">
            <w:r>
              <w:t>Waves (Sunburst)</w:t>
            </w:r>
          </w:p>
        </w:tc>
        <w:tc>
          <w:tcPr>
            <w:tcW w:w="2050" w:type="dxa"/>
            <w:tcBorders>
              <w:top w:val="single" w:sz="4" w:space="0" w:color="94AA97"/>
              <w:left w:val="single" w:sz="4" w:space="0" w:color="94AA97"/>
              <w:bottom w:val="single" w:sz="4" w:space="0" w:color="94AA97"/>
              <w:right w:val="single" w:sz="4" w:space="0" w:color="94AA97"/>
            </w:tcBorders>
            <w:vAlign w:val="center"/>
          </w:tcPr>
          <w:p w14:paraId="48F9B5EF" w14:textId="77777777" w:rsidR="002E778F" w:rsidRDefault="002E778F" w:rsidP="00192EA7">
            <w:r>
              <w:t>Static</w:t>
            </w:r>
          </w:p>
        </w:tc>
      </w:tr>
    </w:tbl>
    <w:p w14:paraId="17D3B414" w14:textId="77777777" w:rsidR="002E778F" w:rsidRDefault="002E778F" w:rsidP="002E778F">
      <w:pPr>
        <w:pStyle w:val="Heading2"/>
        <w:spacing w:before="300"/>
        <w:rPr>
          <w:rFonts w:ascii="Calibri" w:eastAsia="Calibri" w:hAnsi="Calibri" w:cs="Calibri"/>
          <w:b/>
          <w:bCs/>
          <w:sz w:val="24"/>
          <w:szCs w:val="24"/>
        </w:rPr>
      </w:pPr>
    </w:p>
    <w:p w14:paraId="654D5B1C" w14:textId="6EF06807" w:rsidR="002E778F" w:rsidRDefault="002E778F" w:rsidP="002E778F">
      <w:pPr>
        <w:pStyle w:val="Heading2"/>
        <w:spacing w:before="300"/>
      </w:pPr>
      <w:r>
        <w:rPr>
          <w:rFonts w:ascii="Calibri" w:eastAsia="Calibri" w:hAnsi="Calibri" w:cs="Calibri"/>
          <w:b/>
          <w:bCs/>
          <w:sz w:val="24"/>
          <w:szCs w:val="24"/>
        </w:rPr>
        <w:br/>
      </w:r>
      <w:r>
        <w:rPr>
          <w:rFonts w:ascii="Calibri" w:eastAsia="Calibri" w:hAnsi="Calibri" w:cs="Calibri"/>
          <w:b/>
          <w:bCs/>
          <w:sz w:val="24"/>
          <w:szCs w:val="24"/>
        </w:rPr>
        <w:br/>
      </w:r>
      <w:r>
        <w:rPr>
          <w:rFonts w:ascii="Calibri" w:eastAsia="Calibri" w:hAnsi="Calibri" w:cs="Calibri"/>
          <w:b/>
          <w:bCs/>
          <w:sz w:val="24"/>
          <w:szCs w:val="24"/>
        </w:rPr>
        <w:t>Motion — select up to ONE per cue</w:t>
      </w:r>
    </w:p>
    <w:p w14:paraId="63AD3B74" w14:textId="77777777" w:rsidR="002E778F" w:rsidRDefault="002E778F" w:rsidP="002E778F">
      <w:pPr>
        <w:spacing w:after="120"/>
      </w:pPr>
      <w:r>
        <w:rPr>
          <w:i/>
          <w:iCs/>
          <w:sz w:val="19"/>
          <w:szCs w:val="19"/>
        </w:rPr>
        <w:t>Photos are from the ACC26 Lighting Reference Menu.</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2850"/>
        <w:gridCol w:w="5600"/>
      </w:tblGrid>
      <w:tr w:rsidR="002E778F" w14:paraId="0671D7ED" w14:textId="77777777" w:rsidTr="00192EA7">
        <w:trPr>
          <w:tblHeader/>
        </w:trPr>
        <w:tc>
          <w:tcPr>
            <w:tcW w:w="90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07CEBBC4" w14:textId="77777777" w:rsidR="002E778F" w:rsidRDefault="002E778F" w:rsidP="00192EA7">
            <w:r>
              <w:rPr>
                <w:b/>
                <w:bCs/>
                <w:color w:val="000000"/>
              </w:rPr>
              <w:t>Code</w:t>
            </w:r>
          </w:p>
        </w:tc>
        <w:tc>
          <w:tcPr>
            <w:tcW w:w="285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210613E3" w14:textId="77777777" w:rsidR="002E778F" w:rsidRDefault="002E778F" w:rsidP="00192EA7">
            <w:r>
              <w:rPr>
                <w:b/>
                <w:bCs/>
                <w:color w:val="000000"/>
              </w:rPr>
              <w:t>Photo</w:t>
            </w:r>
          </w:p>
        </w:tc>
        <w:tc>
          <w:tcPr>
            <w:tcW w:w="560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0135C276" w14:textId="77777777" w:rsidR="002E778F" w:rsidRDefault="002E778F" w:rsidP="00192EA7">
            <w:r>
              <w:rPr>
                <w:b/>
                <w:bCs/>
                <w:color w:val="000000"/>
              </w:rPr>
              <w:t>Description</w:t>
            </w:r>
          </w:p>
        </w:tc>
      </w:tr>
      <w:tr w:rsidR="002E778F" w14:paraId="4218E5EC"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58755545" w14:textId="77777777" w:rsidR="002E778F" w:rsidRDefault="002E778F" w:rsidP="00192EA7">
            <w:r>
              <w:rPr>
                <w:b/>
                <w:bCs/>
              </w:rPr>
              <w:t>M1</w:t>
            </w:r>
          </w:p>
        </w:tc>
        <w:tc>
          <w:tcPr>
            <w:tcW w:w="2850" w:type="dxa"/>
            <w:tcBorders>
              <w:top w:val="single" w:sz="4" w:space="0" w:color="94AA97"/>
              <w:left w:val="single" w:sz="4" w:space="0" w:color="94AA97"/>
              <w:bottom w:val="single" w:sz="4" w:space="0" w:color="94AA97"/>
              <w:right w:val="single" w:sz="4" w:space="0" w:color="94AA97"/>
            </w:tcBorders>
            <w:vAlign w:val="center"/>
          </w:tcPr>
          <w:p w14:paraId="285529EC" w14:textId="77777777" w:rsidR="002E778F" w:rsidRDefault="002E778F" w:rsidP="00192EA7">
            <w:pPr>
              <w:jc w:val="center"/>
            </w:pPr>
            <w:r>
              <w:rPr>
                <w:noProof/>
              </w:rPr>
              <w:drawing>
                <wp:inline distT="0" distB="0" distL="0" distR="0" wp14:anchorId="2231B5D3" wp14:editId="68191659">
                  <wp:extent cx="1809750" cy="891469"/>
                  <wp:effectExtent l="0" t="0" r="0" b="0"/>
                  <wp:docPr id="1381110387" name="Picture 138111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
                          <a:srcRect/>
                          <a:stretch>
                            <a:fillRect/>
                          </a:stretch>
                        </pic:blipFill>
                        <pic:spPr bwMode="auto">
                          <a:xfrm>
                            <a:off x="0" y="0"/>
                            <a:ext cx="1809750" cy="891469"/>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6636098A" w14:textId="77777777" w:rsidR="002E778F" w:rsidRDefault="002E778F" w:rsidP="00192EA7">
            <w:r>
              <w:t>Slow Purple to Blue Fade on Wash</w:t>
            </w:r>
          </w:p>
        </w:tc>
      </w:tr>
      <w:tr w:rsidR="002E778F" w14:paraId="23E3FADC"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50397310" w14:textId="77777777" w:rsidR="002E778F" w:rsidRDefault="002E778F" w:rsidP="00192EA7">
            <w:r>
              <w:rPr>
                <w:b/>
                <w:bCs/>
              </w:rPr>
              <w:t>M2</w:t>
            </w:r>
          </w:p>
        </w:tc>
        <w:tc>
          <w:tcPr>
            <w:tcW w:w="2850" w:type="dxa"/>
            <w:tcBorders>
              <w:top w:val="single" w:sz="4" w:space="0" w:color="94AA97"/>
              <w:left w:val="single" w:sz="4" w:space="0" w:color="94AA97"/>
              <w:bottom w:val="single" w:sz="4" w:space="0" w:color="94AA97"/>
              <w:right w:val="single" w:sz="4" w:space="0" w:color="94AA97"/>
            </w:tcBorders>
            <w:vAlign w:val="center"/>
          </w:tcPr>
          <w:p w14:paraId="47000EF8" w14:textId="77777777" w:rsidR="002E778F" w:rsidRDefault="002E778F" w:rsidP="00192EA7">
            <w:pPr>
              <w:jc w:val="center"/>
            </w:pPr>
            <w:r>
              <w:rPr>
                <w:noProof/>
              </w:rPr>
              <w:drawing>
                <wp:inline distT="0" distB="0" distL="0" distR="0" wp14:anchorId="257B451A" wp14:editId="0516B816">
                  <wp:extent cx="1809750" cy="924983"/>
                  <wp:effectExtent l="0" t="0" r="0" b="0"/>
                  <wp:docPr id="454241294" name="Picture 454241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1809750" cy="924983"/>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684B17FC" w14:textId="77777777" w:rsidR="002E778F" w:rsidRDefault="002E778F" w:rsidP="00192EA7">
            <w:r>
              <w:t>Slow Light Blue to Blue Fade on Wash</w:t>
            </w:r>
          </w:p>
        </w:tc>
      </w:tr>
      <w:tr w:rsidR="002E778F" w14:paraId="06FDAFB4"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7C1B9B5E" w14:textId="77777777" w:rsidR="002E778F" w:rsidRDefault="002E778F" w:rsidP="00192EA7">
            <w:r>
              <w:rPr>
                <w:b/>
                <w:bCs/>
              </w:rPr>
              <w:t>M3</w:t>
            </w:r>
          </w:p>
        </w:tc>
        <w:tc>
          <w:tcPr>
            <w:tcW w:w="2850" w:type="dxa"/>
            <w:tcBorders>
              <w:top w:val="single" w:sz="4" w:space="0" w:color="94AA97"/>
              <w:left w:val="single" w:sz="4" w:space="0" w:color="94AA97"/>
              <w:bottom w:val="single" w:sz="4" w:space="0" w:color="94AA97"/>
              <w:right w:val="single" w:sz="4" w:space="0" w:color="94AA97"/>
            </w:tcBorders>
            <w:vAlign w:val="center"/>
          </w:tcPr>
          <w:p w14:paraId="4A244FFF" w14:textId="77777777" w:rsidR="002E778F" w:rsidRDefault="002E778F" w:rsidP="00192EA7">
            <w:pPr>
              <w:jc w:val="center"/>
            </w:pPr>
            <w:r>
              <w:rPr>
                <w:noProof/>
              </w:rPr>
              <w:drawing>
                <wp:inline distT="0" distB="0" distL="0" distR="0" wp14:anchorId="53A0DBF6" wp14:editId="5D236081">
                  <wp:extent cx="1809750" cy="921632"/>
                  <wp:effectExtent l="0" t="0" r="0" b="0"/>
                  <wp:docPr id="1771132979" name="Picture 1771132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
                          <a:srcRect/>
                          <a:stretch>
                            <a:fillRect/>
                          </a:stretch>
                        </pic:blipFill>
                        <pic:spPr bwMode="auto">
                          <a:xfrm>
                            <a:off x="0" y="0"/>
                            <a:ext cx="1809750" cy="921632"/>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6E1DC439" w14:textId="77777777" w:rsidR="002E778F" w:rsidRDefault="002E778F" w:rsidP="00192EA7">
            <w:r>
              <w:t>Slow Red to Yellow Fade on Wash</w:t>
            </w:r>
          </w:p>
        </w:tc>
      </w:tr>
      <w:tr w:rsidR="002E778F" w14:paraId="55622203"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4D4A3C92" w14:textId="77777777" w:rsidR="002E778F" w:rsidRDefault="002E778F" w:rsidP="00192EA7">
            <w:r>
              <w:rPr>
                <w:b/>
                <w:bCs/>
              </w:rPr>
              <w:t>M4</w:t>
            </w:r>
          </w:p>
        </w:tc>
        <w:tc>
          <w:tcPr>
            <w:tcW w:w="2850" w:type="dxa"/>
            <w:tcBorders>
              <w:top w:val="single" w:sz="4" w:space="0" w:color="94AA97"/>
              <w:left w:val="single" w:sz="4" w:space="0" w:color="94AA97"/>
              <w:bottom w:val="single" w:sz="4" w:space="0" w:color="94AA97"/>
              <w:right w:val="single" w:sz="4" w:space="0" w:color="94AA97"/>
            </w:tcBorders>
            <w:vAlign w:val="center"/>
          </w:tcPr>
          <w:p w14:paraId="34027F03" w14:textId="77777777" w:rsidR="002E778F" w:rsidRDefault="002E778F" w:rsidP="00192EA7">
            <w:pPr>
              <w:jc w:val="center"/>
            </w:pPr>
            <w:r>
              <w:rPr>
                <w:noProof/>
              </w:rPr>
              <w:drawing>
                <wp:inline distT="0" distB="0" distL="0" distR="0" wp14:anchorId="313A2389" wp14:editId="1E71FD1D">
                  <wp:extent cx="1809750" cy="924983"/>
                  <wp:effectExtent l="0" t="0" r="0" b="0"/>
                  <wp:docPr id="481101075" name="Picture 48110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
                          <a:srcRect/>
                          <a:stretch>
                            <a:fillRect/>
                          </a:stretch>
                        </pic:blipFill>
                        <pic:spPr bwMode="auto">
                          <a:xfrm>
                            <a:off x="0" y="0"/>
                            <a:ext cx="1809750" cy="924983"/>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5ECF64FD" w14:textId="77777777" w:rsidR="002E778F" w:rsidRDefault="002E778F" w:rsidP="00192EA7">
            <w:r>
              <w:t>Slow Purple to White Fade on Wash</w:t>
            </w:r>
          </w:p>
        </w:tc>
      </w:tr>
      <w:tr w:rsidR="002E778F" w14:paraId="310B3400"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30BFC0B5" w14:textId="77777777" w:rsidR="002E778F" w:rsidRDefault="002E778F" w:rsidP="00192EA7">
            <w:r>
              <w:rPr>
                <w:b/>
                <w:bCs/>
              </w:rPr>
              <w:t>M5</w:t>
            </w:r>
          </w:p>
        </w:tc>
        <w:tc>
          <w:tcPr>
            <w:tcW w:w="2850" w:type="dxa"/>
            <w:tcBorders>
              <w:top w:val="single" w:sz="4" w:space="0" w:color="94AA97"/>
              <w:left w:val="single" w:sz="4" w:space="0" w:color="94AA97"/>
              <w:bottom w:val="single" w:sz="4" w:space="0" w:color="94AA97"/>
              <w:right w:val="single" w:sz="4" w:space="0" w:color="94AA97"/>
            </w:tcBorders>
            <w:vAlign w:val="center"/>
          </w:tcPr>
          <w:p w14:paraId="47509DA5" w14:textId="77777777" w:rsidR="002E778F" w:rsidRDefault="002E778F" w:rsidP="00192EA7">
            <w:pPr>
              <w:jc w:val="center"/>
            </w:pPr>
            <w:r>
              <w:rPr>
                <w:noProof/>
              </w:rPr>
              <w:drawing>
                <wp:inline distT="0" distB="0" distL="0" distR="0" wp14:anchorId="1607F9CF" wp14:editId="4B073D7C">
                  <wp:extent cx="1809750" cy="914929"/>
                  <wp:effectExtent l="0" t="0" r="0" b="0"/>
                  <wp:docPr id="364169035" name="Picture 364169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
                          <a:srcRect/>
                          <a:stretch>
                            <a:fillRect/>
                          </a:stretch>
                        </pic:blipFill>
                        <pic:spPr bwMode="auto">
                          <a:xfrm>
                            <a:off x="0" y="0"/>
                            <a:ext cx="1809750" cy="914929"/>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7ABC9E20" w14:textId="77777777" w:rsidR="002E778F" w:rsidRDefault="002E778F" w:rsidP="00192EA7">
            <w:r>
              <w:t>Full Colour Chase – Random</w:t>
            </w:r>
          </w:p>
        </w:tc>
      </w:tr>
      <w:tr w:rsidR="002E778F" w14:paraId="703CAE79"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15D6BFF1" w14:textId="77777777" w:rsidR="002E778F" w:rsidRDefault="002E778F" w:rsidP="00192EA7">
            <w:r>
              <w:rPr>
                <w:b/>
                <w:bCs/>
              </w:rPr>
              <w:t>M6</w:t>
            </w:r>
          </w:p>
        </w:tc>
        <w:tc>
          <w:tcPr>
            <w:tcW w:w="2850" w:type="dxa"/>
            <w:tcBorders>
              <w:top w:val="single" w:sz="4" w:space="0" w:color="94AA97"/>
              <w:left w:val="single" w:sz="4" w:space="0" w:color="94AA97"/>
              <w:bottom w:val="single" w:sz="4" w:space="0" w:color="94AA97"/>
              <w:right w:val="single" w:sz="4" w:space="0" w:color="94AA97"/>
            </w:tcBorders>
            <w:vAlign w:val="center"/>
          </w:tcPr>
          <w:p w14:paraId="6A8E2F27" w14:textId="77777777" w:rsidR="002E778F" w:rsidRDefault="002E778F" w:rsidP="00192EA7">
            <w:pPr>
              <w:jc w:val="center"/>
            </w:pPr>
            <w:r>
              <w:rPr>
                <w:noProof/>
              </w:rPr>
              <w:drawing>
                <wp:inline distT="0" distB="0" distL="0" distR="0" wp14:anchorId="6FCE9C3B" wp14:editId="644C69A2">
                  <wp:extent cx="1809750" cy="616656"/>
                  <wp:effectExtent l="0" t="0" r="0" b="0"/>
                  <wp:docPr id="1849153530" name="Picture 1849153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
                          <a:srcRect/>
                          <a:stretch>
                            <a:fillRect/>
                          </a:stretch>
                        </pic:blipFill>
                        <pic:spPr bwMode="auto">
                          <a:xfrm>
                            <a:off x="0" y="0"/>
                            <a:ext cx="1809750" cy="616656"/>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6BB3EA9E" w14:textId="77777777" w:rsidR="002E778F" w:rsidRDefault="002E778F" w:rsidP="00192EA7">
            <w:r>
              <w:t>Full Colour Chase – All Lights Changing Colour at the Same Time</w:t>
            </w:r>
          </w:p>
        </w:tc>
      </w:tr>
      <w:tr w:rsidR="002E778F" w14:paraId="67A06CC7"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62FE5A8E" w14:textId="77777777" w:rsidR="002E778F" w:rsidRDefault="002E778F" w:rsidP="00192EA7">
            <w:r>
              <w:rPr>
                <w:b/>
                <w:bCs/>
              </w:rPr>
              <w:t>M7</w:t>
            </w:r>
          </w:p>
        </w:tc>
        <w:tc>
          <w:tcPr>
            <w:tcW w:w="2850" w:type="dxa"/>
            <w:tcBorders>
              <w:top w:val="single" w:sz="4" w:space="0" w:color="94AA97"/>
              <w:left w:val="single" w:sz="4" w:space="0" w:color="94AA97"/>
              <w:bottom w:val="single" w:sz="4" w:space="0" w:color="94AA97"/>
              <w:right w:val="single" w:sz="4" w:space="0" w:color="94AA97"/>
            </w:tcBorders>
            <w:vAlign w:val="center"/>
          </w:tcPr>
          <w:p w14:paraId="52E4EA81" w14:textId="77777777" w:rsidR="002E778F" w:rsidRDefault="002E778F" w:rsidP="00192EA7">
            <w:pPr>
              <w:jc w:val="center"/>
            </w:pPr>
            <w:r>
              <w:rPr>
                <w:noProof/>
              </w:rPr>
              <w:drawing>
                <wp:inline distT="0" distB="0" distL="0" distR="0" wp14:anchorId="627D62C3" wp14:editId="7F42B6CA">
                  <wp:extent cx="1809750" cy="750711"/>
                  <wp:effectExtent l="0" t="0" r="0" b="0"/>
                  <wp:docPr id="1537303716" name="Picture 1537303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
                          <a:srcRect/>
                          <a:stretch>
                            <a:fillRect/>
                          </a:stretch>
                        </pic:blipFill>
                        <pic:spPr bwMode="auto">
                          <a:xfrm>
                            <a:off x="0" y="0"/>
                            <a:ext cx="1809750" cy="750711"/>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33052670" w14:textId="77777777" w:rsidR="002E778F" w:rsidRDefault="002E778F" w:rsidP="00192EA7">
            <w:r>
              <w:t>Slow Pan Movement on Gobo Spots</w:t>
            </w:r>
          </w:p>
        </w:tc>
      </w:tr>
      <w:tr w:rsidR="002E778F" w14:paraId="788C6D76"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107A032F" w14:textId="77777777" w:rsidR="002E778F" w:rsidRDefault="002E778F" w:rsidP="00192EA7">
            <w:r>
              <w:rPr>
                <w:b/>
                <w:bCs/>
              </w:rPr>
              <w:lastRenderedPageBreak/>
              <w:t>M8</w:t>
            </w:r>
          </w:p>
        </w:tc>
        <w:tc>
          <w:tcPr>
            <w:tcW w:w="2850" w:type="dxa"/>
            <w:tcBorders>
              <w:top w:val="single" w:sz="4" w:space="0" w:color="94AA97"/>
              <w:left w:val="single" w:sz="4" w:space="0" w:color="94AA97"/>
              <w:bottom w:val="single" w:sz="4" w:space="0" w:color="94AA97"/>
              <w:right w:val="single" w:sz="4" w:space="0" w:color="94AA97"/>
            </w:tcBorders>
            <w:vAlign w:val="center"/>
          </w:tcPr>
          <w:p w14:paraId="33D8E356" w14:textId="77777777" w:rsidR="002E778F" w:rsidRDefault="002E778F" w:rsidP="00192EA7">
            <w:pPr>
              <w:jc w:val="center"/>
            </w:pPr>
            <w:r>
              <w:rPr>
                <w:noProof/>
              </w:rPr>
              <w:drawing>
                <wp:inline distT="0" distB="0" distL="0" distR="0" wp14:anchorId="3D6B6F6D" wp14:editId="5D9E6ECE">
                  <wp:extent cx="1809750" cy="747360"/>
                  <wp:effectExtent l="0" t="0" r="0" b="0"/>
                  <wp:docPr id="443041154" name="Picture 44304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
                          <a:srcRect/>
                          <a:stretch>
                            <a:fillRect/>
                          </a:stretch>
                        </pic:blipFill>
                        <pic:spPr bwMode="auto">
                          <a:xfrm>
                            <a:off x="0" y="0"/>
                            <a:ext cx="1809750" cy="747360"/>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22963C1A" w14:textId="77777777" w:rsidR="002E778F" w:rsidRDefault="002E778F" w:rsidP="00192EA7">
            <w:r>
              <w:t>Slow Dim on Gobo Spots</w:t>
            </w:r>
          </w:p>
        </w:tc>
      </w:tr>
    </w:tbl>
    <w:p w14:paraId="3E5034AA" w14:textId="77777777" w:rsidR="002E778F" w:rsidRDefault="002E778F" w:rsidP="002E778F">
      <w:pPr>
        <w:pStyle w:val="Heading2"/>
        <w:spacing w:before="300"/>
      </w:pPr>
      <w:r>
        <w:rPr>
          <w:rFonts w:ascii="Calibri" w:eastAsia="Calibri" w:hAnsi="Calibri" w:cs="Calibri"/>
          <w:b/>
          <w:bCs/>
          <w:sz w:val="24"/>
          <w:szCs w:val="24"/>
        </w:rPr>
        <w:t>Foot Light — select up to ONE per cue</w:t>
      </w:r>
    </w:p>
    <w:p w14:paraId="26012DB5" w14:textId="77777777" w:rsidR="002E778F" w:rsidRDefault="002E778F" w:rsidP="002E778F">
      <w:pPr>
        <w:spacing w:after="120"/>
      </w:pPr>
      <w:r>
        <w:rPr>
          <w:i/>
          <w:iCs/>
          <w:sz w:val="19"/>
          <w:szCs w:val="19"/>
        </w:rPr>
        <w:t>Photos are from the ACC26 Lighting Reference Menu. Any Foot Light colour can be requested at 75% or 100% intensity — specify the percentage when selecting a code.</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2850"/>
        <w:gridCol w:w="5600"/>
      </w:tblGrid>
      <w:tr w:rsidR="002E778F" w14:paraId="516234E6" w14:textId="77777777" w:rsidTr="00192EA7">
        <w:trPr>
          <w:tblHeader/>
        </w:trPr>
        <w:tc>
          <w:tcPr>
            <w:tcW w:w="90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16434B54" w14:textId="77777777" w:rsidR="002E778F" w:rsidRDefault="002E778F" w:rsidP="00192EA7">
            <w:r>
              <w:rPr>
                <w:b/>
                <w:bCs/>
                <w:color w:val="000000"/>
              </w:rPr>
              <w:t>Code</w:t>
            </w:r>
          </w:p>
        </w:tc>
        <w:tc>
          <w:tcPr>
            <w:tcW w:w="285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2EAD8F70" w14:textId="77777777" w:rsidR="002E778F" w:rsidRDefault="002E778F" w:rsidP="00192EA7">
            <w:r>
              <w:rPr>
                <w:b/>
                <w:bCs/>
                <w:color w:val="000000"/>
              </w:rPr>
              <w:t>Photo</w:t>
            </w:r>
          </w:p>
        </w:tc>
        <w:tc>
          <w:tcPr>
            <w:tcW w:w="560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53647ED3" w14:textId="77777777" w:rsidR="002E778F" w:rsidRDefault="002E778F" w:rsidP="00192EA7">
            <w:r>
              <w:rPr>
                <w:b/>
                <w:bCs/>
                <w:color w:val="000000"/>
              </w:rPr>
              <w:t>Colour</w:t>
            </w:r>
          </w:p>
        </w:tc>
      </w:tr>
      <w:tr w:rsidR="002E778F" w14:paraId="27025656"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3F944A00" w14:textId="77777777" w:rsidR="002E778F" w:rsidRDefault="002E778F" w:rsidP="00192EA7">
            <w:r>
              <w:rPr>
                <w:b/>
                <w:bCs/>
              </w:rPr>
              <w:t>L1</w:t>
            </w:r>
          </w:p>
        </w:tc>
        <w:tc>
          <w:tcPr>
            <w:tcW w:w="2850" w:type="dxa"/>
            <w:tcBorders>
              <w:top w:val="single" w:sz="4" w:space="0" w:color="94AA97"/>
              <w:left w:val="single" w:sz="4" w:space="0" w:color="94AA97"/>
              <w:bottom w:val="single" w:sz="4" w:space="0" w:color="94AA97"/>
              <w:right w:val="single" w:sz="4" w:space="0" w:color="94AA97"/>
            </w:tcBorders>
            <w:vAlign w:val="center"/>
          </w:tcPr>
          <w:p w14:paraId="36E7B1CD" w14:textId="77777777" w:rsidR="002E778F" w:rsidRDefault="002E778F" w:rsidP="00192EA7">
            <w:pPr>
              <w:jc w:val="center"/>
            </w:pPr>
            <w:r>
              <w:rPr>
                <w:noProof/>
              </w:rPr>
              <w:drawing>
                <wp:inline distT="0" distB="0" distL="0" distR="0" wp14:anchorId="220DB63F" wp14:editId="03154776">
                  <wp:extent cx="1809750" cy="914929"/>
                  <wp:effectExtent l="0" t="0" r="0" b="0"/>
                  <wp:docPr id="617208992" name="Picture 617208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
                          <a:srcRect/>
                          <a:stretch>
                            <a:fillRect/>
                          </a:stretch>
                        </pic:blipFill>
                        <pic:spPr bwMode="auto">
                          <a:xfrm>
                            <a:off x="0" y="0"/>
                            <a:ext cx="1809750" cy="914929"/>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719CCA1B" w14:textId="77777777" w:rsidR="002E778F" w:rsidRDefault="002E778F" w:rsidP="00192EA7">
            <w:r>
              <w:t>Pure White</w:t>
            </w:r>
          </w:p>
        </w:tc>
      </w:tr>
      <w:tr w:rsidR="002E778F" w14:paraId="5235CBBF"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1FB6E3B5" w14:textId="77777777" w:rsidR="002E778F" w:rsidRDefault="002E778F" w:rsidP="00192EA7">
            <w:r>
              <w:rPr>
                <w:b/>
                <w:bCs/>
              </w:rPr>
              <w:t>L2</w:t>
            </w:r>
          </w:p>
        </w:tc>
        <w:tc>
          <w:tcPr>
            <w:tcW w:w="2850" w:type="dxa"/>
            <w:tcBorders>
              <w:top w:val="single" w:sz="4" w:space="0" w:color="94AA97"/>
              <w:left w:val="single" w:sz="4" w:space="0" w:color="94AA97"/>
              <w:bottom w:val="single" w:sz="4" w:space="0" w:color="94AA97"/>
              <w:right w:val="single" w:sz="4" w:space="0" w:color="94AA97"/>
            </w:tcBorders>
            <w:vAlign w:val="center"/>
          </w:tcPr>
          <w:p w14:paraId="464A4EA6" w14:textId="77777777" w:rsidR="002E778F" w:rsidRDefault="002E778F" w:rsidP="00192EA7">
            <w:pPr>
              <w:jc w:val="center"/>
            </w:pPr>
            <w:r>
              <w:rPr>
                <w:noProof/>
              </w:rPr>
              <w:drawing>
                <wp:inline distT="0" distB="0" distL="0" distR="0" wp14:anchorId="626332A9" wp14:editId="129B7177">
                  <wp:extent cx="1809750" cy="914929"/>
                  <wp:effectExtent l="0" t="0" r="0" b="0"/>
                  <wp:docPr id="1623365960" name="Picture 1623365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
                          <a:srcRect/>
                          <a:stretch>
                            <a:fillRect/>
                          </a:stretch>
                        </pic:blipFill>
                        <pic:spPr bwMode="auto">
                          <a:xfrm>
                            <a:off x="0" y="0"/>
                            <a:ext cx="1809750" cy="914929"/>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2BB8237A" w14:textId="77777777" w:rsidR="002E778F" w:rsidRDefault="002E778F" w:rsidP="00192EA7">
            <w:r>
              <w:t>Warm White</w:t>
            </w:r>
          </w:p>
        </w:tc>
      </w:tr>
      <w:tr w:rsidR="002E778F" w14:paraId="57D3811E"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74D642B6" w14:textId="77777777" w:rsidR="002E778F" w:rsidRDefault="002E778F" w:rsidP="00192EA7">
            <w:r>
              <w:rPr>
                <w:b/>
                <w:bCs/>
              </w:rPr>
              <w:t>L3</w:t>
            </w:r>
          </w:p>
        </w:tc>
        <w:tc>
          <w:tcPr>
            <w:tcW w:w="2850" w:type="dxa"/>
            <w:tcBorders>
              <w:top w:val="single" w:sz="4" w:space="0" w:color="94AA97"/>
              <w:left w:val="single" w:sz="4" w:space="0" w:color="94AA97"/>
              <w:bottom w:val="single" w:sz="4" w:space="0" w:color="94AA97"/>
              <w:right w:val="single" w:sz="4" w:space="0" w:color="94AA97"/>
            </w:tcBorders>
            <w:vAlign w:val="center"/>
          </w:tcPr>
          <w:p w14:paraId="5ACA48A3" w14:textId="77777777" w:rsidR="002E778F" w:rsidRDefault="002E778F" w:rsidP="00192EA7">
            <w:pPr>
              <w:jc w:val="center"/>
            </w:pPr>
            <w:r>
              <w:rPr>
                <w:noProof/>
              </w:rPr>
              <w:drawing>
                <wp:inline distT="0" distB="0" distL="0" distR="0" wp14:anchorId="705C9434" wp14:editId="2AAE9504">
                  <wp:extent cx="1809750" cy="908226"/>
                  <wp:effectExtent l="0" t="0" r="0" b="0"/>
                  <wp:docPr id="1708900976" name="Picture 1708900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
                          <a:srcRect/>
                          <a:stretch>
                            <a:fillRect/>
                          </a:stretch>
                        </pic:blipFill>
                        <pic:spPr bwMode="auto">
                          <a:xfrm>
                            <a:off x="0" y="0"/>
                            <a:ext cx="1809750" cy="908226"/>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1D516D1C" w14:textId="77777777" w:rsidR="002E778F" w:rsidRDefault="002E778F" w:rsidP="00192EA7">
            <w:r>
              <w:t>Red</w:t>
            </w:r>
          </w:p>
        </w:tc>
      </w:tr>
      <w:tr w:rsidR="002E778F" w14:paraId="7E6F4165"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680D53B5" w14:textId="77777777" w:rsidR="002E778F" w:rsidRDefault="002E778F" w:rsidP="00192EA7">
            <w:r>
              <w:rPr>
                <w:b/>
                <w:bCs/>
              </w:rPr>
              <w:t>L4</w:t>
            </w:r>
          </w:p>
        </w:tc>
        <w:tc>
          <w:tcPr>
            <w:tcW w:w="2850" w:type="dxa"/>
            <w:tcBorders>
              <w:top w:val="single" w:sz="4" w:space="0" w:color="94AA97"/>
              <w:left w:val="single" w:sz="4" w:space="0" w:color="94AA97"/>
              <w:bottom w:val="single" w:sz="4" w:space="0" w:color="94AA97"/>
              <w:right w:val="single" w:sz="4" w:space="0" w:color="94AA97"/>
            </w:tcBorders>
            <w:vAlign w:val="center"/>
          </w:tcPr>
          <w:p w14:paraId="6251319A" w14:textId="77777777" w:rsidR="002E778F" w:rsidRDefault="002E778F" w:rsidP="00192EA7">
            <w:pPr>
              <w:jc w:val="center"/>
            </w:pPr>
            <w:r>
              <w:rPr>
                <w:noProof/>
              </w:rPr>
              <w:drawing>
                <wp:inline distT="0" distB="0" distL="0" distR="0" wp14:anchorId="0697732D" wp14:editId="7B2A4C14">
                  <wp:extent cx="1809750" cy="904875"/>
                  <wp:effectExtent l="0" t="0" r="0" b="0"/>
                  <wp:docPr id="136769796" name="Picture 136769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
                          <a:srcRect/>
                          <a:stretch>
                            <a:fillRect/>
                          </a:stretch>
                        </pic:blipFill>
                        <pic:spPr bwMode="auto">
                          <a:xfrm>
                            <a:off x="0" y="0"/>
                            <a:ext cx="1809750" cy="904875"/>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5FE8BB88" w14:textId="77777777" w:rsidR="002E778F" w:rsidRDefault="002E778F" w:rsidP="00192EA7">
            <w:r>
              <w:t>Orange</w:t>
            </w:r>
          </w:p>
        </w:tc>
      </w:tr>
      <w:tr w:rsidR="002E778F" w14:paraId="50DF840B"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0D2CBC9A" w14:textId="77777777" w:rsidR="002E778F" w:rsidRDefault="002E778F" w:rsidP="00192EA7">
            <w:r>
              <w:rPr>
                <w:b/>
                <w:bCs/>
              </w:rPr>
              <w:t>L5</w:t>
            </w:r>
          </w:p>
        </w:tc>
        <w:tc>
          <w:tcPr>
            <w:tcW w:w="2850" w:type="dxa"/>
            <w:tcBorders>
              <w:top w:val="single" w:sz="4" w:space="0" w:color="94AA97"/>
              <w:left w:val="single" w:sz="4" w:space="0" w:color="94AA97"/>
              <w:bottom w:val="single" w:sz="4" w:space="0" w:color="94AA97"/>
              <w:right w:val="single" w:sz="4" w:space="0" w:color="94AA97"/>
            </w:tcBorders>
            <w:vAlign w:val="center"/>
          </w:tcPr>
          <w:p w14:paraId="084C0BA2" w14:textId="77777777" w:rsidR="002E778F" w:rsidRDefault="002E778F" w:rsidP="00192EA7">
            <w:pPr>
              <w:jc w:val="center"/>
            </w:pPr>
            <w:r>
              <w:rPr>
                <w:noProof/>
              </w:rPr>
              <w:drawing>
                <wp:inline distT="0" distB="0" distL="0" distR="0" wp14:anchorId="20B58717" wp14:editId="6F0C3F84">
                  <wp:extent cx="1809750" cy="901524"/>
                  <wp:effectExtent l="0" t="0" r="0" b="0"/>
                  <wp:docPr id="274527315" name="Picture 274527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
                          <a:srcRect/>
                          <a:stretch>
                            <a:fillRect/>
                          </a:stretch>
                        </pic:blipFill>
                        <pic:spPr bwMode="auto">
                          <a:xfrm>
                            <a:off x="0" y="0"/>
                            <a:ext cx="1809750" cy="901524"/>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6866F55B" w14:textId="77777777" w:rsidR="002E778F" w:rsidRDefault="002E778F" w:rsidP="00192EA7">
            <w:r>
              <w:t>Yellow</w:t>
            </w:r>
          </w:p>
        </w:tc>
      </w:tr>
      <w:tr w:rsidR="002E778F" w14:paraId="71B69DBA"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29D967A0" w14:textId="77777777" w:rsidR="002E778F" w:rsidRDefault="002E778F" w:rsidP="00192EA7">
            <w:r>
              <w:rPr>
                <w:b/>
                <w:bCs/>
              </w:rPr>
              <w:t>L6</w:t>
            </w:r>
          </w:p>
        </w:tc>
        <w:tc>
          <w:tcPr>
            <w:tcW w:w="2850" w:type="dxa"/>
            <w:tcBorders>
              <w:top w:val="single" w:sz="4" w:space="0" w:color="94AA97"/>
              <w:left w:val="single" w:sz="4" w:space="0" w:color="94AA97"/>
              <w:bottom w:val="single" w:sz="4" w:space="0" w:color="94AA97"/>
              <w:right w:val="single" w:sz="4" w:space="0" w:color="94AA97"/>
            </w:tcBorders>
            <w:vAlign w:val="center"/>
          </w:tcPr>
          <w:p w14:paraId="14691F7F" w14:textId="77777777" w:rsidR="002E778F" w:rsidRDefault="002E778F" w:rsidP="00192EA7">
            <w:pPr>
              <w:jc w:val="center"/>
            </w:pPr>
            <w:r>
              <w:rPr>
                <w:noProof/>
              </w:rPr>
              <w:drawing>
                <wp:inline distT="0" distB="0" distL="0" distR="0" wp14:anchorId="43ED93B4" wp14:editId="0C4837B0">
                  <wp:extent cx="1809750" cy="626710"/>
                  <wp:effectExtent l="0" t="0" r="0" b="0"/>
                  <wp:docPr id="257441139" name="Picture 25744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
                          <a:srcRect/>
                          <a:stretch>
                            <a:fillRect/>
                          </a:stretch>
                        </pic:blipFill>
                        <pic:spPr bwMode="auto">
                          <a:xfrm>
                            <a:off x="0" y="0"/>
                            <a:ext cx="1809750" cy="626710"/>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1FEA11B9" w14:textId="77777777" w:rsidR="002E778F" w:rsidRDefault="002E778F" w:rsidP="00192EA7">
            <w:r>
              <w:t>Green</w:t>
            </w:r>
          </w:p>
        </w:tc>
      </w:tr>
      <w:tr w:rsidR="002E778F" w14:paraId="498A9D7F"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05CDD944" w14:textId="77777777" w:rsidR="002E778F" w:rsidRDefault="002E778F" w:rsidP="00192EA7">
            <w:r>
              <w:rPr>
                <w:b/>
                <w:bCs/>
              </w:rPr>
              <w:lastRenderedPageBreak/>
              <w:t>L7</w:t>
            </w:r>
          </w:p>
        </w:tc>
        <w:tc>
          <w:tcPr>
            <w:tcW w:w="2850" w:type="dxa"/>
            <w:tcBorders>
              <w:top w:val="single" w:sz="4" w:space="0" w:color="94AA97"/>
              <w:left w:val="single" w:sz="4" w:space="0" w:color="94AA97"/>
              <w:bottom w:val="single" w:sz="4" w:space="0" w:color="94AA97"/>
              <w:right w:val="single" w:sz="4" w:space="0" w:color="94AA97"/>
            </w:tcBorders>
            <w:vAlign w:val="center"/>
          </w:tcPr>
          <w:p w14:paraId="4514C05F" w14:textId="77777777" w:rsidR="002E778F" w:rsidRDefault="002E778F" w:rsidP="00192EA7">
            <w:pPr>
              <w:jc w:val="center"/>
            </w:pPr>
            <w:r>
              <w:rPr>
                <w:noProof/>
              </w:rPr>
              <w:drawing>
                <wp:inline distT="0" distB="0" distL="0" distR="0" wp14:anchorId="498CFF81" wp14:editId="4132C3EA">
                  <wp:extent cx="1809750" cy="663575"/>
                  <wp:effectExtent l="0" t="0" r="0" b="0"/>
                  <wp:docPr id="1305241729" name="Picture 1305241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
                          <a:srcRect/>
                          <a:stretch>
                            <a:fillRect/>
                          </a:stretch>
                        </pic:blipFill>
                        <pic:spPr bwMode="auto">
                          <a:xfrm>
                            <a:off x="0" y="0"/>
                            <a:ext cx="1809750" cy="663575"/>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4824DEF8" w14:textId="77777777" w:rsidR="002E778F" w:rsidRDefault="002E778F" w:rsidP="00192EA7">
            <w:r>
              <w:t>Sea Green</w:t>
            </w:r>
          </w:p>
        </w:tc>
      </w:tr>
      <w:tr w:rsidR="002E778F" w14:paraId="45FC8C91"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65C8DCF6" w14:textId="77777777" w:rsidR="002E778F" w:rsidRDefault="002E778F" w:rsidP="00192EA7">
            <w:r>
              <w:rPr>
                <w:b/>
                <w:bCs/>
              </w:rPr>
              <w:t>L8</w:t>
            </w:r>
          </w:p>
        </w:tc>
        <w:tc>
          <w:tcPr>
            <w:tcW w:w="2850" w:type="dxa"/>
            <w:tcBorders>
              <w:top w:val="single" w:sz="4" w:space="0" w:color="94AA97"/>
              <w:left w:val="single" w:sz="4" w:space="0" w:color="94AA97"/>
              <w:bottom w:val="single" w:sz="4" w:space="0" w:color="94AA97"/>
              <w:right w:val="single" w:sz="4" w:space="0" w:color="94AA97"/>
            </w:tcBorders>
            <w:vAlign w:val="center"/>
          </w:tcPr>
          <w:p w14:paraId="65D1C2AD" w14:textId="77777777" w:rsidR="002E778F" w:rsidRDefault="002E778F" w:rsidP="00192EA7">
            <w:pPr>
              <w:jc w:val="center"/>
            </w:pPr>
            <w:r>
              <w:rPr>
                <w:noProof/>
              </w:rPr>
              <w:drawing>
                <wp:inline distT="0" distB="0" distL="0" distR="0" wp14:anchorId="5392CFDC" wp14:editId="423CFB52">
                  <wp:extent cx="1809750" cy="700440"/>
                  <wp:effectExtent l="0" t="0" r="0" b="0"/>
                  <wp:docPr id="802761222" name="Picture 802761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
                          <a:srcRect/>
                          <a:stretch>
                            <a:fillRect/>
                          </a:stretch>
                        </pic:blipFill>
                        <pic:spPr bwMode="auto">
                          <a:xfrm>
                            <a:off x="0" y="0"/>
                            <a:ext cx="1809750" cy="700440"/>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3B26439C" w14:textId="77777777" w:rsidR="002E778F" w:rsidRDefault="002E778F" w:rsidP="00192EA7">
            <w:r>
              <w:t>Aqua</w:t>
            </w:r>
          </w:p>
        </w:tc>
      </w:tr>
      <w:tr w:rsidR="002E778F" w14:paraId="667B494B"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04A968CD" w14:textId="77777777" w:rsidR="002E778F" w:rsidRDefault="002E778F" w:rsidP="00192EA7">
            <w:r>
              <w:rPr>
                <w:b/>
                <w:bCs/>
              </w:rPr>
              <w:t>L9</w:t>
            </w:r>
          </w:p>
        </w:tc>
        <w:tc>
          <w:tcPr>
            <w:tcW w:w="2850" w:type="dxa"/>
            <w:tcBorders>
              <w:top w:val="single" w:sz="4" w:space="0" w:color="94AA97"/>
              <w:left w:val="single" w:sz="4" w:space="0" w:color="94AA97"/>
              <w:bottom w:val="single" w:sz="4" w:space="0" w:color="94AA97"/>
              <w:right w:val="single" w:sz="4" w:space="0" w:color="94AA97"/>
            </w:tcBorders>
            <w:vAlign w:val="center"/>
          </w:tcPr>
          <w:p w14:paraId="722636F1" w14:textId="77777777" w:rsidR="002E778F" w:rsidRDefault="002E778F" w:rsidP="00192EA7">
            <w:pPr>
              <w:jc w:val="center"/>
            </w:pPr>
            <w:r>
              <w:rPr>
                <w:noProof/>
              </w:rPr>
              <w:drawing>
                <wp:inline distT="0" distB="0" distL="0" distR="0" wp14:anchorId="38824ECF" wp14:editId="7A1622C1">
                  <wp:extent cx="1809750" cy="740657"/>
                  <wp:effectExtent l="0" t="0" r="0" b="0"/>
                  <wp:docPr id="2071732729" name="Picture 2071732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
                          <a:srcRect/>
                          <a:stretch>
                            <a:fillRect/>
                          </a:stretch>
                        </pic:blipFill>
                        <pic:spPr bwMode="auto">
                          <a:xfrm>
                            <a:off x="0" y="0"/>
                            <a:ext cx="1809750" cy="740657"/>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3F16BDC7" w14:textId="77777777" w:rsidR="002E778F" w:rsidRDefault="002E778F" w:rsidP="00192EA7">
            <w:r>
              <w:t>Blue</w:t>
            </w:r>
          </w:p>
        </w:tc>
      </w:tr>
      <w:tr w:rsidR="002E778F" w14:paraId="38409128"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22B79F76" w14:textId="77777777" w:rsidR="002E778F" w:rsidRDefault="002E778F" w:rsidP="00192EA7">
            <w:r>
              <w:rPr>
                <w:b/>
                <w:bCs/>
              </w:rPr>
              <w:t>L10</w:t>
            </w:r>
          </w:p>
        </w:tc>
        <w:tc>
          <w:tcPr>
            <w:tcW w:w="2850" w:type="dxa"/>
            <w:tcBorders>
              <w:top w:val="single" w:sz="4" w:space="0" w:color="94AA97"/>
              <w:left w:val="single" w:sz="4" w:space="0" w:color="94AA97"/>
              <w:bottom w:val="single" w:sz="4" w:space="0" w:color="94AA97"/>
              <w:right w:val="single" w:sz="4" w:space="0" w:color="94AA97"/>
            </w:tcBorders>
            <w:vAlign w:val="center"/>
          </w:tcPr>
          <w:p w14:paraId="796D23D7" w14:textId="77777777" w:rsidR="002E778F" w:rsidRDefault="002E778F" w:rsidP="00192EA7">
            <w:pPr>
              <w:jc w:val="center"/>
            </w:pPr>
            <w:r>
              <w:rPr>
                <w:noProof/>
              </w:rPr>
              <w:drawing>
                <wp:inline distT="0" distB="0" distL="0" distR="0" wp14:anchorId="3E4031DC" wp14:editId="3FC5A667">
                  <wp:extent cx="1809750" cy="777522"/>
                  <wp:effectExtent l="0" t="0" r="0" b="0"/>
                  <wp:docPr id="1694559070" name="Picture 1694559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
                          <a:srcRect/>
                          <a:stretch>
                            <a:fillRect/>
                          </a:stretch>
                        </pic:blipFill>
                        <pic:spPr bwMode="auto">
                          <a:xfrm>
                            <a:off x="0" y="0"/>
                            <a:ext cx="1809750" cy="777522"/>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6B04F53A" w14:textId="77777777" w:rsidR="002E778F" w:rsidRDefault="002E778F" w:rsidP="00192EA7">
            <w:r>
              <w:t>Purple</w:t>
            </w:r>
          </w:p>
        </w:tc>
      </w:tr>
      <w:tr w:rsidR="002E778F" w14:paraId="22387AF5" w14:textId="77777777" w:rsidTr="00192EA7">
        <w:tc>
          <w:tcPr>
            <w:tcW w:w="900" w:type="dxa"/>
            <w:tcBorders>
              <w:top w:val="single" w:sz="4" w:space="0" w:color="94AA97"/>
              <w:left w:val="single" w:sz="4" w:space="0" w:color="94AA97"/>
              <w:bottom w:val="single" w:sz="4" w:space="0" w:color="94AA97"/>
              <w:right w:val="single" w:sz="4" w:space="0" w:color="94AA97"/>
            </w:tcBorders>
            <w:vAlign w:val="center"/>
          </w:tcPr>
          <w:p w14:paraId="200D7257" w14:textId="77777777" w:rsidR="002E778F" w:rsidRDefault="002E778F" w:rsidP="00192EA7">
            <w:r>
              <w:rPr>
                <w:b/>
                <w:bCs/>
              </w:rPr>
              <w:t>L11</w:t>
            </w:r>
          </w:p>
        </w:tc>
        <w:tc>
          <w:tcPr>
            <w:tcW w:w="2850" w:type="dxa"/>
            <w:tcBorders>
              <w:top w:val="single" w:sz="4" w:space="0" w:color="94AA97"/>
              <w:left w:val="single" w:sz="4" w:space="0" w:color="94AA97"/>
              <w:bottom w:val="single" w:sz="4" w:space="0" w:color="94AA97"/>
              <w:right w:val="single" w:sz="4" w:space="0" w:color="94AA97"/>
            </w:tcBorders>
            <w:vAlign w:val="center"/>
          </w:tcPr>
          <w:p w14:paraId="3EE84008" w14:textId="77777777" w:rsidR="002E778F" w:rsidRDefault="002E778F" w:rsidP="00192EA7">
            <w:pPr>
              <w:jc w:val="center"/>
            </w:pPr>
            <w:r>
              <w:rPr>
                <w:noProof/>
              </w:rPr>
              <w:drawing>
                <wp:inline distT="0" distB="0" distL="0" distR="0" wp14:anchorId="1C8DA353" wp14:editId="00BF5BD5">
                  <wp:extent cx="1809750" cy="626710"/>
                  <wp:effectExtent l="0" t="0" r="0" b="0"/>
                  <wp:docPr id="1719161544" name="Picture 171916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
                          <a:srcRect/>
                          <a:stretch>
                            <a:fillRect/>
                          </a:stretch>
                        </pic:blipFill>
                        <pic:spPr bwMode="auto">
                          <a:xfrm>
                            <a:off x="0" y="0"/>
                            <a:ext cx="1809750" cy="626710"/>
                          </a:xfrm>
                          <a:prstGeom prst="rect">
                            <a:avLst/>
                          </a:prstGeom>
                        </pic:spPr>
                      </pic:pic>
                    </a:graphicData>
                  </a:graphic>
                </wp:inline>
              </w:drawing>
            </w:r>
          </w:p>
        </w:tc>
        <w:tc>
          <w:tcPr>
            <w:tcW w:w="5600" w:type="dxa"/>
            <w:tcBorders>
              <w:top w:val="single" w:sz="4" w:space="0" w:color="94AA97"/>
              <w:left w:val="single" w:sz="4" w:space="0" w:color="94AA97"/>
              <w:bottom w:val="single" w:sz="4" w:space="0" w:color="94AA97"/>
              <w:right w:val="single" w:sz="4" w:space="0" w:color="94AA97"/>
            </w:tcBorders>
            <w:vAlign w:val="center"/>
          </w:tcPr>
          <w:p w14:paraId="6EED573C" w14:textId="77777777" w:rsidR="002E778F" w:rsidRDefault="002E778F" w:rsidP="00192EA7">
            <w:r>
              <w:t>Pink</w:t>
            </w:r>
          </w:p>
        </w:tc>
      </w:tr>
    </w:tbl>
    <w:p w14:paraId="6BD1BA87" w14:textId="77777777" w:rsidR="002E778F" w:rsidRDefault="002E778F" w:rsidP="002E778F">
      <w:pPr>
        <w:pStyle w:val="Heading2"/>
        <w:spacing w:before="300"/>
      </w:pPr>
      <w:r>
        <w:rPr>
          <w:rFonts w:ascii="Calibri" w:eastAsia="Calibri" w:hAnsi="Calibri" w:cs="Calibri"/>
          <w:b/>
          <w:bCs/>
          <w:sz w:val="24"/>
          <w:szCs w:val="24"/>
        </w:rPr>
        <w:t>Blinders — add one or two per cue (Star only)</w:t>
      </w:r>
    </w:p>
    <w:p w14:paraId="67EDCFB7" w14:textId="77777777" w:rsidR="002E778F" w:rsidRDefault="002E778F" w:rsidP="002E778F">
      <w:pPr>
        <w:spacing w:after="120"/>
      </w:pPr>
      <w:r>
        <w:rPr>
          <w:i/>
          <w:iCs/>
          <w:sz w:val="19"/>
          <w:szCs w:val="19"/>
        </w:rPr>
        <w:t>Blinders face the audience — select the Prompt (P) side, Opposite Prompt (OP) side, or both together.</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0"/>
        <w:gridCol w:w="7750"/>
      </w:tblGrid>
      <w:tr w:rsidR="002E778F" w14:paraId="31EECC86" w14:textId="77777777" w:rsidTr="00192EA7">
        <w:trPr>
          <w:tblHeader/>
        </w:trPr>
        <w:tc>
          <w:tcPr>
            <w:tcW w:w="160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2946974B" w14:textId="77777777" w:rsidR="002E778F" w:rsidRDefault="002E778F" w:rsidP="00192EA7">
            <w:r>
              <w:rPr>
                <w:b/>
                <w:bCs/>
                <w:color w:val="000000"/>
              </w:rPr>
              <w:t>Code</w:t>
            </w:r>
          </w:p>
        </w:tc>
        <w:tc>
          <w:tcPr>
            <w:tcW w:w="775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1426DCBC" w14:textId="77777777" w:rsidR="002E778F" w:rsidRDefault="002E778F" w:rsidP="00192EA7">
            <w:r>
              <w:rPr>
                <w:b/>
                <w:bCs/>
                <w:color w:val="000000"/>
              </w:rPr>
              <w:t>Description</w:t>
            </w:r>
          </w:p>
        </w:tc>
      </w:tr>
      <w:tr w:rsidR="002E778F" w14:paraId="3C37087F" w14:textId="77777777" w:rsidTr="00192EA7">
        <w:tc>
          <w:tcPr>
            <w:tcW w:w="1600" w:type="dxa"/>
            <w:tcBorders>
              <w:top w:val="single" w:sz="4" w:space="0" w:color="94AA97"/>
              <w:left w:val="single" w:sz="4" w:space="0" w:color="94AA97"/>
              <w:bottom w:val="single" w:sz="4" w:space="0" w:color="94AA97"/>
              <w:right w:val="single" w:sz="4" w:space="0" w:color="94AA97"/>
            </w:tcBorders>
            <w:vAlign w:val="center"/>
          </w:tcPr>
          <w:p w14:paraId="3128FB4F" w14:textId="77777777" w:rsidR="002E778F" w:rsidRDefault="002E778F" w:rsidP="00192EA7">
            <w:r>
              <w:rPr>
                <w:b/>
                <w:bCs/>
              </w:rPr>
              <w:t>B1 (P)</w:t>
            </w:r>
          </w:p>
        </w:tc>
        <w:tc>
          <w:tcPr>
            <w:tcW w:w="7750" w:type="dxa"/>
            <w:tcBorders>
              <w:top w:val="single" w:sz="4" w:space="0" w:color="94AA97"/>
              <w:left w:val="single" w:sz="4" w:space="0" w:color="94AA97"/>
              <w:bottom w:val="single" w:sz="4" w:space="0" w:color="94AA97"/>
              <w:right w:val="single" w:sz="4" w:space="0" w:color="94AA97"/>
            </w:tcBorders>
            <w:vAlign w:val="center"/>
          </w:tcPr>
          <w:p w14:paraId="0C3DDC3F" w14:textId="77777777" w:rsidR="002E778F" w:rsidRDefault="002E778F" w:rsidP="00192EA7">
            <w:r>
              <w:t>Single Blinder – Prompt (P) Side</w:t>
            </w:r>
          </w:p>
        </w:tc>
      </w:tr>
      <w:tr w:rsidR="002E778F" w14:paraId="06635021" w14:textId="77777777" w:rsidTr="00192EA7">
        <w:tc>
          <w:tcPr>
            <w:tcW w:w="1600" w:type="dxa"/>
            <w:tcBorders>
              <w:top w:val="single" w:sz="4" w:space="0" w:color="94AA97"/>
              <w:left w:val="single" w:sz="4" w:space="0" w:color="94AA97"/>
              <w:bottom w:val="single" w:sz="4" w:space="0" w:color="94AA97"/>
              <w:right w:val="single" w:sz="4" w:space="0" w:color="94AA97"/>
            </w:tcBorders>
            <w:vAlign w:val="center"/>
          </w:tcPr>
          <w:p w14:paraId="264DBF0A" w14:textId="77777777" w:rsidR="002E778F" w:rsidRDefault="002E778F" w:rsidP="00192EA7">
            <w:r>
              <w:rPr>
                <w:b/>
                <w:bCs/>
              </w:rPr>
              <w:t>B1 (OP)</w:t>
            </w:r>
          </w:p>
        </w:tc>
        <w:tc>
          <w:tcPr>
            <w:tcW w:w="7750" w:type="dxa"/>
            <w:tcBorders>
              <w:top w:val="single" w:sz="4" w:space="0" w:color="94AA97"/>
              <w:left w:val="single" w:sz="4" w:space="0" w:color="94AA97"/>
              <w:bottom w:val="single" w:sz="4" w:space="0" w:color="94AA97"/>
              <w:right w:val="single" w:sz="4" w:space="0" w:color="94AA97"/>
            </w:tcBorders>
            <w:vAlign w:val="center"/>
          </w:tcPr>
          <w:p w14:paraId="0FA6A061" w14:textId="77777777" w:rsidR="002E778F" w:rsidRDefault="002E778F" w:rsidP="00192EA7">
            <w:r>
              <w:t>Single Blinder – Opposite Prompt (OP) Side</w:t>
            </w:r>
          </w:p>
        </w:tc>
      </w:tr>
    </w:tbl>
    <w:p w14:paraId="2B05BFE1" w14:textId="77777777" w:rsidR="002E778F" w:rsidRDefault="002E778F" w:rsidP="002E778F">
      <w:pPr>
        <w:pStyle w:val="Heading2"/>
        <w:spacing w:before="300"/>
      </w:pPr>
      <w:r>
        <w:rPr>
          <w:rFonts w:ascii="Calibri" w:eastAsia="Calibri" w:hAnsi="Calibri" w:cs="Calibri"/>
          <w:b/>
          <w:bCs/>
          <w:sz w:val="24"/>
          <w:szCs w:val="24"/>
        </w:rPr>
        <w:t>Side Light — select up to ONE per cue (Star only)</w:t>
      </w:r>
    </w:p>
    <w:p w14:paraId="169EF5EE" w14:textId="03842959" w:rsidR="002E778F" w:rsidRDefault="002E778F" w:rsidP="002E778F">
      <w:pPr>
        <w:spacing w:after="120"/>
      </w:pPr>
      <w:r>
        <w:rPr>
          <w:i/>
          <w:iCs/>
          <w:sz w:val="19"/>
          <w:szCs w:val="19"/>
        </w:rPr>
        <w:t>No</w:t>
      </w:r>
      <w:r>
        <w:rPr>
          <w:i/>
          <w:iCs/>
          <w:sz w:val="19"/>
          <w:szCs w:val="19"/>
        </w:rPr>
        <w:t xml:space="preserve"> photos available for these codes yet.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0"/>
        <w:gridCol w:w="7750"/>
      </w:tblGrid>
      <w:tr w:rsidR="002E778F" w14:paraId="37B54637" w14:textId="77777777" w:rsidTr="00192EA7">
        <w:trPr>
          <w:tblHeader/>
        </w:trPr>
        <w:tc>
          <w:tcPr>
            <w:tcW w:w="160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6B4D611B" w14:textId="77777777" w:rsidR="002E778F" w:rsidRDefault="002E778F" w:rsidP="00192EA7">
            <w:r>
              <w:rPr>
                <w:b/>
                <w:bCs/>
                <w:color w:val="000000"/>
              </w:rPr>
              <w:t>Code</w:t>
            </w:r>
          </w:p>
        </w:tc>
        <w:tc>
          <w:tcPr>
            <w:tcW w:w="775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12934B1D" w14:textId="77777777" w:rsidR="002E778F" w:rsidRDefault="002E778F" w:rsidP="00192EA7">
            <w:r>
              <w:rPr>
                <w:b/>
                <w:bCs/>
                <w:color w:val="000000"/>
              </w:rPr>
              <w:t>Colour</w:t>
            </w:r>
          </w:p>
        </w:tc>
      </w:tr>
      <w:tr w:rsidR="002E778F" w14:paraId="33B6FDAF" w14:textId="77777777" w:rsidTr="00192EA7">
        <w:tc>
          <w:tcPr>
            <w:tcW w:w="1600" w:type="dxa"/>
            <w:tcBorders>
              <w:top w:val="single" w:sz="4" w:space="0" w:color="94AA97"/>
              <w:left w:val="single" w:sz="4" w:space="0" w:color="94AA97"/>
              <w:bottom w:val="single" w:sz="4" w:space="0" w:color="94AA97"/>
              <w:right w:val="single" w:sz="4" w:space="0" w:color="94AA97"/>
            </w:tcBorders>
            <w:vAlign w:val="center"/>
          </w:tcPr>
          <w:p w14:paraId="40538C0A" w14:textId="77777777" w:rsidR="002E778F" w:rsidRDefault="002E778F" w:rsidP="00192EA7">
            <w:r>
              <w:rPr>
                <w:b/>
                <w:bCs/>
              </w:rPr>
              <w:t>D1</w:t>
            </w:r>
          </w:p>
        </w:tc>
        <w:tc>
          <w:tcPr>
            <w:tcW w:w="7750" w:type="dxa"/>
            <w:tcBorders>
              <w:top w:val="single" w:sz="4" w:space="0" w:color="94AA97"/>
              <w:left w:val="single" w:sz="4" w:space="0" w:color="94AA97"/>
              <w:bottom w:val="single" w:sz="4" w:space="0" w:color="94AA97"/>
              <w:right w:val="single" w:sz="4" w:space="0" w:color="94AA97"/>
            </w:tcBorders>
            <w:vAlign w:val="center"/>
          </w:tcPr>
          <w:p w14:paraId="6030303A" w14:textId="77777777" w:rsidR="002E778F" w:rsidRDefault="002E778F" w:rsidP="00192EA7">
            <w:r>
              <w:t>White</w:t>
            </w:r>
          </w:p>
        </w:tc>
      </w:tr>
      <w:tr w:rsidR="002E778F" w14:paraId="00D8C1A8" w14:textId="77777777" w:rsidTr="00192EA7">
        <w:tc>
          <w:tcPr>
            <w:tcW w:w="1600" w:type="dxa"/>
            <w:tcBorders>
              <w:top w:val="single" w:sz="4" w:space="0" w:color="94AA97"/>
              <w:left w:val="single" w:sz="4" w:space="0" w:color="94AA97"/>
              <w:bottom w:val="single" w:sz="4" w:space="0" w:color="94AA97"/>
              <w:right w:val="single" w:sz="4" w:space="0" w:color="94AA97"/>
            </w:tcBorders>
            <w:vAlign w:val="center"/>
          </w:tcPr>
          <w:p w14:paraId="0E2EE989" w14:textId="77777777" w:rsidR="002E778F" w:rsidRDefault="002E778F" w:rsidP="00192EA7">
            <w:r>
              <w:rPr>
                <w:b/>
                <w:bCs/>
              </w:rPr>
              <w:t>D2</w:t>
            </w:r>
          </w:p>
        </w:tc>
        <w:tc>
          <w:tcPr>
            <w:tcW w:w="7750" w:type="dxa"/>
            <w:tcBorders>
              <w:top w:val="single" w:sz="4" w:space="0" w:color="94AA97"/>
              <w:left w:val="single" w:sz="4" w:space="0" w:color="94AA97"/>
              <w:bottom w:val="single" w:sz="4" w:space="0" w:color="94AA97"/>
              <w:right w:val="single" w:sz="4" w:space="0" w:color="94AA97"/>
            </w:tcBorders>
            <w:vAlign w:val="center"/>
          </w:tcPr>
          <w:p w14:paraId="38C1E0C5" w14:textId="77777777" w:rsidR="002E778F" w:rsidRDefault="002E778F" w:rsidP="00192EA7">
            <w:r>
              <w:t>Warm White</w:t>
            </w:r>
          </w:p>
        </w:tc>
      </w:tr>
      <w:tr w:rsidR="002E778F" w14:paraId="359BAA38" w14:textId="77777777" w:rsidTr="00192EA7">
        <w:tc>
          <w:tcPr>
            <w:tcW w:w="1600" w:type="dxa"/>
            <w:tcBorders>
              <w:top w:val="single" w:sz="4" w:space="0" w:color="94AA97"/>
              <w:left w:val="single" w:sz="4" w:space="0" w:color="94AA97"/>
              <w:bottom w:val="single" w:sz="4" w:space="0" w:color="94AA97"/>
              <w:right w:val="single" w:sz="4" w:space="0" w:color="94AA97"/>
            </w:tcBorders>
            <w:vAlign w:val="center"/>
          </w:tcPr>
          <w:p w14:paraId="168A0693" w14:textId="77777777" w:rsidR="002E778F" w:rsidRDefault="002E778F" w:rsidP="00192EA7">
            <w:r>
              <w:rPr>
                <w:b/>
                <w:bCs/>
              </w:rPr>
              <w:t>D3</w:t>
            </w:r>
          </w:p>
        </w:tc>
        <w:tc>
          <w:tcPr>
            <w:tcW w:w="7750" w:type="dxa"/>
            <w:tcBorders>
              <w:top w:val="single" w:sz="4" w:space="0" w:color="94AA97"/>
              <w:left w:val="single" w:sz="4" w:space="0" w:color="94AA97"/>
              <w:bottom w:val="single" w:sz="4" w:space="0" w:color="94AA97"/>
              <w:right w:val="single" w:sz="4" w:space="0" w:color="94AA97"/>
            </w:tcBorders>
            <w:vAlign w:val="center"/>
          </w:tcPr>
          <w:p w14:paraId="482B0640" w14:textId="77777777" w:rsidR="002E778F" w:rsidRDefault="002E778F" w:rsidP="00192EA7">
            <w:r>
              <w:t>Red</w:t>
            </w:r>
          </w:p>
        </w:tc>
      </w:tr>
      <w:tr w:rsidR="002E778F" w14:paraId="0B5E0A1C" w14:textId="77777777" w:rsidTr="00192EA7">
        <w:tc>
          <w:tcPr>
            <w:tcW w:w="1600" w:type="dxa"/>
            <w:tcBorders>
              <w:top w:val="single" w:sz="4" w:space="0" w:color="94AA97"/>
              <w:left w:val="single" w:sz="4" w:space="0" w:color="94AA97"/>
              <w:bottom w:val="single" w:sz="4" w:space="0" w:color="94AA97"/>
              <w:right w:val="single" w:sz="4" w:space="0" w:color="94AA97"/>
            </w:tcBorders>
            <w:vAlign w:val="center"/>
          </w:tcPr>
          <w:p w14:paraId="2FDDE3DC" w14:textId="77777777" w:rsidR="002E778F" w:rsidRDefault="002E778F" w:rsidP="00192EA7">
            <w:r>
              <w:rPr>
                <w:b/>
                <w:bCs/>
              </w:rPr>
              <w:t>D4</w:t>
            </w:r>
          </w:p>
        </w:tc>
        <w:tc>
          <w:tcPr>
            <w:tcW w:w="7750" w:type="dxa"/>
            <w:tcBorders>
              <w:top w:val="single" w:sz="4" w:space="0" w:color="94AA97"/>
              <w:left w:val="single" w:sz="4" w:space="0" w:color="94AA97"/>
              <w:bottom w:val="single" w:sz="4" w:space="0" w:color="94AA97"/>
              <w:right w:val="single" w:sz="4" w:space="0" w:color="94AA97"/>
            </w:tcBorders>
            <w:vAlign w:val="center"/>
          </w:tcPr>
          <w:p w14:paraId="6E7B4DA1" w14:textId="77777777" w:rsidR="002E778F" w:rsidRDefault="002E778F" w:rsidP="00192EA7">
            <w:r>
              <w:t>Orange</w:t>
            </w:r>
          </w:p>
        </w:tc>
      </w:tr>
      <w:tr w:rsidR="002E778F" w14:paraId="4C3E43C6" w14:textId="77777777" w:rsidTr="00192EA7">
        <w:tc>
          <w:tcPr>
            <w:tcW w:w="1600" w:type="dxa"/>
            <w:tcBorders>
              <w:top w:val="single" w:sz="4" w:space="0" w:color="94AA97"/>
              <w:left w:val="single" w:sz="4" w:space="0" w:color="94AA97"/>
              <w:bottom w:val="single" w:sz="4" w:space="0" w:color="94AA97"/>
              <w:right w:val="single" w:sz="4" w:space="0" w:color="94AA97"/>
            </w:tcBorders>
            <w:vAlign w:val="center"/>
          </w:tcPr>
          <w:p w14:paraId="31B687F3" w14:textId="77777777" w:rsidR="002E778F" w:rsidRDefault="002E778F" w:rsidP="00192EA7">
            <w:r>
              <w:rPr>
                <w:b/>
                <w:bCs/>
              </w:rPr>
              <w:t>D5</w:t>
            </w:r>
          </w:p>
        </w:tc>
        <w:tc>
          <w:tcPr>
            <w:tcW w:w="7750" w:type="dxa"/>
            <w:tcBorders>
              <w:top w:val="single" w:sz="4" w:space="0" w:color="94AA97"/>
              <w:left w:val="single" w:sz="4" w:space="0" w:color="94AA97"/>
              <w:bottom w:val="single" w:sz="4" w:space="0" w:color="94AA97"/>
              <w:right w:val="single" w:sz="4" w:space="0" w:color="94AA97"/>
            </w:tcBorders>
            <w:vAlign w:val="center"/>
          </w:tcPr>
          <w:p w14:paraId="428A3C76" w14:textId="77777777" w:rsidR="002E778F" w:rsidRDefault="002E778F" w:rsidP="00192EA7">
            <w:r>
              <w:t>Yellow</w:t>
            </w:r>
          </w:p>
        </w:tc>
      </w:tr>
      <w:tr w:rsidR="002E778F" w14:paraId="69627D4F" w14:textId="77777777" w:rsidTr="00192EA7">
        <w:tc>
          <w:tcPr>
            <w:tcW w:w="1600" w:type="dxa"/>
            <w:tcBorders>
              <w:top w:val="single" w:sz="4" w:space="0" w:color="94AA97"/>
              <w:left w:val="single" w:sz="4" w:space="0" w:color="94AA97"/>
              <w:bottom w:val="single" w:sz="4" w:space="0" w:color="94AA97"/>
              <w:right w:val="single" w:sz="4" w:space="0" w:color="94AA97"/>
            </w:tcBorders>
            <w:vAlign w:val="center"/>
          </w:tcPr>
          <w:p w14:paraId="0BBAD2A8" w14:textId="77777777" w:rsidR="002E778F" w:rsidRDefault="002E778F" w:rsidP="00192EA7">
            <w:r>
              <w:rPr>
                <w:b/>
                <w:bCs/>
              </w:rPr>
              <w:lastRenderedPageBreak/>
              <w:t>D6</w:t>
            </w:r>
          </w:p>
        </w:tc>
        <w:tc>
          <w:tcPr>
            <w:tcW w:w="7750" w:type="dxa"/>
            <w:tcBorders>
              <w:top w:val="single" w:sz="4" w:space="0" w:color="94AA97"/>
              <w:left w:val="single" w:sz="4" w:space="0" w:color="94AA97"/>
              <w:bottom w:val="single" w:sz="4" w:space="0" w:color="94AA97"/>
              <w:right w:val="single" w:sz="4" w:space="0" w:color="94AA97"/>
            </w:tcBorders>
            <w:vAlign w:val="center"/>
          </w:tcPr>
          <w:p w14:paraId="193034B3" w14:textId="77777777" w:rsidR="002E778F" w:rsidRDefault="002E778F" w:rsidP="00192EA7">
            <w:r>
              <w:t>Green</w:t>
            </w:r>
          </w:p>
        </w:tc>
      </w:tr>
      <w:tr w:rsidR="002E778F" w14:paraId="5873BB04" w14:textId="77777777" w:rsidTr="00192EA7">
        <w:tc>
          <w:tcPr>
            <w:tcW w:w="1600" w:type="dxa"/>
            <w:tcBorders>
              <w:top w:val="single" w:sz="4" w:space="0" w:color="94AA97"/>
              <w:left w:val="single" w:sz="4" w:space="0" w:color="94AA97"/>
              <w:bottom w:val="single" w:sz="4" w:space="0" w:color="94AA97"/>
              <w:right w:val="single" w:sz="4" w:space="0" w:color="94AA97"/>
            </w:tcBorders>
            <w:vAlign w:val="center"/>
          </w:tcPr>
          <w:p w14:paraId="026E2814" w14:textId="77777777" w:rsidR="002E778F" w:rsidRDefault="002E778F" w:rsidP="00192EA7">
            <w:r>
              <w:rPr>
                <w:b/>
                <w:bCs/>
              </w:rPr>
              <w:t>D7</w:t>
            </w:r>
          </w:p>
        </w:tc>
        <w:tc>
          <w:tcPr>
            <w:tcW w:w="7750" w:type="dxa"/>
            <w:tcBorders>
              <w:top w:val="single" w:sz="4" w:space="0" w:color="94AA97"/>
              <w:left w:val="single" w:sz="4" w:space="0" w:color="94AA97"/>
              <w:bottom w:val="single" w:sz="4" w:space="0" w:color="94AA97"/>
              <w:right w:val="single" w:sz="4" w:space="0" w:color="94AA97"/>
            </w:tcBorders>
            <w:vAlign w:val="center"/>
          </w:tcPr>
          <w:p w14:paraId="57043BB7" w14:textId="77777777" w:rsidR="002E778F" w:rsidRDefault="002E778F" w:rsidP="00192EA7">
            <w:r>
              <w:t>Sea Green</w:t>
            </w:r>
          </w:p>
        </w:tc>
      </w:tr>
      <w:tr w:rsidR="002E778F" w14:paraId="79C6A20B" w14:textId="77777777" w:rsidTr="00192EA7">
        <w:tc>
          <w:tcPr>
            <w:tcW w:w="1600" w:type="dxa"/>
            <w:tcBorders>
              <w:top w:val="single" w:sz="4" w:space="0" w:color="94AA97"/>
              <w:left w:val="single" w:sz="4" w:space="0" w:color="94AA97"/>
              <w:bottom w:val="single" w:sz="4" w:space="0" w:color="94AA97"/>
              <w:right w:val="single" w:sz="4" w:space="0" w:color="94AA97"/>
            </w:tcBorders>
            <w:vAlign w:val="center"/>
          </w:tcPr>
          <w:p w14:paraId="6ADA69A2" w14:textId="77777777" w:rsidR="002E778F" w:rsidRDefault="002E778F" w:rsidP="00192EA7">
            <w:r>
              <w:rPr>
                <w:b/>
                <w:bCs/>
              </w:rPr>
              <w:t>D8</w:t>
            </w:r>
          </w:p>
        </w:tc>
        <w:tc>
          <w:tcPr>
            <w:tcW w:w="7750" w:type="dxa"/>
            <w:tcBorders>
              <w:top w:val="single" w:sz="4" w:space="0" w:color="94AA97"/>
              <w:left w:val="single" w:sz="4" w:space="0" w:color="94AA97"/>
              <w:bottom w:val="single" w:sz="4" w:space="0" w:color="94AA97"/>
              <w:right w:val="single" w:sz="4" w:space="0" w:color="94AA97"/>
            </w:tcBorders>
            <w:vAlign w:val="center"/>
          </w:tcPr>
          <w:p w14:paraId="58135C3E" w14:textId="77777777" w:rsidR="002E778F" w:rsidRDefault="002E778F" w:rsidP="00192EA7">
            <w:r>
              <w:t>Aqua</w:t>
            </w:r>
          </w:p>
        </w:tc>
      </w:tr>
      <w:tr w:rsidR="002E778F" w14:paraId="3AD7A545" w14:textId="77777777" w:rsidTr="00192EA7">
        <w:tc>
          <w:tcPr>
            <w:tcW w:w="1600" w:type="dxa"/>
            <w:tcBorders>
              <w:top w:val="single" w:sz="4" w:space="0" w:color="94AA97"/>
              <w:left w:val="single" w:sz="4" w:space="0" w:color="94AA97"/>
              <w:bottom w:val="single" w:sz="4" w:space="0" w:color="94AA97"/>
              <w:right w:val="single" w:sz="4" w:space="0" w:color="94AA97"/>
            </w:tcBorders>
            <w:vAlign w:val="center"/>
          </w:tcPr>
          <w:p w14:paraId="544372EF" w14:textId="77777777" w:rsidR="002E778F" w:rsidRDefault="002E778F" w:rsidP="00192EA7">
            <w:r>
              <w:rPr>
                <w:b/>
                <w:bCs/>
              </w:rPr>
              <w:t>D9</w:t>
            </w:r>
          </w:p>
        </w:tc>
        <w:tc>
          <w:tcPr>
            <w:tcW w:w="7750" w:type="dxa"/>
            <w:tcBorders>
              <w:top w:val="single" w:sz="4" w:space="0" w:color="94AA97"/>
              <w:left w:val="single" w:sz="4" w:space="0" w:color="94AA97"/>
              <w:bottom w:val="single" w:sz="4" w:space="0" w:color="94AA97"/>
              <w:right w:val="single" w:sz="4" w:space="0" w:color="94AA97"/>
            </w:tcBorders>
            <w:vAlign w:val="center"/>
          </w:tcPr>
          <w:p w14:paraId="3A9D2D17" w14:textId="77777777" w:rsidR="002E778F" w:rsidRDefault="002E778F" w:rsidP="00192EA7">
            <w:r>
              <w:t>Blue</w:t>
            </w:r>
          </w:p>
        </w:tc>
      </w:tr>
      <w:tr w:rsidR="002E778F" w14:paraId="78F4D5C7" w14:textId="77777777" w:rsidTr="00192EA7">
        <w:tc>
          <w:tcPr>
            <w:tcW w:w="1600" w:type="dxa"/>
            <w:tcBorders>
              <w:top w:val="single" w:sz="4" w:space="0" w:color="94AA97"/>
              <w:left w:val="single" w:sz="4" w:space="0" w:color="94AA97"/>
              <w:bottom w:val="single" w:sz="4" w:space="0" w:color="94AA97"/>
              <w:right w:val="single" w:sz="4" w:space="0" w:color="94AA97"/>
            </w:tcBorders>
            <w:vAlign w:val="center"/>
          </w:tcPr>
          <w:p w14:paraId="7DEC20B4" w14:textId="77777777" w:rsidR="002E778F" w:rsidRDefault="002E778F" w:rsidP="00192EA7">
            <w:r>
              <w:rPr>
                <w:b/>
                <w:bCs/>
              </w:rPr>
              <w:t>D10</w:t>
            </w:r>
          </w:p>
        </w:tc>
        <w:tc>
          <w:tcPr>
            <w:tcW w:w="7750" w:type="dxa"/>
            <w:tcBorders>
              <w:top w:val="single" w:sz="4" w:space="0" w:color="94AA97"/>
              <w:left w:val="single" w:sz="4" w:space="0" w:color="94AA97"/>
              <w:bottom w:val="single" w:sz="4" w:space="0" w:color="94AA97"/>
              <w:right w:val="single" w:sz="4" w:space="0" w:color="94AA97"/>
            </w:tcBorders>
            <w:vAlign w:val="center"/>
          </w:tcPr>
          <w:p w14:paraId="66AF9505" w14:textId="77777777" w:rsidR="002E778F" w:rsidRDefault="002E778F" w:rsidP="00192EA7">
            <w:r>
              <w:t>Purple</w:t>
            </w:r>
          </w:p>
        </w:tc>
      </w:tr>
      <w:tr w:rsidR="002E778F" w14:paraId="47298A48" w14:textId="77777777" w:rsidTr="00192EA7">
        <w:tc>
          <w:tcPr>
            <w:tcW w:w="1600" w:type="dxa"/>
            <w:tcBorders>
              <w:top w:val="single" w:sz="4" w:space="0" w:color="94AA97"/>
              <w:left w:val="single" w:sz="4" w:space="0" w:color="94AA97"/>
              <w:bottom w:val="single" w:sz="4" w:space="0" w:color="94AA97"/>
              <w:right w:val="single" w:sz="4" w:space="0" w:color="94AA97"/>
            </w:tcBorders>
            <w:vAlign w:val="center"/>
          </w:tcPr>
          <w:p w14:paraId="63BA21E3" w14:textId="77777777" w:rsidR="002E778F" w:rsidRDefault="002E778F" w:rsidP="00192EA7">
            <w:r>
              <w:rPr>
                <w:b/>
                <w:bCs/>
              </w:rPr>
              <w:t>D11</w:t>
            </w:r>
          </w:p>
        </w:tc>
        <w:tc>
          <w:tcPr>
            <w:tcW w:w="7750" w:type="dxa"/>
            <w:tcBorders>
              <w:top w:val="single" w:sz="4" w:space="0" w:color="94AA97"/>
              <w:left w:val="single" w:sz="4" w:space="0" w:color="94AA97"/>
              <w:bottom w:val="single" w:sz="4" w:space="0" w:color="94AA97"/>
              <w:right w:val="single" w:sz="4" w:space="0" w:color="94AA97"/>
            </w:tcBorders>
            <w:vAlign w:val="center"/>
          </w:tcPr>
          <w:p w14:paraId="76B2DF32" w14:textId="77777777" w:rsidR="002E778F" w:rsidRDefault="002E778F" w:rsidP="00192EA7">
            <w:r>
              <w:t>Pink</w:t>
            </w:r>
          </w:p>
        </w:tc>
      </w:tr>
    </w:tbl>
    <w:p w14:paraId="1FAAD56F" w14:textId="77777777" w:rsidR="002E778F" w:rsidRDefault="002E778F" w:rsidP="002E778F">
      <w:pPr>
        <w:pStyle w:val="Heading2"/>
        <w:spacing w:before="300"/>
      </w:pPr>
      <w:r>
        <w:rPr>
          <w:rFonts w:ascii="Calibri" w:eastAsia="Calibri" w:hAnsi="Calibri" w:cs="Calibri"/>
          <w:b/>
          <w:bCs/>
          <w:sz w:val="24"/>
          <w:szCs w:val="24"/>
        </w:rPr>
        <w:t>Follow Spot (Star only)</w:t>
      </w:r>
    </w:p>
    <w:p w14:paraId="77CABEAA" w14:textId="77777777" w:rsidR="002E778F" w:rsidRDefault="002E778F" w:rsidP="002E778F">
      <w:pPr>
        <w:spacing w:after="120"/>
      </w:pPr>
      <w:r>
        <w:rPr>
          <w:i/>
          <w:iCs/>
          <w:sz w:val="19"/>
          <w:szCs w:val="19"/>
        </w:rPr>
        <w:t>Available on request. The Star's lighting team will operate the follow spot — clubs/teams do not need to supply their own operator.</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00"/>
        <w:gridCol w:w="8150"/>
      </w:tblGrid>
      <w:tr w:rsidR="002E778F" w14:paraId="2D39BAC4" w14:textId="77777777" w:rsidTr="00192EA7">
        <w:trPr>
          <w:tblHeader/>
        </w:trPr>
        <w:tc>
          <w:tcPr>
            <w:tcW w:w="120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38017A91" w14:textId="77777777" w:rsidR="002E778F" w:rsidRDefault="002E778F" w:rsidP="00192EA7">
            <w:r>
              <w:rPr>
                <w:b/>
                <w:bCs/>
                <w:color w:val="000000"/>
              </w:rPr>
              <w:t>Code</w:t>
            </w:r>
          </w:p>
        </w:tc>
        <w:tc>
          <w:tcPr>
            <w:tcW w:w="8150" w:type="dxa"/>
            <w:tcBorders>
              <w:top w:val="single" w:sz="4" w:space="0" w:color="94AA97"/>
              <w:left w:val="single" w:sz="4" w:space="0" w:color="94AA97"/>
              <w:bottom w:val="single" w:sz="4" w:space="0" w:color="94AA97"/>
              <w:right w:val="single" w:sz="4" w:space="0" w:color="94AA97"/>
            </w:tcBorders>
            <w:shd w:val="clear" w:color="auto" w:fill="D9D9D9"/>
            <w:vAlign w:val="center"/>
          </w:tcPr>
          <w:p w14:paraId="2BC7DB6D" w14:textId="77777777" w:rsidR="002E778F" w:rsidRDefault="002E778F" w:rsidP="00192EA7">
            <w:r>
              <w:rPr>
                <w:b/>
                <w:bCs/>
                <w:color w:val="000000"/>
              </w:rPr>
              <w:t>Description</w:t>
            </w:r>
          </w:p>
        </w:tc>
      </w:tr>
      <w:tr w:rsidR="002E778F" w14:paraId="69CA19DA" w14:textId="77777777" w:rsidTr="00192EA7">
        <w:tc>
          <w:tcPr>
            <w:tcW w:w="1200" w:type="dxa"/>
            <w:tcBorders>
              <w:top w:val="single" w:sz="4" w:space="0" w:color="94AA97"/>
              <w:left w:val="single" w:sz="4" w:space="0" w:color="94AA97"/>
              <w:bottom w:val="single" w:sz="4" w:space="0" w:color="94AA97"/>
              <w:right w:val="single" w:sz="4" w:space="0" w:color="94AA97"/>
            </w:tcBorders>
            <w:vAlign w:val="center"/>
          </w:tcPr>
          <w:p w14:paraId="1ABEC6B3" w14:textId="77777777" w:rsidR="002E778F" w:rsidRDefault="002E778F" w:rsidP="00192EA7">
            <w:r>
              <w:rPr>
                <w:b/>
                <w:bCs/>
              </w:rPr>
              <w:t>FS</w:t>
            </w:r>
          </w:p>
        </w:tc>
        <w:tc>
          <w:tcPr>
            <w:tcW w:w="8150" w:type="dxa"/>
            <w:tcBorders>
              <w:top w:val="single" w:sz="4" w:space="0" w:color="94AA97"/>
              <w:left w:val="single" w:sz="4" w:space="0" w:color="94AA97"/>
              <w:bottom w:val="single" w:sz="4" w:space="0" w:color="94AA97"/>
              <w:right w:val="single" w:sz="4" w:space="0" w:color="94AA97"/>
            </w:tcBorders>
            <w:vAlign w:val="center"/>
          </w:tcPr>
          <w:p w14:paraId="23D97E2C" w14:textId="77777777" w:rsidR="002E778F" w:rsidRDefault="002E778F" w:rsidP="00192EA7">
            <w:r>
              <w:t>Follow Spot — operated by The Star's lighting team on request</w:t>
            </w:r>
          </w:p>
        </w:tc>
      </w:tr>
    </w:tbl>
    <w:p w14:paraId="094E9F0F" w14:textId="77777777" w:rsidR="002E778F" w:rsidRDefault="002E778F" w:rsidP="002E778F"/>
    <w:p w14:paraId="62B07992" w14:textId="77777777" w:rsidR="007B4AC7" w:rsidRPr="002E778F" w:rsidRDefault="007B4AC7" w:rsidP="002E778F"/>
    <w:sectPr w:rsidR="007B4AC7" w:rsidRPr="002E778F" w:rsidSect="003462EB">
      <w:headerReference w:type="even" r:id="rId75"/>
      <w:headerReference w:type="default" r:id="rId76"/>
      <w:footerReference w:type="even" r:id="rId77"/>
      <w:footerReference w:type="default" r:id="rId78"/>
      <w:headerReference w:type="first" r:id="rId79"/>
      <w:footerReference w:type="first" r:id="rId80"/>
      <w:pgSz w:w="11906" w:h="16838" w:code="9"/>
      <w:pgMar w:top="-2126" w:right="709" w:bottom="1134" w:left="709"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A189C" w14:textId="77777777" w:rsidR="00F20C56" w:rsidRDefault="00F20C56" w:rsidP="007B4AC7">
      <w:pPr>
        <w:spacing w:after="0" w:line="240" w:lineRule="auto"/>
      </w:pPr>
      <w:r>
        <w:separator/>
      </w:r>
    </w:p>
  </w:endnote>
  <w:endnote w:type="continuationSeparator" w:id="0">
    <w:p w14:paraId="3FB7CE43" w14:textId="77777777" w:rsidR="00F20C56" w:rsidRDefault="00F20C56" w:rsidP="007B4AC7">
      <w:pPr>
        <w:spacing w:after="0" w:line="240" w:lineRule="auto"/>
      </w:pPr>
      <w:r>
        <w:continuationSeparator/>
      </w:r>
    </w:p>
  </w:endnote>
  <w:endnote w:type="continuationNotice" w:id="1">
    <w:p w14:paraId="41EBA7AE" w14:textId="77777777" w:rsidR="00F20C56" w:rsidRDefault="00F20C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embedRegular r:id="rId1" w:fontKey="{08001168-9596-AE45-BAE8-86278339B884}"/>
  </w:font>
  <w:font w:name="Times New Roman">
    <w:panose1 w:val="02020603050405020304"/>
    <w:charset w:val="00"/>
    <w:family w:val="roman"/>
    <w:pitch w:val="variable"/>
    <w:sig w:usb0="E0002EFF" w:usb1="C000785B" w:usb2="00000009" w:usb3="00000000" w:csb0="000001FF" w:csb1="00000000"/>
    <w:embedRegular r:id="rId2" w:fontKey="{0A256BBD-796E-1845-8CB4-4D8E1F17AB34}"/>
    <w:embedBold r:id="rId3" w:fontKey="{2C501B5C-8288-7748-91E8-13973483CF7A}"/>
    <w:embedItalic r:id="rId4" w:fontKey="{65FD637F-3BD8-1D4E-8EB4-48B7F903F021}"/>
  </w:font>
  <w:font w:name="Courier New">
    <w:panose1 w:val="02070309020205020404"/>
    <w:charset w:val="00"/>
    <w:family w:val="modern"/>
    <w:pitch w:val="fixed"/>
    <w:sig w:usb0="E0002AFF" w:usb1="C0007843" w:usb2="00000009" w:usb3="00000000" w:csb0="000001FF" w:csb1="00000000"/>
    <w:embedRegular r:id="rId5" w:fontKey="{F1A6B4E6-5EA5-8A46-8AF4-09363C382EE6}"/>
  </w:font>
  <w:font w:name="Symbol">
    <w:panose1 w:val="05050102010706020507"/>
    <w:charset w:val="02"/>
    <w:family w:val="decorative"/>
    <w:pitch w:val="variable"/>
    <w:sig w:usb0="00000000" w:usb1="10000000" w:usb2="00000000" w:usb3="00000000" w:csb0="80000000" w:csb1="00000000"/>
    <w:embedRegular r:id="rId6" w:fontKey="{0EEFCD53-AF76-5C42-A6C9-B81FF308A3D2}"/>
  </w:font>
  <w:font w:name="Calibri">
    <w:panose1 w:val="020F0502020204030204"/>
    <w:charset w:val="00"/>
    <w:family w:val="swiss"/>
    <w:pitch w:val="variable"/>
    <w:sig w:usb0="E0002AFF" w:usb1="C000247B" w:usb2="00000009" w:usb3="00000000" w:csb0="000001FF" w:csb1="00000000"/>
    <w:embedRegular r:id="rId7" w:fontKey="{76556919-E11E-FB45-AEE9-E7D9A50438CC}"/>
    <w:embedBold r:id="rId8" w:fontKey="{4AC455C4-439D-DE45-A5EE-1ACB8BCB74BF}"/>
    <w:embedItalic r:id="rId9" w:fontKey="{25CC3994-F743-6A4F-950A-A9D80BAEB26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43EB3" w14:textId="77777777" w:rsidR="002E778F" w:rsidRDefault="002E77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98" w:type="pct"/>
      <w:jc w:val="center"/>
      <w:tblLook w:val="01E0" w:firstRow="1" w:lastRow="1" w:firstColumn="1" w:lastColumn="1" w:noHBand="0" w:noVBand="0"/>
    </w:tblPr>
    <w:tblGrid>
      <w:gridCol w:w="1695"/>
      <w:gridCol w:w="5152"/>
      <w:gridCol w:w="1000"/>
      <w:gridCol w:w="1003"/>
      <w:gridCol w:w="1096"/>
      <w:gridCol w:w="957"/>
    </w:tblGrid>
    <w:tr w:rsidR="004F5B4A" w14:paraId="7B994721" w14:textId="77777777" w:rsidTr="007D61C3">
      <w:trPr>
        <w:trHeight w:val="291"/>
        <w:jc w:val="center"/>
      </w:trPr>
      <w:tc>
        <w:tcPr>
          <w:tcW w:w="781" w:type="pct"/>
        </w:tcPr>
        <w:p w14:paraId="47A6398D" w14:textId="77777777" w:rsidR="007B4AC7" w:rsidRPr="00956B78" w:rsidRDefault="00831749" w:rsidP="007B4AC7">
          <w:pPr>
            <w:pStyle w:val="ACFFooterTItle"/>
          </w:pPr>
          <w:r>
            <w:t>Document</w:t>
          </w:r>
          <w:r w:rsidR="007B4AC7" w:rsidRPr="00956B78">
            <w:t xml:space="preserve"> Number</w:t>
          </w:r>
        </w:p>
      </w:tc>
      <w:tc>
        <w:tcPr>
          <w:tcW w:w="2366" w:type="pct"/>
        </w:tcPr>
        <w:p w14:paraId="4EFAA0A0" w14:textId="77777777" w:rsidR="007B4AC7" w:rsidRPr="00302478" w:rsidRDefault="00831749" w:rsidP="007B4AC7">
          <w:pPr>
            <w:pStyle w:val="ACFFooterTItle"/>
          </w:pPr>
          <w:r>
            <w:t>Document</w:t>
          </w:r>
          <w:r w:rsidR="007B4AC7" w:rsidRPr="00302478">
            <w:t xml:space="preserve"> </w:t>
          </w:r>
          <w:r w:rsidR="007B4AC7">
            <w:t>Name</w:t>
          </w:r>
        </w:p>
      </w:tc>
      <w:tc>
        <w:tcPr>
          <w:tcW w:w="462" w:type="pct"/>
        </w:tcPr>
        <w:p w14:paraId="7FF1021F" w14:textId="77777777" w:rsidR="007B4AC7" w:rsidRPr="00302478" w:rsidRDefault="007B4AC7" w:rsidP="007B4AC7">
          <w:pPr>
            <w:pStyle w:val="ACFFooterTItle"/>
          </w:pPr>
          <w:r>
            <w:t>Version</w:t>
          </w:r>
        </w:p>
      </w:tc>
      <w:tc>
        <w:tcPr>
          <w:tcW w:w="443" w:type="pct"/>
        </w:tcPr>
        <w:p w14:paraId="5BEB63F5" w14:textId="77777777" w:rsidR="007B4AC7" w:rsidRPr="00302478" w:rsidRDefault="007B4AC7" w:rsidP="007B4AC7">
          <w:pPr>
            <w:pStyle w:val="ACFFooterTItle"/>
          </w:pPr>
          <w:r w:rsidRPr="00302478">
            <w:t>Issue Date</w:t>
          </w:r>
        </w:p>
      </w:tc>
      <w:tc>
        <w:tcPr>
          <w:tcW w:w="506" w:type="pct"/>
        </w:tcPr>
        <w:p w14:paraId="7066A237" w14:textId="77777777" w:rsidR="007B4AC7" w:rsidRPr="00302478" w:rsidRDefault="007B4AC7" w:rsidP="007B4AC7">
          <w:pPr>
            <w:pStyle w:val="ACFFooterTItle"/>
          </w:pPr>
          <w:r w:rsidRPr="00302478">
            <w:t>Review Date</w:t>
          </w:r>
        </w:p>
      </w:tc>
      <w:tc>
        <w:tcPr>
          <w:tcW w:w="443" w:type="pct"/>
        </w:tcPr>
        <w:p w14:paraId="2C6A0D9F" w14:textId="77777777" w:rsidR="007B4AC7" w:rsidRPr="00302478" w:rsidRDefault="007B4AC7" w:rsidP="007B4AC7">
          <w:pPr>
            <w:pStyle w:val="ACFFooterTItle"/>
          </w:pPr>
          <w:r w:rsidRPr="00302478">
            <w:t>Page</w:t>
          </w:r>
        </w:p>
      </w:tc>
    </w:tr>
    <w:tr w:rsidR="004F5B4A" w14:paraId="248A5A0A" w14:textId="77777777" w:rsidTr="007D61C3">
      <w:trPr>
        <w:jc w:val="center"/>
      </w:trPr>
      <w:tc>
        <w:tcPr>
          <w:tcW w:w="781" w:type="pct"/>
        </w:tcPr>
        <w:p w14:paraId="424AA9EF" w14:textId="573E10CA" w:rsidR="007B4AC7" w:rsidRPr="00AE62AD" w:rsidRDefault="002E778F" w:rsidP="007B4AC7">
          <w:pPr>
            <w:pStyle w:val="ACFFooterInfo"/>
          </w:pPr>
          <w:r>
            <w:t>NCE-</w:t>
          </w:r>
          <w:r w:rsidR="00F85A9E">
            <w:t>046-GDL</w:t>
          </w:r>
        </w:p>
      </w:tc>
      <w:tc>
        <w:tcPr>
          <w:tcW w:w="2366" w:type="pct"/>
        </w:tcPr>
        <w:p w14:paraId="456613DC" w14:textId="30C71AF8" w:rsidR="007B4AC7" w:rsidRPr="00302478" w:rsidRDefault="00F85A9E" w:rsidP="007B4AC7">
          <w:pPr>
            <w:pStyle w:val="ACFFooterInfo"/>
          </w:pPr>
          <w:r>
            <w:t>PPMG26 The Star Theatre Lighting Guide</w:t>
          </w:r>
        </w:p>
      </w:tc>
      <w:tc>
        <w:tcPr>
          <w:tcW w:w="462" w:type="pct"/>
        </w:tcPr>
        <w:p w14:paraId="7814B72F" w14:textId="77777777" w:rsidR="007B4AC7" w:rsidRDefault="008D41E1" w:rsidP="007B4AC7">
          <w:pPr>
            <w:pStyle w:val="ACFFooterInfo"/>
          </w:pPr>
          <w:r>
            <w:t>001</w:t>
          </w:r>
        </w:p>
      </w:tc>
      <w:tc>
        <w:tcPr>
          <w:tcW w:w="443" w:type="pct"/>
        </w:tcPr>
        <w:p w14:paraId="4DC4853A" w14:textId="7F44C0A5" w:rsidR="007B4AC7" w:rsidRPr="00302478" w:rsidRDefault="00F85A9E" w:rsidP="007B4AC7">
          <w:pPr>
            <w:pStyle w:val="ACFFooterInfo"/>
          </w:pPr>
          <w:r>
            <w:t>24/09/2026</w:t>
          </w:r>
        </w:p>
      </w:tc>
      <w:tc>
        <w:tcPr>
          <w:tcW w:w="506" w:type="pct"/>
        </w:tcPr>
        <w:p w14:paraId="0737E55B" w14:textId="32ED7E7D" w:rsidR="007B4AC7" w:rsidRPr="00302478" w:rsidRDefault="00F85A9E" w:rsidP="007B4AC7">
          <w:pPr>
            <w:pStyle w:val="ACFFooterInfo"/>
          </w:pPr>
          <w:r>
            <w:t>01/09/2027</w:t>
          </w:r>
        </w:p>
      </w:tc>
      <w:tc>
        <w:tcPr>
          <w:tcW w:w="443" w:type="pct"/>
        </w:tcPr>
        <w:p w14:paraId="06667B06" w14:textId="77777777" w:rsidR="007B4AC7" w:rsidRPr="00302478" w:rsidRDefault="007B4AC7" w:rsidP="007B4AC7">
          <w:pPr>
            <w:pStyle w:val="ACFFooterInfo"/>
          </w:pPr>
          <w:r w:rsidRPr="00302478">
            <w:fldChar w:fldCharType="begin"/>
          </w:r>
          <w:r w:rsidRPr="00302478">
            <w:instrText xml:space="preserve"> PAGE </w:instrText>
          </w:r>
          <w:r w:rsidRPr="00302478">
            <w:fldChar w:fldCharType="separate"/>
          </w:r>
          <w:r>
            <w:t>4</w:t>
          </w:r>
          <w:r w:rsidRPr="00302478">
            <w:fldChar w:fldCharType="end"/>
          </w:r>
          <w:r w:rsidRPr="00302478">
            <w:t xml:space="preserve"> of </w:t>
          </w:r>
          <w:fldSimple w:instr=" NUMPAGES ">
            <w:r>
              <w:t>7</w:t>
            </w:r>
          </w:fldSimple>
        </w:p>
      </w:tc>
    </w:tr>
  </w:tbl>
  <w:p w14:paraId="6AAD08B2" w14:textId="77777777" w:rsidR="007B4AC7" w:rsidRDefault="007B4AC7">
    <w:pPr>
      <w:pStyle w:val="Footer"/>
    </w:pPr>
    <w:r>
      <w:rPr>
        <w:noProof/>
      </w:rPr>
      <mc:AlternateContent>
        <mc:Choice Requires="wps">
          <w:drawing>
            <wp:anchor distT="0" distB="0" distL="114300" distR="114300" simplePos="0" relativeHeight="251658241" behindDoc="0" locked="0" layoutInCell="1" allowOverlap="1" wp14:anchorId="27B08BA3" wp14:editId="3AE9AC5B">
              <wp:simplePos x="0" y="0"/>
              <wp:positionH relativeFrom="page">
                <wp:posOffset>-31750</wp:posOffset>
              </wp:positionH>
              <wp:positionV relativeFrom="paragraph">
                <wp:posOffset>-411480</wp:posOffset>
              </wp:positionV>
              <wp:extent cx="7839075" cy="19050"/>
              <wp:effectExtent l="19050" t="19050" r="9525" b="0"/>
              <wp:wrapNone/>
              <wp:docPr id="11373712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839075" cy="1905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899081" id="Straight Connector 2" o:spid="_x0000_s1026"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5pt,-32.4pt" to="614.7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" strokecolor="black [3213]" strokeweight="3pt">
              <v:stroke joinstyle="miter"/>
              <o:lock v:ext="edit" shapetype="f"/>
              <w10:wrap anchorx="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5FE49" w14:textId="77777777" w:rsidR="002E778F" w:rsidRDefault="002E77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1118A" w14:textId="77777777" w:rsidR="00F20C56" w:rsidRDefault="00F20C56" w:rsidP="007B4AC7">
      <w:pPr>
        <w:spacing w:after="0" w:line="240" w:lineRule="auto"/>
      </w:pPr>
      <w:r>
        <w:separator/>
      </w:r>
    </w:p>
  </w:footnote>
  <w:footnote w:type="continuationSeparator" w:id="0">
    <w:p w14:paraId="6AD4536E" w14:textId="77777777" w:rsidR="00F20C56" w:rsidRDefault="00F20C56" w:rsidP="007B4AC7">
      <w:pPr>
        <w:spacing w:after="0" w:line="240" w:lineRule="auto"/>
      </w:pPr>
      <w:r>
        <w:continuationSeparator/>
      </w:r>
    </w:p>
  </w:footnote>
  <w:footnote w:type="continuationNotice" w:id="1">
    <w:p w14:paraId="637B1C05" w14:textId="77777777" w:rsidR="00F20C56" w:rsidRDefault="00F20C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BD6C2" w14:textId="77777777" w:rsidR="002E778F" w:rsidRDefault="002E77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A8A89" w14:textId="6CF67915" w:rsidR="007B4AC7" w:rsidRPr="007B4AC7" w:rsidRDefault="00F85A9E" w:rsidP="007B4AC7">
    <w:pPr>
      <w:pStyle w:val="ACFHeaderTitle"/>
    </w:pPr>
    <w:r>
      <w:t>NCE-046-GDL</w:t>
    </w:r>
  </w:p>
  <w:p w14:paraId="050182B7" w14:textId="5699BD5A" w:rsidR="007B4AC7" w:rsidRPr="007B4AC7" w:rsidRDefault="007B4AC7" w:rsidP="007B4AC7">
    <w:pPr>
      <w:pStyle w:val="ACFHeaderTitle"/>
    </w:pPr>
    <w:r w:rsidRPr="007B4AC7">
      <w:tab/>
    </w:r>
    <w:r w:rsidRPr="007B4AC7">
      <w:tab/>
    </w:r>
    <w:r w:rsidR="00F85A9E">
      <w:t xml:space="preserve">PPMG26 </w:t>
    </w:r>
    <w:r w:rsidR="002E778F">
      <w:t>The Star Theatre Lighting</w:t>
    </w:r>
    <w:r w:rsidR="00F85A9E">
      <w:t xml:space="preserve"> Guide</w:t>
    </w:r>
  </w:p>
  <w:p w14:paraId="26004AE6" w14:textId="77777777" w:rsidR="007B4AC7" w:rsidRDefault="007B4AC7">
    <w:pPr>
      <w:pStyle w:val="Header"/>
    </w:pPr>
    <w:r w:rsidRPr="006950C1">
      <w:rPr>
        <w:noProof/>
      </w:rPr>
      <mc:AlternateContent>
        <mc:Choice Requires="wps">
          <w:drawing>
            <wp:anchor distT="0" distB="0" distL="114300" distR="114300" simplePos="0" relativeHeight="251658242" behindDoc="1" locked="0" layoutInCell="1" allowOverlap="1" wp14:anchorId="476F93E2" wp14:editId="1E891221">
              <wp:simplePos x="0" y="0"/>
              <wp:positionH relativeFrom="page">
                <wp:posOffset>-31115</wp:posOffset>
              </wp:positionH>
              <wp:positionV relativeFrom="paragraph">
                <wp:posOffset>231140</wp:posOffset>
              </wp:positionV>
              <wp:extent cx="7839075" cy="19050"/>
              <wp:effectExtent l="19050" t="19050" r="28575" b="19050"/>
              <wp:wrapNone/>
              <wp:docPr id="200698294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839075" cy="1905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F62997" id="Straight Connector 3" o:spid="_x0000_s1026" style="position:absolute;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45pt,18.2pt" to="614.8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" strokecolor="black [3213]" strokeweight="3pt">
              <v:stroke joinstyle="miter"/>
              <o:lock v:ext="edit" shapetype="f"/>
              <w10:wrap anchorx="page"/>
            </v:line>
          </w:pict>
        </mc:Fallback>
      </mc:AlternateContent>
    </w:r>
    <w:r>
      <w:rPr>
        <w:noProof/>
      </w:rPr>
      <w:drawing>
        <wp:anchor distT="0" distB="0" distL="114300" distR="114300" simplePos="0" relativeHeight="251658240" behindDoc="1" locked="1" layoutInCell="1" allowOverlap="0" wp14:anchorId="0B894B57" wp14:editId="2D1C09CB">
          <wp:simplePos x="0" y="0"/>
          <wp:positionH relativeFrom="column">
            <wp:posOffset>0</wp:posOffset>
          </wp:positionH>
          <wp:positionV relativeFrom="page">
            <wp:posOffset>242570</wp:posOffset>
          </wp:positionV>
          <wp:extent cx="1839595" cy="665480"/>
          <wp:effectExtent l="0" t="0" r="8255" b="1270"/>
          <wp:wrapNone/>
          <wp:docPr id="1993113787" name="Picture 1993113787"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577581" name="Picture 894577581" descr="A black background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9595" cy="665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60A85" w14:textId="77777777" w:rsidR="002E778F" w:rsidRDefault="002E77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2C0C"/>
    <w:multiLevelType w:val="hybridMultilevel"/>
    <w:tmpl w:val="E7A66F4E"/>
    <w:lvl w:ilvl="0" w:tplc="739C8C0A">
      <w:start w:val="1"/>
      <w:numFmt w:val="bullet"/>
      <w:lvlText w:val="●"/>
      <w:lvlJc w:val="left"/>
      <w:pPr>
        <w:ind w:left="720" w:hanging="360"/>
      </w:pPr>
    </w:lvl>
    <w:lvl w:ilvl="1" w:tplc="CFF0D2EA">
      <w:start w:val="1"/>
      <w:numFmt w:val="bullet"/>
      <w:lvlText w:val="○"/>
      <w:lvlJc w:val="left"/>
      <w:pPr>
        <w:ind w:left="1440" w:hanging="360"/>
      </w:pPr>
    </w:lvl>
    <w:lvl w:ilvl="2" w:tplc="FD3CA350">
      <w:start w:val="1"/>
      <w:numFmt w:val="bullet"/>
      <w:lvlText w:val="■"/>
      <w:lvlJc w:val="left"/>
      <w:pPr>
        <w:ind w:left="2160" w:hanging="360"/>
      </w:pPr>
    </w:lvl>
    <w:lvl w:ilvl="3" w:tplc="CEF420C6">
      <w:start w:val="1"/>
      <w:numFmt w:val="bullet"/>
      <w:lvlText w:val="●"/>
      <w:lvlJc w:val="left"/>
      <w:pPr>
        <w:ind w:left="2880" w:hanging="360"/>
      </w:pPr>
    </w:lvl>
    <w:lvl w:ilvl="4" w:tplc="C17A20E2">
      <w:start w:val="1"/>
      <w:numFmt w:val="bullet"/>
      <w:lvlText w:val="○"/>
      <w:lvlJc w:val="left"/>
      <w:pPr>
        <w:ind w:left="3600" w:hanging="360"/>
      </w:pPr>
    </w:lvl>
    <w:lvl w:ilvl="5" w:tplc="F1C4A2CA">
      <w:start w:val="1"/>
      <w:numFmt w:val="bullet"/>
      <w:lvlText w:val="■"/>
      <w:lvlJc w:val="left"/>
      <w:pPr>
        <w:ind w:left="4320" w:hanging="360"/>
      </w:pPr>
    </w:lvl>
    <w:lvl w:ilvl="6" w:tplc="D27A3834">
      <w:start w:val="1"/>
      <w:numFmt w:val="bullet"/>
      <w:lvlText w:val="●"/>
      <w:lvlJc w:val="left"/>
      <w:pPr>
        <w:ind w:left="5040" w:hanging="360"/>
      </w:pPr>
    </w:lvl>
    <w:lvl w:ilvl="7" w:tplc="779E4576">
      <w:start w:val="1"/>
      <w:numFmt w:val="bullet"/>
      <w:lvlText w:val="●"/>
      <w:lvlJc w:val="left"/>
      <w:pPr>
        <w:ind w:left="5760" w:hanging="360"/>
      </w:pPr>
    </w:lvl>
    <w:lvl w:ilvl="8" w:tplc="492EF274">
      <w:start w:val="1"/>
      <w:numFmt w:val="bullet"/>
      <w:lvlText w:val="●"/>
      <w:lvlJc w:val="left"/>
      <w:pPr>
        <w:ind w:left="6480" w:hanging="360"/>
      </w:pPr>
    </w:lvl>
  </w:abstractNum>
  <w:abstractNum w:abstractNumId="1" w15:restartNumberingAfterBreak="0">
    <w:nsid w:val="05FF3950"/>
    <w:multiLevelType w:val="hybridMultilevel"/>
    <w:tmpl w:val="99D29DAE"/>
    <w:lvl w:ilvl="0" w:tplc="9F90041A">
      <w:start w:val="1"/>
      <w:numFmt w:val="bullet"/>
      <w:pStyle w:val="ACFBulletPoint"/>
      <w:lvlText w:val=""/>
      <w:lvlJc w:val="left"/>
      <w:pPr>
        <w:ind w:left="1287" w:hanging="360"/>
      </w:pPr>
      <w:rPr>
        <w:rFonts w:ascii="Wingdings" w:hAnsi="Wingding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 w15:restartNumberingAfterBreak="0">
    <w:nsid w:val="07DF32A5"/>
    <w:multiLevelType w:val="multilevel"/>
    <w:tmpl w:val="4064D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66AFF"/>
    <w:multiLevelType w:val="hybridMultilevel"/>
    <w:tmpl w:val="4B50BD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00415EE"/>
    <w:multiLevelType w:val="hybridMultilevel"/>
    <w:tmpl w:val="2654D22C"/>
    <w:lvl w:ilvl="0" w:tplc="605C1D9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1225FEF"/>
    <w:multiLevelType w:val="multilevel"/>
    <w:tmpl w:val="5C583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3D3295"/>
    <w:multiLevelType w:val="multilevel"/>
    <w:tmpl w:val="5846D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D50BD4"/>
    <w:multiLevelType w:val="multilevel"/>
    <w:tmpl w:val="CD7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184B1B"/>
    <w:multiLevelType w:val="hybridMultilevel"/>
    <w:tmpl w:val="E8BE56CE"/>
    <w:lvl w:ilvl="0" w:tplc="B4E41CC4">
      <w:start w:val="1"/>
      <w:numFmt w:val="bullet"/>
      <w:lvlText w:val=""/>
      <w:lvlJc w:val="left"/>
      <w:pPr>
        <w:ind w:left="1080" w:hanging="360"/>
      </w:pPr>
      <w:rPr>
        <w:rFonts w:ascii="Wingdings" w:hAnsi="Wingdings"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49370AAA"/>
    <w:multiLevelType w:val="multilevel"/>
    <w:tmpl w:val="A45CF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5D0370"/>
    <w:multiLevelType w:val="multilevel"/>
    <w:tmpl w:val="13A2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087834"/>
    <w:multiLevelType w:val="hybridMultilevel"/>
    <w:tmpl w:val="D9D6A2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ACE4C4E"/>
    <w:multiLevelType w:val="multilevel"/>
    <w:tmpl w:val="24567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712694"/>
    <w:multiLevelType w:val="hybridMultilevel"/>
    <w:tmpl w:val="533218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8F95694"/>
    <w:multiLevelType w:val="multilevel"/>
    <w:tmpl w:val="40069796"/>
    <w:lvl w:ilvl="0">
      <w:start w:val="1"/>
      <w:numFmt w:val="decimal"/>
      <w:pStyle w:val="DPS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CCE7AE4"/>
    <w:multiLevelType w:val="hybridMultilevel"/>
    <w:tmpl w:val="B20E60B6"/>
    <w:lvl w:ilvl="0" w:tplc="8CE25816">
      <w:start w:val="1"/>
      <w:numFmt w:val="bullet"/>
      <w:lvlText w:val="●"/>
      <w:lvlJc w:val="left"/>
      <w:pPr>
        <w:ind w:left="720" w:hanging="360"/>
      </w:pPr>
    </w:lvl>
    <w:lvl w:ilvl="1" w:tplc="ADF41D48">
      <w:start w:val="1"/>
      <w:numFmt w:val="bullet"/>
      <w:lvlText w:val="○"/>
      <w:lvlJc w:val="left"/>
      <w:pPr>
        <w:ind w:left="1440" w:hanging="360"/>
      </w:pPr>
    </w:lvl>
    <w:lvl w:ilvl="2" w:tplc="D67E3DF2">
      <w:start w:val="1"/>
      <w:numFmt w:val="bullet"/>
      <w:lvlText w:val="■"/>
      <w:lvlJc w:val="left"/>
      <w:pPr>
        <w:ind w:left="2160" w:hanging="360"/>
      </w:pPr>
    </w:lvl>
    <w:lvl w:ilvl="3" w:tplc="FF9A76E2">
      <w:start w:val="1"/>
      <w:numFmt w:val="bullet"/>
      <w:lvlText w:val="●"/>
      <w:lvlJc w:val="left"/>
      <w:pPr>
        <w:ind w:left="2880" w:hanging="360"/>
      </w:pPr>
    </w:lvl>
    <w:lvl w:ilvl="4" w:tplc="17EC0DD4">
      <w:start w:val="1"/>
      <w:numFmt w:val="bullet"/>
      <w:lvlText w:val="○"/>
      <w:lvlJc w:val="left"/>
      <w:pPr>
        <w:ind w:left="3600" w:hanging="360"/>
      </w:pPr>
    </w:lvl>
    <w:lvl w:ilvl="5" w:tplc="CBEA6090">
      <w:start w:val="1"/>
      <w:numFmt w:val="bullet"/>
      <w:lvlText w:val="■"/>
      <w:lvlJc w:val="left"/>
      <w:pPr>
        <w:ind w:left="4320" w:hanging="360"/>
      </w:pPr>
    </w:lvl>
    <w:lvl w:ilvl="6" w:tplc="CCA68A28">
      <w:start w:val="1"/>
      <w:numFmt w:val="bullet"/>
      <w:lvlText w:val="●"/>
      <w:lvlJc w:val="left"/>
      <w:pPr>
        <w:ind w:left="5040" w:hanging="360"/>
      </w:pPr>
    </w:lvl>
    <w:lvl w:ilvl="7" w:tplc="BC745C86">
      <w:start w:val="1"/>
      <w:numFmt w:val="bullet"/>
      <w:lvlText w:val="●"/>
      <w:lvlJc w:val="left"/>
      <w:pPr>
        <w:ind w:left="5760" w:hanging="360"/>
      </w:pPr>
    </w:lvl>
    <w:lvl w:ilvl="8" w:tplc="F1166F2A">
      <w:start w:val="1"/>
      <w:numFmt w:val="bullet"/>
      <w:lvlText w:val="●"/>
      <w:lvlJc w:val="left"/>
      <w:pPr>
        <w:ind w:left="6480" w:hanging="360"/>
      </w:pPr>
    </w:lvl>
  </w:abstractNum>
  <w:abstractNum w:abstractNumId="16" w15:restartNumberingAfterBreak="0">
    <w:nsid w:val="6DE114E3"/>
    <w:multiLevelType w:val="hybridMultilevel"/>
    <w:tmpl w:val="A344D4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C735F7"/>
    <w:multiLevelType w:val="multilevel"/>
    <w:tmpl w:val="FD66B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EF78C6"/>
    <w:multiLevelType w:val="multilevel"/>
    <w:tmpl w:val="C722D90C"/>
    <w:lvl w:ilvl="0">
      <w:start w:val="1"/>
      <w:numFmt w:val="decimal"/>
      <w:pStyle w:val="numbering"/>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num w:numId="1" w16cid:durableId="1188568830">
    <w:abstractNumId w:val="4"/>
  </w:num>
  <w:num w:numId="2" w16cid:durableId="17893316">
    <w:abstractNumId w:val="14"/>
  </w:num>
  <w:num w:numId="3" w16cid:durableId="125706381">
    <w:abstractNumId w:val="18"/>
  </w:num>
  <w:num w:numId="4" w16cid:durableId="1599604497">
    <w:abstractNumId w:val="18"/>
  </w:num>
  <w:num w:numId="5" w16cid:durableId="1708412457">
    <w:abstractNumId w:val="18"/>
  </w:num>
  <w:num w:numId="6" w16cid:durableId="699823393">
    <w:abstractNumId w:val="8"/>
  </w:num>
  <w:num w:numId="7" w16cid:durableId="2037344108">
    <w:abstractNumId w:val="8"/>
  </w:num>
  <w:num w:numId="8" w16cid:durableId="1684823187">
    <w:abstractNumId w:val="8"/>
  </w:num>
  <w:num w:numId="9" w16cid:durableId="1790934082">
    <w:abstractNumId w:val="8"/>
  </w:num>
  <w:num w:numId="10" w16cid:durableId="1743091725">
    <w:abstractNumId w:val="8"/>
  </w:num>
  <w:num w:numId="11" w16cid:durableId="872810897">
    <w:abstractNumId w:val="8"/>
  </w:num>
  <w:num w:numId="12" w16cid:durableId="1712068765">
    <w:abstractNumId w:val="18"/>
  </w:num>
  <w:num w:numId="13" w16cid:durableId="2089308436">
    <w:abstractNumId w:val="14"/>
  </w:num>
  <w:num w:numId="14" w16cid:durableId="1998729486">
    <w:abstractNumId w:val="18"/>
  </w:num>
  <w:num w:numId="15" w16cid:durableId="529534375">
    <w:abstractNumId w:val="8"/>
  </w:num>
  <w:num w:numId="16" w16cid:durableId="1528828832">
    <w:abstractNumId w:val="1"/>
  </w:num>
  <w:num w:numId="17" w16cid:durableId="1471434404">
    <w:abstractNumId w:val="13"/>
  </w:num>
  <w:num w:numId="18" w16cid:durableId="2091265513">
    <w:abstractNumId w:val="11"/>
  </w:num>
  <w:num w:numId="19" w16cid:durableId="1779256138">
    <w:abstractNumId w:val="3"/>
  </w:num>
  <w:num w:numId="20" w16cid:durableId="1172061947">
    <w:abstractNumId w:val="16"/>
  </w:num>
  <w:num w:numId="21" w16cid:durableId="1181509387">
    <w:abstractNumId w:val="6"/>
  </w:num>
  <w:num w:numId="22" w16cid:durableId="539974042">
    <w:abstractNumId w:val="12"/>
  </w:num>
  <w:num w:numId="23" w16cid:durableId="634481857">
    <w:abstractNumId w:val="5"/>
  </w:num>
  <w:num w:numId="24" w16cid:durableId="982389492">
    <w:abstractNumId w:val="17"/>
  </w:num>
  <w:num w:numId="25" w16cid:durableId="766967931">
    <w:abstractNumId w:val="9"/>
  </w:num>
  <w:num w:numId="26" w16cid:durableId="562834583">
    <w:abstractNumId w:val="7"/>
  </w:num>
  <w:num w:numId="27" w16cid:durableId="1643997501">
    <w:abstractNumId w:val="10"/>
  </w:num>
  <w:num w:numId="28" w16cid:durableId="1110315569">
    <w:abstractNumId w:val="2"/>
  </w:num>
  <w:num w:numId="29" w16cid:durableId="550306589">
    <w:abstractNumId w:val="0"/>
    <w:lvlOverride w:ilvl="0">
      <w:startOverride w:val="1"/>
    </w:lvlOverride>
  </w:num>
  <w:num w:numId="30" w16cid:durableId="582229564">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535"/>
    <w:rsid w:val="000459A6"/>
    <w:rsid w:val="0006148E"/>
    <w:rsid w:val="000E4F19"/>
    <w:rsid w:val="00111F1F"/>
    <w:rsid w:val="00114231"/>
    <w:rsid w:val="001554F0"/>
    <w:rsid w:val="001802BC"/>
    <w:rsid w:val="001D5E99"/>
    <w:rsid w:val="001F5E0E"/>
    <w:rsid w:val="002137BF"/>
    <w:rsid w:val="00284A8F"/>
    <w:rsid w:val="00295C34"/>
    <w:rsid w:val="002E778F"/>
    <w:rsid w:val="003462EB"/>
    <w:rsid w:val="00381741"/>
    <w:rsid w:val="003C6A0B"/>
    <w:rsid w:val="003D7495"/>
    <w:rsid w:val="003E5F5C"/>
    <w:rsid w:val="00406ED5"/>
    <w:rsid w:val="004405EB"/>
    <w:rsid w:val="004F5B4A"/>
    <w:rsid w:val="00517133"/>
    <w:rsid w:val="005345EF"/>
    <w:rsid w:val="005B668A"/>
    <w:rsid w:val="005D289E"/>
    <w:rsid w:val="005F7BCD"/>
    <w:rsid w:val="00632363"/>
    <w:rsid w:val="0066508C"/>
    <w:rsid w:val="006D6920"/>
    <w:rsid w:val="00704FCB"/>
    <w:rsid w:val="00717532"/>
    <w:rsid w:val="00734190"/>
    <w:rsid w:val="0074347A"/>
    <w:rsid w:val="00763535"/>
    <w:rsid w:val="007B4AC7"/>
    <w:rsid w:val="007D4C14"/>
    <w:rsid w:val="00831749"/>
    <w:rsid w:val="008558F4"/>
    <w:rsid w:val="008933DF"/>
    <w:rsid w:val="008C2B90"/>
    <w:rsid w:val="008D41E1"/>
    <w:rsid w:val="0092797B"/>
    <w:rsid w:val="0093692B"/>
    <w:rsid w:val="00954A31"/>
    <w:rsid w:val="00991614"/>
    <w:rsid w:val="00A20D16"/>
    <w:rsid w:val="00A23F21"/>
    <w:rsid w:val="00AA4AF3"/>
    <w:rsid w:val="00AF2B1D"/>
    <w:rsid w:val="00AF5376"/>
    <w:rsid w:val="00B7357D"/>
    <w:rsid w:val="00B901D1"/>
    <w:rsid w:val="00B95890"/>
    <w:rsid w:val="00C7771E"/>
    <w:rsid w:val="00C82181"/>
    <w:rsid w:val="00C86575"/>
    <w:rsid w:val="00CD615F"/>
    <w:rsid w:val="00D27A39"/>
    <w:rsid w:val="00D91614"/>
    <w:rsid w:val="00E13F59"/>
    <w:rsid w:val="00E1483B"/>
    <w:rsid w:val="00E432C6"/>
    <w:rsid w:val="00EF05F7"/>
    <w:rsid w:val="00F20C56"/>
    <w:rsid w:val="00F55C1A"/>
    <w:rsid w:val="00F85A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0DD01"/>
  <w15:chartTrackingRefBased/>
  <w15:docId w15:val="{3770F131-64A8-4429-B419-BA505DF48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AU" w:eastAsia="en-US"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AC7"/>
  </w:style>
  <w:style w:type="paragraph" w:styleId="Heading1">
    <w:name w:val="heading 1"/>
    <w:basedOn w:val="Normal"/>
    <w:next w:val="Normal"/>
    <w:link w:val="Heading1Char"/>
    <w:uiPriority w:val="9"/>
    <w:qFormat/>
    <w:rsid w:val="009916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16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161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161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9161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9161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9161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9161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9161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PSBodyTitle">
    <w:name w:val="DPS Body Title"/>
    <w:basedOn w:val="Normal"/>
    <w:link w:val="DPSBodyTitleChar"/>
    <w:qFormat/>
    <w:rsid w:val="00991614"/>
    <w:pPr>
      <w:spacing w:after="240" w:line="276" w:lineRule="auto"/>
    </w:pPr>
    <w:rPr>
      <w:rFonts w:cstheme="minorHAnsi"/>
      <w:b/>
      <w:bCs/>
      <w:sz w:val="24"/>
      <w:szCs w:val="24"/>
    </w:rPr>
  </w:style>
  <w:style w:type="character" w:customStyle="1" w:styleId="DPSBodyTitleChar">
    <w:name w:val="DPS Body Title Char"/>
    <w:basedOn w:val="DefaultParagraphFont"/>
    <w:link w:val="DPSBodyTitle"/>
    <w:rsid w:val="00991614"/>
    <w:rPr>
      <w:rFonts w:cstheme="minorHAnsi"/>
      <w:b/>
      <w:bCs/>
      <w:sz w:val="24"/>
      <w:szCs w:val="24"/>
    </w:rPr>
  </w:style>
  <w:style w:type="paragraph" w:customStyle="1" w:styleId="DPSBodyText">
    <w:name w:val="DPS Body Text"/>
    <w:basedOn w:val="Normal"/>
    <w:link w:val="DPSBodyTextChar"/>
    <w:qFormat/>
    <w:rsid w:val="00991614"/>
    <w:pPr>
      <w:spacing w:after="0" w:line="276" w:lineRule="auto"/>
    </w:pPr>
    <w:rPr>
      <w:rFonts w:eastAsia="Times New Roman" w:cstheme="minorHAnsi"/>
      <w:sz w:val="21"/>
      <w:szCs w:val="21"/>
      <w:lang w:eastAsia="en-AU"/>
    </w:rPr>
  </w:style>
  <w:style w:type="character" w:customStyle="1" w:styleId="DPSBodyTextChar">
    <w:name w:val="DPS Body Text Char"/>
    <w:basedOn w:val="DefaultParagraphFont"/>
    <w:link w:val="DPSBodyText"/>
    <w:rsid w:val="00991614"/>
    <w:rPr>
      <w:rFonts w:eastAsia="Times New Roman" w:cstheme="minorHAnsi"/>
      <w:sz w:val="21"/>
      <w:szCs w:val="21"/>
      <w:lang w:eastAsia="en-AU"/>
    </w:rPr>
  </w:style>
  <w:style w:type="paragraph" w:customStyle="1" w:styleId="DPSFooterInfo">
    <w:name w:val="DPS Footer Info"/>
    <w:basedOn w:val="Footer"/>
    <w:link w:val="DPSFooterInfoChar"/>
    <w:qFormat/>
    <w:rsid w:val="00991614"/>
    <w:rPr>
      <w:rFonts w:cstheme="minorHAnsi"/>
      <w:sz w:val="16"/>
      <w:szCs w:val="16"/>
    </w:rPr>
  </w:style>
  <w:style w:type="paragraph" w:styleId="Footer">
    <w:name w:val="footer"/>
    <w:basedOn w:val="Normal"/>
    <w:link w:val="FooterChar"/>
    <w:uiPriority w:val="99"/>
    <w:unhideWhenUsed/>
    <w:rsid w:val="009916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1614"/>
  </w:style>
  <w:style w:type="paragraph" w:customStyle="1" w:styleId="DPSFooterTitle">
    <w:name w:val="DPS Footer Title"/>
    <w:basedOn w:val="DPSFooterInfo"/>
    <w:link w:val="DPSFooterTitleChar"/>
    <w:qFormat/>
    <w:rsid w:val="00991614"/>
    <w:rPr>
      <w:b/>
      <w:bCs/>
    </w:rPr>
  </w:style>
  <w:style w:type="paragraph" w:customStyle="1" w:styleId="DPSHeaderTitle">
    <w:name w:val="DPS Header Title"/>
    <w:basedOn w:val="Normal"/>
    <w:link w:val="DPSHeaderTitleChar"/>
    <w:qFormat/>
    <w:rsid w:val="00991614"/>
    <w:pPr>
      <w:tabs>
        <w:tab w:val="left" w:pos="3320"/>
      </w:tabs>
      <w:spacing w:after="0" w:line="360" w:lineRule="auto"/>
      <w:jc w:val="right"/>
    </w:pPr>
    <w:rPr>
      <w:rFonts w:cstheme="minorHAnsi"/>
      <w:b/>
      <w:bCs/>
      <w:sz w:val="32"/>
      <w:szCs w:val="32"/>
    </w:rPr>
  </w:style>
  <w:style w:type="paragraph" w:customStyle="1" w:styleId="DPSTableTitle">
    <w:name w:val="DPS Table Title"/>
    <w:basedOn w:val="DPSBodyTitle"/>
    <w:next w:val="DPSBodyText"/>
    <w:link w:val="DPSTableTitleChar"/>
    <w:qFormat/>
    <w:rsid w:val="00991614"/>
    <w:pPr>
      <w:spacing w:before="120" w:after="120"/>
    </w:pPr>
  </w:style>
  <w:style w:type="paragraph" w:customStyle="1" w:styleId="DPSBullets">
    <w:name w:val="DPS Bullets"/>
    <w:basedOn w:val="DPSBodyText"/>
    <w:link w:val="DPSBulletsChar"/>
    <w:qFormat/>
    <w:rsid w:val="00991614"/>
    <w:pPr>
      <w:numPr>
        <w:numId w:val="13"/>
      </w:numPr>
      <w:spacing w:after="120" w:line="264" w:lineRule="auto"/>
      <w:jc w:val="both"/>
    </w:pPr>
    <w:rPr>
      <w:rFonts w:cs="Calibri"/>
    </w:rPr>
  </w:style>
  <w:style w:type="character" w:customStyle="1" w:styleId="DPSBulletsChar">
    <w:name w:val="DPS Bullets Char"/>
    <w:basedOn w:val="DPSBodyTextChar"/>
    <w:link w:val="DPSBullets"/>
    <w:rsid w:val="00991614"/>
    <w:rPr>
      <w:rFonts w:ascii="Calibri" w:eastAsia="Times New Roman" w:hAnsi="Calibri" w:cs="Calibri"/>
      <w:sz w:val="21"/>
      <w:szCs w:val="21"/>
      <w:lang w:eastAsia="en-AU"/>
    </w:rPr>
  </w:style>
  <w:style w:type="character" w:styleId="PlaceholderText">
    <w:name w:val="Placeholder Text"/>
    <w:basedOn w:val="DefaultParagraphFont"/>
    <w:uiPriority w:val="99"/>
    <w:semiHidden/>
    <w:rsid w:val="001D5E99"/>
    <w:rPr>
      <w:color w:val="666666"/>
    </w:rPr>
  </w:style>
  <w:style w:type="paragraph" w:styleId="ListParagraph">
    <w:name w:val="List Paragraph"/>
    <w:basedOn w:val="Normal"/>
    <w:qFormat/>
    <w:rsid w:val="00991614"/>
    <w:pPr>
      <w:ind w:left="720"/>
      <w:contextualSpacing/>
    </w:pPr>
  </w:style>
  <w:style w:type="paragraph" w:customStyle="1" w:styleId="ACFHeaderTitle">
    <w:name w:val="ACF Header Title"/>
    <w:link w:val="ACFHeaderTitleChar"/>
    <w:qFormat/>
    <w:rsid w:val="007B4AC7"/>
    <w:pPr>
      <w:spacing w:after="0" w:line="240" w:lineRule="auto"/>
      <w:jc w:val="right"/>
    </w:pPr>
    <w:rPr>
      <w:b/>
      <w:sz w:val="32"/>
      <w:szCs w:val="32"/>
    </w:rPr>
  </w:style>
  <w:style w:type="paragraph" w:customStyle="1" w:styleId="ACFFooterTItle">
    <w:name w:val="ACF Footer TItle"/>
    <w:basedOn w:val="DPSFooterTitle"/>
    <w:link w:val="ACFFooterTItleChar"/>
    <w:qFormat/>
    <w:rsid w:val="00991614"/>
  </w:style>
  <w:style w:type="paragraph" w:customStyle="1" w:styleId="ACFFooterInfo">
    <w:name w:val="ACF Footer Info"/>
    <w:basedOn w:val="DPSFooterInfo"/>
    <w:link w:val="ACFFooterInfoChar"/>
    <w:qFormat/>
    <w:rsid w:val="00991614"/>
    <w:rPr>
      <w:b/>
      <w:bCs/>
    </w:rPr>
  </w:style>
  <w:style w:type="paragraph" w:customStyle="1" w:styleId="ACFBulletPoint">
    <w:name w:val="ACF Bullet Point"/>
    <w:link w:val="ACFBulletPointChar"/>
    <w:qFormat/>
    <w:rsid w:val="007B4AC7"/>
    <w:pPr>
      <w:numPr>
        <w:numId w:val="16"/>
      </w:numPr>
      <w:spacing w:after="120" w:line="276" w:lineRule="auto"/>
      <w:ind w:right="425"/>
      <w:jc w:val="both"/>
    </w:pPr>
    <w:rPr>
      <w:rFonts w:cstheme="majorHAnsi"/>
    </w:rPr>
  </w:style>
  <w:style w:type="character" w:customStyle="1" w:styleId="ACFBulletPointChar">
    <w:name w:val="ACF Bullet Point Char"/>
    <w:basedOn w:val="DefaultParagraphFont"/>
    <w:link w:val="ACFBulletPoint"/>
    <w:rsid w:val="007B4AC7"/>
    <w:rPr>
      <w:rFonts w:cstheme="majorHAnsi"/>
    </w:rPr>
  </w:style>
  <w:style w:type="paragraph" w:customStyle="1" w:styleId="ACFBodyText">
    <w:name w:val="ACF Body Text"/>
    <w:link w:val="ACFBodyTextChar"/>
    <w:qFormat/>
    <w:rsid w:val="007B4AC7"/>
    <w:pPr>
      <w:spacing w:after="120"/>
      <w:jc w:val="both"/>
    </w:pPr>
    <w:rPr>
      <w:rFonts w:eastAsia="Times New Roman" w:cstheme="minorHAnsi"/>
      <w:szCs w:val="21"/>
      <w:lang w:eastAsia="en-AU"/>
    </w:rPr>
  </w:style>
  <w:style w:type="character" w:customStyle="1" w:styleId="ACFBodyTextChar">
    <w:name w:val="ACF Body Text Char"/>
    <w:basedOn w:val="DPSBodyTextChar"/>
    <w:link w:val="ACFBodyText"/>
    <w:rsid w:val="007B4AC7"/>
    <w:rPr>
      <w:rFonts w:eastAsia="Times New Roman" w:cstheme="minorHAnsi"/>
      <w:sz w:val="21"/>
      <w:szCs w:val="21"/>
      <w:lang w:eastAsia="en-AU"/>
    </w:rPr>
  </w:style>
  <w:style w:type="paragraph" w:customStyle="1" w:styleId="ACFBodyHeader">
    <w:name w:val="ACF Body Header"/>
    <w:link w:val="ACFBodyHeaderChar"/>
    <w:qFormat/>
    <w:rsid w:val="00991614"/>
    <w:pPr>
      <w:tabs>
        <w:tab w:val="left" w:pos="4560"/>
        <w:tab w:val="right" w:pos="7369"/>
      </w:tabs>
      <w:spacing w:before="240" w:after="120" w:line="240" w:lineRule="auto"/>
    </w:pPr>
    <w:rPr>
      <w:bCs/>
      <w:sz w:val="24"/>
      <w:szCs w:val="24"/>
    </w:rPr>
  </w:style>
  <w:style w:type="character" w:customStyle="1" w:styleId="ACFBodyHeaderChar">
    <w:name w:val="ACF Body Header Char"/>
    <w:basedOn w:val="DefaultParagraphFont"/>
    <w:link w:val="ACFBodyHeader"/>
    <w:rsid w:val="00991614"/>
    <w:rPr>
      <w:rFonts w:ascii="Calibri" w:hAnsi="Calibri"/>
      <w:bCs/>
      <w:sz w:val="24"/>
      <w:szCs w:val="24"/>
    </w:rPr>
  </w:style>
  <w:style w:type="paragraph" w:customStyle="1" w:styleId="ACFBodySubHeader">
    <w:name w:val="ACF Body Sub Header"/>
    <w:basedOn w:val="ACFBodyText"/>
    <w:link w:val="ACFBodySubHeaderChar"/>
    <w:qFormat/>
    <w:rsid w:val="00991614"/>
    <w:rPr>
      <w:bCs/>
    </w:rPr>
  </w:style>
  <w:style w:type="character" w:customStyle="1" w:styleId="ACFBodySubHeaderChar">
    <w:name w:val="ACF Body Sub Header Char"/>
    <w:basedOn w:val="ACFBodyTextChar"/>
    <w:link w:val="ACFBodySubHeader"/>
    <w:rsid w:val="00991614"/>
    <w:rPr>
      <w:rFonts w:ascii="Calibri" w:eastAsia="Times New Roman" w:hAnsi="Calibri" w:cstheme="minorHAnsi"/>
      <w:bCs/>
      <w:sz w:val="21"/>
      <w:szCs w:val="21"/>
      <w:lang w:eastAsia="en-AU"/>
    </w:rPr>
  </w:style>
  <w:style w:type="paragraph" w:customStyle="1" w:styleId="ACFTableHeader">
    <w:name w:val="ACF Table Header"/>
    <w:basedOn w:val="Normal"/>
    <w:link w:val="ACFTableHeaderChar"/>
    <w:qFormat/>
    <w:rsid w:val="00991614"/>
    <w:pPr>
      <w:tabs>
        <w:tab w:val="left" w:pos="8931"/>
      </w:tabs>
      <w:spacing w:before="120" w:after="120" w:line="240" w:lineRule="auto"/>
      <w:jc w:val="center"/>
    </w:pPr>
    <w:rPr>
      <w:rFonts w:eastAsia="Times New Roman" w:cstheme="majorHAnsi"/>
      <w:b/>
      <w:bCs/>
      <w:sz w:val="32"/>
      <w:szCs w:val="32"/>
      <w:lang w:eastAsia="en-AU"/>
    </w:rPr>
  </w:style>
  <w:style w:type="paragraph" w:customStyle="1" w:styleId="ACFTableTitle">
    <w:name w:val="ACF Table Title"/>
    <w:link w:val="ACFTableTitleChar"/>
    <w:qFormat/>
    <w:rsid w:val="007B4AC7"/>
    <w:pPr>
      <w:spacing w:before="60" w:after="60" w:line="240" w:lineRule="auto"/>
    </w:pPr>
    <w:rPr>
      <w:b/>
      <w:bCs/>
    </w:rPr>
  </w:style>
  <w:style w:type="paragraph" w:customStyle="1" w:styleId="ACFTableInfo">
    <w:name w:val="ACF Table Info"/>
    <w:basedOn w:val="Normal"/>
    <w:link w:val="ACFTableInfoChar"/>
    <w:qFormat/>
    <w:rsid w:val="007B4AC7"/>
    <w:pPr>
      <w:tabs>
        <w:tab w:val="left" w:pos="8931"/>
      </w:tabs>
      <w:spacing w:before="60" w:after="60" w:line="240" w:lineRule="auto"/>
    </w:pPr>
    <w:rPr>
      <w:rFonts w:eastAsia="Times New Roman" w:cstheme="majorHAnsi"/>
      <w:lang w:eastAsia="en-AU"/>
    </w:rPr>
  </w:style>
  <w:style w:type="character" w:customStyle="1" w:styleId="ACFTableTitleChar">
    <w:name w:val="ACF Table Title Char"/>
    <w:basedOn w:val="DefaultParagraphFont"/>
    <w:link w:val="ACFTableTitle"/>
    <w:rsid w:val="007B4AC7"/>
    <w:rPr>
      <w:b/>
      <w:bCs/>
    </w:rPr>
  </w:style>
  <w:style w:type="character" w:customStyle="1" w:styleId="ACFFooterInfoChar">
    <w:name w:val="ACF Footer Info Char"/>
    <w:basedOn w:val="DPSFooterInfoChar"/>
    <w:link w:val="ACFFooterInfo"/>
    <w:rsid w:val="00991614"/>
    <w:rPr>
      <w:rFonts w:ascii="Calibri" w:hAnsi="Calibri" w:cstheme="minorHAnsi"/>
      <w:b/>
      <w:bCs/>
      <w:sz w:val="16"/>
      <w:szCs w:val="16"/>
    </w:rPr>
  </w:style>
  <w:style w:type="character" w:customStyle="1" w:styleId="ACFFooterTItleChar">
    <w:name w:val="ACF Footer TItle Char"/>
    <w:basedOn w:val="DPSFooterTitleChar"/>
    <w:link w:val="ACFFooterTItle"/>
    <w:rsid w:val="00991614"/>
    <w:rPr>
      <w:rFonts w:ascii="Calibri" w:hAnsi="Calibri" w:cstheme="minorHAnsi"/>
      <w:b/>
      <w:bCs/>
      <w:sz w:val="16"/>
      <w:szCs w:val="16"/>
    </w:rPr>
  </w:style>
  <w:style w:type="character" w:customStyle="1" w:styleId="ACFHeaderTitleChar">
    <w:name w:val="ACF Header Title Char"/>
    <w:basedOn w:val="DefaultParagraphFont"/>
    <w:link w:val="ACFHeaderTitle"/>
    <w:rsid w:val="007B4AC7"/>
    <w:rPr>
      <w:rFonts w:ascii="Calibri" w:hAnsi="Calibri"/>
      <w:b/>
      <w:sz w:val="32"/>
      <w:szCs w:val="32"/>
    </w:rPr>
  </w:style>
  <w:style w:type="character" w:customStyle="1" w:styleId="ACFTableHeaderChar">
    <w:name w:val="ACF Table Header Char"/>
    <w:basedOn w:val="DefaultParagraphFont"/>
    <w:link w:val="ACFTableHeader"/>
    <w:rsid w:val="00991614"/>
    <w:rPr>
      <w:rFonts w:ascii="Calibri" w:eastAsia="Times New Roman" w:hAnsi="Calibri" w:cstheme="majorHAnsi"/>
      <w:b/>
      <w:bCs/>
      <w:sz w:val="32"/>
      <w:szCs w:val="32"/>
      <w:lang w:eastAsia="en-AU"/>
    </w:rPr>
  </w:style>
  <w:style w:type="character" w:customStyle="1" w:styleId="ACFTableInfoChar">
    <w:name w:val="ACF Table Info Char"/>
    <w:basedOn w:val="DefaultParagraphFont"/>
    <w:link w:val="ACFTableInfo"/>
    <w:rsid w:val="007B4AC7"/>
    <w:rPr>
      <w:rFonts w:eastAsia="Times New Roman" w:cstheme="majorHAnsi"/>
      <w:lang w:eastAsia="en-AU"/>
    </w:rPr>
  </w:style>
  <w:style w:type="paragraph" w:customStyle="1" w:styleId="numbering">
    <w:name w:val="numbering"/>
    <w:basedOn w:val="ListParagraph"/>
    <w:link w:val="numberingChar"/>
    <w:rsid w:val="00991614"/>
    <w:pPr>
      <w:numPr>
        <w:numId w:val="14"/>
      </w:numPr>
      <w:spacing w:before="240" w:after="0" w:line="360" w:lineRule="auto"/>
      <w:jc w:val="both"/>
    </w:pPr>
    <w:rPr>
      <w:b/>
      <w:bCs/>
    </w:rPr>
  </w:style>
  <w:style w:type="character" w:customStyle="1" w:styleId="numberingChar">
    <w:name w:val="numbering Char"/>
    <w:basedOn w:val="DefaultParagraphFont"/>
    <w:link w:val="numbering"/>
    <w:rsid w:val="00991614"/>
    <w:rPr>
      <w:b/>
      <w:bCs/>
    </w:rPr>
  </w:style>
  <w:style w:type="character" w:customStyle="1" w:styleId="Heading1Char">
    <w:name w:val="Heading 1 Char"/>
    <w:basedOn w:val="DefaultParagraphFont"/>
    <w:link w:val="Heading1"/>
    <w:uiPriority w:val="9"/>
    <w:rsid w:val="009916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16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161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161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9161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9161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9161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9161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9161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916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16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161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161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91614"/>
    <w:pPr>
      <w:spacing w:before="160"/>
      <w:jc w:val="center"/>
    </w:pPr>
    <w:rPr>
      <w:i/>
      <w:iCs/>
      <w:color w:val="404040" w:themeColor="text1" w:themeTint="BF"/>
    </w:rPr>
  </w:style>
  <w:style w:type="character" w:customStyle="1" w:styleId="QuoteChar">
    <w:name w:val="Quote Char"/>
    <w:basedOn w:val="DefaultParagraphFont"/>
    <w:link w:val="Quote"/>
    <w:uiPriority w:val="29"/>
    <w:rsid w:val="00991614"/>
    <w:rPr>
      <w:i/>
      <w:iCs/>
      <w:color w:val="404040" w:themeColor="text1" w:themeTint="BF"/>
    </w:rPr>
  </w:style>
  <w:style w:type="paragraph" w:styleId="IntenseQuote">
    <w:name w:val="Intense Quote"/>
    <w:basedOn w:val="Normal"/>
    <w:next w:val="Normal"/>
    <w:link w:val="IntenseQuoteChar"/>
    <w:uiPriority w:val="30"/>
    <w:qFormat/>
    <w:rsid w:val="009916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1614"/>
    <w:rPr>
      <w:i/>
      <w:iCs/>
      <w:color w:val="0F4761" w:themeColor="accent1" w:themeShade="BF"/>
    </w:rPr>
  </w:style>
  <w:style w:type="character" w:styleId="IntenseEmphasis">
    <w:name w:val="Intense Emphasis"/>
    <w:basedOn w:val="DefaultParagraphFont"/>
    <w:uiPriority w:val="21"/>
    <w:qFormat/>
    <w:rsid w:val="00991614"/>
    <w:rPr>
      <w:i/>
      <w:iCs/>
      <w:color w:val="0F4761" w:themeColor="accent1" w:themeShade="BF"/>
    </w:rPr>
  </w:style>
  <w:style w:type="character" w:styleId="IntenseReference">
    <w:name w:val="Intense Reference"/>
    <w:basedOn w:val="DefaultParagraphFont"/>
    <w:uiPriority w:val="32"/>
    <w:qFormat/>
    <w:rsid w:val="00991614"/>
    <w:rPr>
      <w:b/>
      <w:bCs/>
      <w:smallCaps/>
      <w:color w:val="0F4761" w:themeColor="accent1" w:themeShade="BF"/>
      <w:spacing w:val="5"/>
    </w:rPr>
  </w:style>
  <w:style w:type="character" w:customStyle="1" w:styleId="DPSFooterInfoChar">
    <w:name w:val="DPS Footer Info Char"/>
    <w:basedOn w:val="FooterChar"/>
    <w:link w:val="DPSFooterInfo"/>
    <w:rsid w:val="00991614"/>
    <w:rPr>
      <w:rFonts w:cstheme="minorHAnsi"/>
      <w:sz w:val="16"/>
      <w:szCs w:val="16"/>
    </w:rPr>
  </w:style>
  <w:style w:type="character" w:customStyle="1" w:styleId="DPSFooterTitleChar">
    <w:name w:val="DPS Footer Title Char"/>
    <w:basedOn w:val="DPSFooterInfoChar"/>
    <w:link w:val="DPSFooterTitle"/>
    <w:rsid w:val="00991614"/>
    <w:rPr>
      <w:rFonts w:cstheme="minorHAnsi"/>
      <w:b/>
      <w:bCs/>
      <w:sz w:val="16"/>
      <w:szCs w:val="16"/>
    </w:rPr>
  </w:style>
  <w:style w:type="character" w:customStyle="1" w:styleId="DPSHeaderTitleChar">
    <w:name w:val="DPS Header Title Char"/>
    <w:basedOn w:val="DefaultParagraphFont"/>
    <w:link w:val="DPSHeaderTitle"/>
    <w:rsid w:val="00991614"/>
    <w:rPr>
      <w:rFonts w:cstheme="minorHAnsi"/>
      <w:b/>
      <w:bCs/>
      <w:sz w:val="32"/>
      <w:szCs w:val="32"/>
    </w:rPr>
  </w:style>
  <w:style w:type="character" w:customStyle="1" w:styleId="DPSTableTitleChar">
    <w:name w:val="DPS Table Title Char"/>
    <w:basedOn w:val="DPSBodyTitleChar"/>
    <w:link w:val="DPSTableTitle"/>
    <w:rsid w:val="00991614"/>
    <w:rPr>
      <w:rFonts w:cstheme="minorHAnsi"/>
      <w:b/>
      <w:bCs/>
      <w:sz w:val="24"/>
      <w:szCs w:val="24"/>
    </w:rPr>
  </w:style>
  <w:style w:type="paragraph" w:styleId="Header">
    <w:name w:val="header"/>
    <w:basedOn w:val="Normal"/>
    <w:link w:val="HeaderChar"/>
    <w:uiPriority w:val="99"/>
    <w:unhideWhenUsed/>
    <w:rsid w:val="007B4A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4AC7"/>
  </w:style>
  <w:style w:type="table" w:styleId="TableGrid">
    <w:name w:val="Table Grid"/>
    <w:basedOn w:val="TableNormal"/>
    <w:uiPriority w:val="39"/>
    <w:rsid w:val="007B4A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63535"/>
    <w:rPr>
      <w:rFonts w:ascii="Times New Roman" w:hAnsi="Times New Roman" w:cs="Times New Roman"/>
      <w:sz w:val="24"/>
      <w:szCs w:val="24"/>
    </w:rPr>
  </w:style>
  <w:style w:type="character" w:styleId="Hyperlink">
    <w:name w:val="Hyperlink"/>
    <w:basedOn w:val="DefaultParagraphFont"/>
    <w:uiPriority w:val="99"/>
    <w:unhideWhenUsed/>
    <w:rsid w:val="00763535"/>
    <w:rPr>
      <w:color w:val="467886" w:themeColor="hyperlink"/>
      <w:u w:val="single"/>
    </w:rPr>
  </w:style>
  <w:style w:type="character" w:styleId="UnresolvedMention">
    <w:name w:val="Unresolved Mention"/>
    <w:basedOn w:val="DefaultParagraphFont"/>
    <w:uiPriority w:val="99"/>
    <w:semiHidden/>
    <w:unhideWhenUsed/>
    <w:rsid w:val="007635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image" Target="media/image51.png"/><Relationship Id="rId82" Type="http://schemas.openxmlformats.org/officeDocument/2006/relationships/theme" Target="theme/theme1.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footer" Target="footer2.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image" Target="media/image61.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6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ropbox\ACF%20Board\Meetings\Templates\ACF-044-FRM_ACF%20Board%20Papers_Ver%201_1006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BB1A12EE70EFE43B32C3FC41443541B" ma:contentTypeVersion="17" ma:contentTypeDescription="Create a new document." ma:contentTypeScope="" ma:versionID="f0596e60de150c0b90a051a45f1f37c0">
  <xsd:schema xmlns:xsd="http://www.w3.org/2001/XMLSchema" xmlns:xs="http://www.w3.org/2001/XMLSchema" xmlns:p="http://schemas.microsoft.com/office/2006/metadata/properties" xmlns:ns2="cb267999-36e5-4212-a19b-61dbaf558f69" xmlns:ns3="66caa6d2-0d42-4a02-add5-257881f07b6f" targetNamespace="http://schemas.microsoft.com/office/2006/metadata/properties" ma:root="true" ma:fieldsID="59430f4c0f53c8ed7cd03f536eac5b5c" ns2:_="" ns3:_="">
    <xsd:import namespace="cb267999-36e5-4212-a19b-61dbaf558f69"/>
    <xsd:import namespace="66caa6d2-0d42-4a02-add5-257881f07b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267999-36e5-4212-a19b-61dbaf558f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954809d-67d7-4468-9489-9d28215aa63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caa6d2-0d42-4a02-add5-257881f07b6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c199e80-5097-43a4-8c7b-7b99a40e8166}" ma:internalName="TaxCatchAll" ma:showField="CatchAllData" ma:web="66caa6d2-0d42-4a02-add5-257881f07b6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6caa6d2-0d42-4a02-add5-257881f07b6f" xsi:nil="true"/>
    <lcf76f155ced4ddcb4097134ff3c332f xmlns="cb267999-36e5-4212-a19b-61dbaf558f69">
      <Terms xmlns="http://schemas.microsoft.com/office/infopath/2007/PartnerControls"/>
    </lcf76f155ced4ddcb4097134ff3c332f>
    <SharedWithUsers xmlns="66caa6d2-0d42-4a02-add5-257881f07b6f">
      <UserInfo>
        <DisplayName>Tony Hall</DisplayName>
        <AccountId>206</AccountId>
        <AccountType/>
      </UserInfo>
      <UserInfo>
        <DisplayName>Jess Wahlstrom</DisplayName>
        <AccountId>208</AccountId>
        <AccountType/>
      </UserInfo>
      <UserInfo>
        <DisplayName>Kerry Sargent</DisplayName>
        <AccountId>205</AccountId>
        <AccountType/>
      </UserInfo>
      <UserInfo>
        <DisplayName>ACF Adjudicating Committee</DisplayName>
        <AccountId>139</AccountId>
        <AccountType/>
      </UserInfo>
      <UserInfo>
        <DisplayName>ACF Skills Committee</DisplayName>
        <AccountId>20</AccountId>
        <AccountType/>
      </UserInfo>
      <UserInfo>
        <DisplayName>Natalie Wallace</DisplayName>
        <AccountId>212</AccountId>
        <AccountType/>
      </UserInfo>
      <UserInfo>
        <DisplayName>Megan Taylor</DisplayName>
        <AccountId>201</AccountId>
        <AccountType/>
      </UserInfo>
      <UserInfo>
        <DisplayName>Company Secretary</DisplayName>
        <AccountId>64</AccountId>
        <AccountType/>
      </UserInfo>
      <UserInfo>
        <DisplayName>Michaela Keast</DisplayName>
        <AccountId>213</AccountId>
        <AccountType/>
      </UserInfo>
    </SharedWithUsers>
  </documentManagement>
</p:properties>
</file>

<file path=customXml/itemProps1.xml><?xml version="1.0" encoding="utf-8"?>
<ds:datastoreItem xmlns:ds="http://schemas.openxmlformats.org/officeDocument/2006/customXml" ds:itemID="{69AEA8DF-17AB-4258-A21E-1278409390ED}">
  <ds:schemaRefs>
    <ds:schemaRef ds:uri="http://schemas.openxmlformats.org/officeDocument/2006/bibliography"/>
  </ds:schemaRefs>
</ds:datastoreItem>
</file>

<file path=customXml/itemProps2.xml><?xml version="1.0" encoding="utf-8"?>
<ds:datastoreItem xmlns:ds="http://schemas.openxmlformats.org/officeDocument/2006/customXml" ds:itemID="{432143A8-2B1E-4473-8D41-75A07B390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267999-36e5-4212-a19b-61dbaf558f69"/>
    <ds:schemaRef ds:uri="66caa6d2-0d42-4a02-add5-257881f07b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375C05-153D-469F-A222-81816CAD3725}">
  <ds:schemaRefs>
    <ds:schemaRef ds:uri="http://schemas.microsoft.com/sharepoint/v3/contenttype/forms"/>
  </ds:schemaRefs>
</ds:datastoreItem>
</file>

<file path=customXml/itemProps4.xml><?xml version="1.0" encoding="utf-8"?>
<ds:datastoreItem xmlns:ds="http://schemas.openxmlformats.org/officeDocument/2006/customXml" ds:itemID="{F04EEAAF-F771-43EF-93F8-1A5074C1CAE9}">
  <ds:schemaRefs>
    <ds:schemaRef ds:uri="http://schemas.microsoft.com/office/2006/metadata/properties"/>
    <ds:schemaRef ds:uri="http://schemas.microsoft.com/office/infopath/2007/PartnerControls"/>
    <ds:schemaRef ds:uri="66caa6d2-0d42-4a02-add5-257881f07b6f"/>
    <ds:schemaRef ds:uri="cb267999-36e5-4212-a19b-61dbaf558f69"/>
  </ds:schemaRefs>
</ds:datastoreItem>
</file>

<file path=docProps/app.xml><?xml version="1.0" encoding="utf-8"?>
<Properties xmlns="http://schemas.openxmlformats.org/officeDocument/2006/extended-properties" xmlns:vt="http://schemas.openxmlformats.org/officeDocument/2006/docPropsVTypes">
  <Template>C:\Users\User\Dropbox\ACF Board\Meetings\Templates\ACF-044-FRM_ACF Board Papers_Ver 1_10062024.dotx</Template>
  <TotalTime>0</TotalTime>
  <Pages>10</Pages>
  <Words>927</Words>
  <Characters>4156</Characters>
  <Application>Microsoft Office Word</Application>
  <DocSecurity>0</DocSecurity>
  <Lines>346</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Megan Taylor</cp:lastModifiedBy>
  <cp:revision>2</cp:revision>
  <dcterms:created xsi:type="dcterms:W3CDTF">2026-09-24T13:19:00Z</dcterms:created>
  <dcterms:modified xsi:type="dcterms:W3CDTF">2026-09-24T13:19:00Z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0x010100EBB1A12EE70EFE43B32C3FC41443541B</vt:lpwstr>
  </property>
  <property fmtid="{D5CDD505-2E9C-101B-9397-08002B2CF9AE}" pid="3" name="MediaServiceImageTags">
    <vt:lpwstr/>
  </property>
</Properties>
</file>