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1394" w14:textId="77777777" w:rsidR="007D12E0" w:rsidRDefault="007D12E0" w:rsidP="007D12E0">
      <w:pPr>
        <w:spacing w:after="40"/>
        <w:jc w:val="center"/>
      </w:pPr>
      <w:r>
        <w:rPr>
          <w:b/>
          <w:bCs/>
          <w:color w:val="000000"/>
        </w:rPr>
        <w:t>PAN PACIFIC MASTERS GAMES – PPMG26</w:t>
      </w:r>
    </w:p>
    <w:p w14:paraId="3DEE11D2" w14:textId="77777777" w:rsidR="007D12E0" w:rsidRDefault="007D12E0" w:rsidP="007D12E0">
      <w:pPr>
        <w:spacing w:after="60"/>
        <w:jc w:val="center"/>
      </w:pPr>
      <w:r>
        <w:rPr>
          <w:rFonts w:eastAsia="Calibri" w:cs="Calibri"/>
          <w:b/>
          <w:bCs/>
          <w:color w:val="000000"/>
          <w:sz w:val="40"/>
          <w:szCs w:val="40"/>
        </w:rPr>
        <w:t>BROADBEACH CULTURAL CENTRE</w:t>
      </w:r>
    </w:p>
    <w:p w14:paraId="712E8545" w14:textId="77777777" w:rsidR="007D12E0" w:rsidRDefault="007D12E0" w:rsidP="007D12E0">
      <w:pPr>
        <w:spacing w:after="260"/>
        <w:jc w:val="center"/>
      </w:pPr>
      <w:r>
        <w:rPr>
          <w:b/>
          <w:bCs/>
          <w:color w:val="000000"/>
        </w:rPr>
        <w:t>LIGHTING REFERENCE MENU</w:t>
      </w:r>
    </w:p>
    <w:p w14:paraId="20BB9C0F" w14:textId="77777777" w:rsidR="007D12E0" w:rsidRDefault="007D12E0" w:rsidP="007D12E0">
      <w:pPr>
        <w:spacing w:after="200"/>
      </w:pPr>
      <w:r>
        <w:rPr>
          <w:sz w:val="21"/>
          <w:szCs w:val="21"/>
        </w:rPr>
        <w:t>Broadbeach Cultural Centre has a basic in-house lighting rig — a full stage colour wash and a set of gobos. There is no Front Light plot Motion, Foot Light, Blinders or Follow Spot at this venue. Only the cues listed below will be available.</w:t>
      </w:r>
    </w:p>
    <w:p w14:paraId="585EA5D1" w14:textId="77777777" w:rsidR="007D12E0" w:rsidRDefault="007D12E0" w:rsidP="007D12E0">
      <w:pPr>
        <w:pStyle w:val="Heading2"/>
        <w:spacing w:before="300"/>
      </w:pPr>
      <w:r>
        <w:rPr>
          <w:rFonts w:ascii="Calibri" w:eastAsia="Calibri" w:hAnsi="Calibri" w:cs="Calibri"/>
          <w:b/>
          <w:bCs/>
          <w:sz w:val="24"/>
          <w:szCs w:val="24"/>
        </w:rPr>
        <w:t>Lighting Limits</w:t>
      </w:r>
    </w:p>
    <w:p w14:paraId="420C2FDF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Maximum of 8 cues per item</w:t>
      </w:r>
    </w:p>
    <w:p w14:paraId="68955BE5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Final cue (cue 8) must be a blackout</w:t>
      </w:r>
    </w:p>
    <w:p w14:paraId="44F350E2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Preset is by default a blackout</w:t>
      </w:r>
    </w:p>
    <w:p w14:paraId="4572CF22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For each cue</w:t>
      </w:r>
      <w:r w:rsidRPr="007D12E0">
        <w:rPr>
          <w:sz w:val="21"/>
          <w:szCs w:val="21"/>
        </w:rPr>
        <w:t>,</w:t>
      </w:r>
      <w:r w:rsidRPr="007D12E0">
        <w:rPr>
          <w:b/>
          <w:bCs/>
          <w:sz w:val="21"/>
          <w:szCs w:val="21"/>
        </w:rPr>
        <w:t xml:space="preserve"> list only what needs to be ON.</w:t>
      </w:r>
      <w:r>
        <w:rPr>
          <w:sz w:val="21"/>
          <w:szCs w:val="21"/>
        </w:rPr>
        <w:t xml:space="preserve"> Anything not listed in that cue will automatically turn OFF from the previous cue.</w:t>
      </w:r>
    </w:p>
    <w:p w14:paraId="60812DCE" w14:textId="77777777" w:rsidR="007D12E0" w:rsidRDefault="007D12E0" w:rsidP="007D12E0">
      <w:pPr>
        <w:pStyle w:val="Heading2"/>
        <w:spacing w:before="300"/>
      </w:pPr>
      <w:r>
        <w:rPr>
          <w:rFonts w:ascii="Calibri" w:eastAsia="Calibri" w:hAnsi="Calibri" w:cs="Calibri"/>
          <w:b/>
          <w:bCs/>
          <w:sz w:val="24"/>
          <w:szCs w:val="24"/>
        </w:rPr>
        <w:t>For Each Cue, Select:</w:t>
      </w:r>
    </w:p>
    <w:p w14:paraId="56C72B99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Up to ONE Wash Colour (C)</w:t>
      </w:r>
    </w:p>
    <w:p w14:paraId="31E07EC6" w14:textId="77777777" w:rsidR="007D12E0" w:rsidRDefault="007D12E0" w:rsidP="007D12E0">
      <w:pPr>
        <w:pStyle w:val="ListParagraph"/>
        <w:numPr>
          <w:ilvl w:val="0"/>
          <w:numId w:val="31"/>
        </w:numPr>
        <w:spacing w:after="70" w:line="240" w:lineRule="auto"/>
        <w:contextualSpacing w:val="0"/>
      </w:pPr>
      <w:r>
        <w:rPr>
          <w:sz w:val="21"/>
          <w:szCs w:val="21"/>
        </w:rPr>
        <w:t>Up to ONE Gobo (S)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7D12E0" w14:paraId="309B2223" w14:textId="77777777" w:rsidTr="00192EA7">
        <w:tc>
          <w:tcPr>
            <w:tcW w:w="9350" w:type="dxa"/>
            <w:tcBorders>
              <w:top w:val="single" w:sz="6" w:space="0" w:color="94AA97"/>
              <w:left w:val="single" w:sz="6" w:space="0" w:color="94AA97"/>
              <w:bottom w:val="single" w:sz="6" w:space="0" w:color="94AA97"/>
              <w:right w:val="single" w:sz="6" w:space="0" w:color="94AA97"/>
            </w:tcBorders>
            <w:shd w:val="clear" w:color="auto" w:fill="EFECE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C6C44E1" w14:textId="77777777" w:rsidR="007D12E0" w:rsidRDefault="007D12E0" w:rsidP="00192EA7">
            <w:r>
              <w:rPr>
                <w:b/>
                <w:bCs/>
              </w:rPr>
              <w:t xml:space="preserve">Only the percentages listed in this menu are available — there is no in-between. If a chosen look reads too dark on the day, the venue's lighting technician may be asked to lift the </w:t>
            </w:r>
            <w:proofErr w:type="spellStart"/>
            <w:r>
              <w:rPr>
                <w:b/>
                <w:bCs/>
              </w:rPr>
              <w:t>facelight</w:t>
            </w:r>
            <w:proofErr w:type="spellEnd"/>
            <w:r>
              <w:rPr>
                <w:b/>
                <w:bCs/>
              </w:rPr>
              <w:t>, but only using white light.</w:t>
            </w:r>
          </w:p>
        </w:tc>
      </w:tr>
    </w:tbl>
    <w:p w14:paraId="4A796D9C" w14:textId="77777777" w:rsidR="007D12E0" w:rsidRDefault="007D12E0" w:rsidP="007D12E0">
      <w:pPr>
        <w:spacing w:after="120"/>
      </w:pPr>
    </w:p>
    <w:p w14:paraId="2F6ECBCB" w14:textId="77777777" w:rsidR="007D12E0" w:rsidRPr="00FE1642" w:rsidRDefault="007D12E0" w:rsidP="007D12E0">
      <w:pPr>
        <w:spacing w:after="120"/>
        <w:rPr>
          <w:b/>
          <w:bCs/>
          <w:sz w:val="21"/>
          <w:szCs w:val="21"/>
        </w:rPr>
      </w:pPr>
      <w:r w:rsidRPr="00FE1642">
        <w:rPr>
          <w:b/>
          <w:bCs/>
          <w:sz w:val="21"/>
          <w:szCs w:val="21"/>
        </w:rPr>
        <w:t>Timing</w:t>
      </w:r>
    </w:p>
    <w:p w14:paraId="488D0795" w14:textId="77777777" w:rsidR="007D12E0" w:rsidRDefault="007D12E0" w:rsidP="007D12E0">
      <w:pPr>
        <w:pStyle w:val="ListParagraph"/>
        <w:numPr>
          <w:ilvl w:val="0"/>
          <w:numId w:val="30"/>
        </w:numPr>
        <w:spacing w:after="70" w:line="240" w:lineRule="auto"/>
        <w:contextualSpacing w:val="0"/>
      </w:pPr>
      <w:r>
        <w:rPr>
          <w:sz w:val="21"/>
          <w:szCs w:val="21"/>
        </w:rPr>
        <w:t>Leave a minimum of TEN (10) seconds between cues.</w:t>
      </w:r>
    </w:p>
    <w:p w14:paraId="6568BAFD" w14:textId="77777777" w:rsidR="007D12E0" w:rsidRDefault="007D12E0" w:rsidP="007D12E0">
      <w:pPr>
        <w:pStyle w:val="ListParagraph"/>
        <w:numPr>
          <w:ilvl w:val="0"/>
          <w:numId w:val="30"/>
        </w:numPr>
        <w:spacing w:after="70" w:line="240" w:lineRule="auto"/>
        <w:contextualSpacing w:val="0"/>
      </w:pPr>
      <w:r>
        <w:rPr>
          <w:sz w:val="21"/>
          <w:szCs w:val="21"/>
        </w:rPr>
        <w:t>All cue changes take 1.5 seconds to complete once called.</w:t>
      </w:r>
    </w:p>
    <w:p w14:paraId="7DDA7045" w14:textId="77777777" w:rsidR="007D12E0" w:rsidRDefault="007D12E0" w:rsidP="007D12E0">
      <w:pPr>
        <w:spacing w:after="120"/>
      </w:pPr>
    </w:p>
    <w:p w14:paraId="40120AA4" w14:textId="77777777" w:rsidR="007D12E0" w:rsidRDefault="007D12E0" w:rsidP="007D12E0">
      <w:pPr>
        <w:spacing w:after="12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7D12E0" w14:paraId="1B35D022" w14:textId="77777777" w:rsidTr="00192EA7">
        <w:tc>
          <w:tcPr>
            <w:tcW w:w="9350" w:type="dxa"/>
            <w:tcBorders>
              <w:top w:val="single" w:sz="6" w:space="0" w:color="94AA97"/>
              <w:left w:val="single" w:sz="6" w:space="0" w:color="94AA97"/>
              <w:bottom w:val="single" w:sz="6" w:space="0" w:color="94AA97"/>
              <w:right w:val="single" w:sz="6" w:space="0" w:color="94AA97"/>
            </w:tcBorders>
            <w:shd w:val="clear" w:color="auto" w:fill="EFD9BF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F2F0DEC" w14:textId="77777777" w:rsidR="007D12E0" w:rsidRDefault="007D12E0" w:rsidP="00192EA7">
            <w:r>
              <w:rPr>
                <w:i/>
                <w:iCs/>
              </w:rPr>
              <w:t xml:space="preserve">Venue notes: stage is 10.7m deep x 10m wide. There is no back curtain to enter or exit the stage. Spotlights are not available. </w:t>
            </w:r>
          </w:p>
        </w:tc>
      </w:tr>
    </w:tbl>
    <w:p w14:paraId="7A7E6112" w14:textId="77777777" w:rsidR="007D12E0" w:rsidRDefault="007D12E0" w:rsidP="007D12E0">
      <w:pPr>
        <w:pStyle w:val="Heading2"/>
        <w:spacing w:before="300"/>
      </w:pPr>
      <w:r>
        <w:rPr>
          <w:rFonts w:ascii="Calibri" w:eastAsia="Calibri" w:hAnsi="Calibri" w:cs="Calibri"/>
          <w:b/>
          <w:bCs/>
          <w:sz w:val="24"/>
          <w:szCs w:val="24"/>
        </w:rPr>
        <w:t>Wash Colour — select up to ONE per cue</w:t>
      </w:r>
    </w:p>
    <w:p w14:paraId="5D5EDCA2" w14:textId="77777777" w:rsidR="007D12E0" w:rsidRDefault="007D12E0" w:rsidP="007D12E0">
      <w:pPr>
        <w:spacing w:after="120"/>
      </w:pPr>
      <w:r>
        <w:rPr>
          <w:i/>
          <w:iCs/>
          <w:sz w:val="19"/>
          <w:szCs w:val="19"/>
        </w:rPr>
        <w:t>Colours available on Broadbeach's in-house fixture (combined from its two colour wheels). Photos are from the ACC26 Lighting Reference Menu, used where the colour is the same or closest match — Broadbeach's own fixture may render slightly differently.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850"/>
        <w:gridCol w:w="5600"/>
      </w:tblGrid>
      <w:tr w:rsidR="007D12E0" w14:paraId="19D4F3CC" w14:textId="77777777" w:rsidTr="00192EA7">
        <w:trPr>
          <w:tblHeader/>
        </w:trPr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1B431EAD" w14:textId="77777777" w:rsidR="007D12E0" w:rsidRDefault="007D12E0" w:rsidP="00192EA7">
            <w:r>
              <w:rPr>
                <w:b/>
                <w:bCs/>
                <w:color w:val="000000"/>
              </w:rPr>
              <w:lastRenderedPageBreak/>
              <w:t>Code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78FC94EE" w14:textId="77777777" w:rsidR="007D12E0" w:rsidRDefault="007D12E0" w:rsidP="00192EA7">
            <w:r>
              <w:rPr>
                <w:b/>
                <w:bCs/>
                <w:color w:val="000000"/>
              </w:rPr>
              <w:t>Photo</w:t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0CEA769C" w14:textId="77777777" w:rsidR="007D12E0" w:rsidRDefault="007D12E0" w:rsidP="00192EA7">
            <w:r>
              <w:rPr>
                <w:b/>
                <w:bCs/>
                <w:color w:val="000000"/>
              </w:rPr>
              <w:t>Colour</w:t>
            </w:r>
          </w:p>
        </w:tc>
      </w:tr>
      <w:tr w:rsidR="007D12E0" w14:paraId="5E2DCBD6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999AAA2" w14:textId="77777777" w:rsidR="007D12E0" w:rsidRDefault="007D12E0" w:rsidP="00192EA7">
            <w:r>
              <w:rPr>
                <w:b/>
                <w:bCs/>
              </w:rPr>
              <w:t>C1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733D44E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D3392F" wp14:editId="5B45A0A8">
                  <wp:extent cx="1809750" cy="80098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0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A648ACD" w14:textId="77777777" w:rsidR="007D12E0" w:rsidRDefault="007D12E0" w:rsidP="00192EA7">
            <w:r>
              <w:t>Red</w:t>
            </w:r>
          </w:p>
        </w:tc>
      </w:tr>
      <w:tr w:rsidR="007D12E0" w14:paraId="3A78DDE0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DF1CA21" w14:textId="77777777" w:rsidR="007D12E0" w:rsidRDefault="007D12E0" w:rsidP="00192EA7">
            <w:r>
              <w:rPr>
                <w:b/>
                <w:bCs/>
              </w:rPr>
              <w:t>C2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FE4115A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312C1E" wp14:editId="0E7641A2">
                  <wp:extent cx="1809750" cy="790928"/>
                  <wp:effectExtent l="0" t="0" r="0" b="0"/>
                  <wp:docPr id="463820491" name="Picture 463820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9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B7AA0D5" w14:textId="77777777" w:rsidR="007D12E0" w:rsidRDefault="007D12E0" w:rsidP="00192EA7">
            <w:r>
              <w:t>Orange</w:t>
            </w:r>
          </w:p>
        </w:tc>
      </w:tr>
      <w:tr w:rsidR="007D12E0" w14:paraId="7AAE8740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9E4B3B0" w14:textId="77777777" w:rsidR="007D12E0" w:rsidRDefault="007D12E0" w:rsidP="00192EA7">
            <w:r>
              <w:rPr>
                <w:b/>
                <w:bCs/>
              </w:rPr>
              <w:t>C3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5CE548E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C0A94F" wp14:editId="1F2C2427">
                  <wp:extent cx="1809750" cy="780874"/>
                  <wp:effectExtent l="0" t="0" r="0" b="0"/>
                  <wp:docPr id="1429708382" name="Picture 1429708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8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78EC1D3" w14:textId="77777777" w:rsidR="007D12E0" w:rsidRDefault="007D12E0" w:rsidP="00192EA7">
            <w:r>
              <w:t>Yellow</w:t>
            </w:r>
          </w:p>
        </w:tc>
      </w:tr>
      <w:tr w:rsidR="007D12E0" w14:paraId="5A623474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487AD05" w14:textId="77777777" w:rsidR="007D12E0" w:rsidRDefault="007D12E0" w:rsidP="00192EA7">
            <w:r>
              <w:rPr>
                <w:b/>
                <w:bCs/>
              </w:rPr>
              <w:t>C4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4055B94" w14:textId="77777777" w:rsidR="007D12E0" w:rsidRDefault="007D12E0" w:rsidP="00192EA7">
            <w:r>
              <w:t>—</w:t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C971089" w14:textId="77777777" w:rsidR="007D12E0" w:rsidRDefault="007D12E0" w:rsidP="00192EA7">
            <w:r>
              <w:t>Dark Yellow (Amber) — no ACC26 equivalent photo</w:t>
            </w:r>
          </w:p>
        </w:tc>
      </w:tr>
      <w:tr w:rsidR="007D12E0" w14:paraId="09D48B15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4833A6F" w14:textId="77777777" w:rsidR="007D12E0" w:rsidRDefault="007D12E0" w:rsidP="00192EA7">
            <w:r>
              <w:rPr>
                <w:b/>
                <w:bCs/>
              </w:rPr>
              <w:t>C5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9656434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73A795" wp14:editId="1EF100E8">
                  <wp:extent cx="1809750" cy="770819"/>
                  <wp:effectExtent l="0" t="0" r="0" b="0"/>
                  <wp:docPr id="12898242" name="Picture 12898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70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1C1FB5B" w14:textId="77777777" w:rsidR="007D12E0" w:rsidRDefault="007D12E0" w:rsidP="00192EA7">
            <w:r>
              <w:t>Green</w:t>
            </w:r>
          </w:p>
        </w:tc>
      </w:tr>
      <w:tr w:rsidR="007D12E0" w14:paraId="1154CF1A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9E860E0" w14:textId="77777777" w:rsidR="007D12E0" w:rsidRDefault="007D12E0" w:rsidP="00192EA7">
            <w:r>
              <w:rPr>
                <w:b/>
                <w:bCs/>
              </w:rPr>
              <w:t>C6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2D93D58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BC8ED6" wp14:editId="42C07751">
                  <wp:extent cx="1809750" cy="643467"/>
                  <wp:effectExtent l="0" t="0" r="0" b="0"/>
                  <wp:docPr id="744330376" name="Picture 744330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4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3132A92" w14:textId="77777777" w:rsidR="007D12E0" w:rsidRDefault="007D12E0" w:rsidP="00192EA7">
            <w:r>
              <w:t>Light Blue (closest match shown: Aqua)</w:t>
            </w:r>
          </w:p>
        </w:tc>
      </w:tr>
      <w:tr w:rsidR="007D12E0" w14:paraId="09A71F3E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D99C46D" w14:textId="77777777" w:rsidR="007D12E0" w:rsidRDefault="007D12E0" w:rsidP="00192EA7">
            <w:r>
              <w:rPr>
                <w:b/>
                <w:bCs/>
              </w:rPr>
              <w:t>C7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F119258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AE3484" wp14:editId="7221A0D7">
                  <wp:extent cx="1809750" cy="687035"/>
                  <wp:effectExtent l="0" t="0" r="0" b="0"/>
                  <wp:docPr id="440314765" name="Picture 440314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8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028007A" w14:textId="77777777" w:rsidR="007D12E0" w:rsidRDefault="007D12E0" w:rsidP="00192EA7">
            <w:r>
              <w:t>Dark Blue</w:t>
            </w:r>
          </w:p>
        </w:tc>
      </w:tr>
      <w:tr w:rsidR="007D12E0" w14:paraId="6FA4E1C7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B66359C" w14:textId="77777777" w:rsidR="007D12E0" w:rsidRDefault="007D12E0" w:rsidP="00192EA7">
            <w:r>
              <w:rPr>
                <w:b/>
                <w:bCs/>
              </w:rPr>
              <w:t>C8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B238254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243FBC" wp14:editId="7CADCADD">
                  <wp:extent cx="1809750" cy="790928"/>
                  <wp:effectExtent l="0" t="0" r="0" b="0"/>
                  <wp:docPr id="2092386766" name="Picture 2092386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9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C4BB67F" w14:textId="77777777" w:rsidR="007D12E0" w:rsidRDefault="007D12E0" w:rsidP="00192EA7">
            <w:r>
              <w:t>Magenta / Pink</w:t>
            </w:r>
          </w:p>
        </w:tc>
      </w:tr>
      <w:tr w:rsidR="007D12E0" w14:paraId="145A3FFD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3767F9D" w14:textId="77777777" w:rsidR="007D12E0" w:rsidRDefault="007D12E0" w:rsidP="00192EA7">
            <w:r>
              <w:rPr>
                <w:b/>
                <w:bCs/>
              </w:rPr>
              <w:t>C9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40A684E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4C69A3" wp14:editId="387D5487">
                  <wp:extent cx="1809750" cy="740657"/>
                  <wp:effectExtent l="0" t="0" r="0" b="0"/>
                  <wp:docPr id="2135649875" name="Picture 2135649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740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E5029A3" w14:textId="77777777" w:rsidR="007D12E0" w:rsidRDefault="007D12E0" w:rsidP="00192EA7">
            <w:r>
              <w:t>UV / Purple</w:t>
            </w:r>
          </w:p>
        </w:tc>
      </w:tr>
      <w:tr w:rsidR="007D12E0" w14:paraId="44D8007C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555846E" w14:textId="77777777" w:rsidR="007D12E0" w:rsidRDefault="007D12E0" w:rsidP="00192EA7">
            <w:r>
              <w:rPr>
                <w:b/>
                <w:bCs/>
              </w:rPr>
              <w:t>C10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CC660A8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208F5E" wp14:editId="6B28D832">
                  <wp:extent cx="1809750" cy="837847"/>
                  <wp:effectExtent l="0" t="0" r="0" b="0"/>
                  <wp:docPr id="587752589" name="Picture 587752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37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176C7B4" w14:textId="77777777" w:rsidR="007D12E0" w:rsidRDefault="007D12E0" w:rsidP="00192EA7">
            <w:r>
              <w:t>Warm White (3200K)</w:t>
            </w:r>
          </w:p>
        </w:tc>
      </w:tr>
      <w:tr w:rsidR="007D12E0" w14:paraId="567605A5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D976273" w14:textId="77777777" w:rsidR="007D12E0" w:rsidRDefault="007D12E0" w:rsidP="00192EA7">
            <w:r>
              <w:rPr>
                <w:b/>
                <w:bCs/>
              </w:rPr>
              <w:lastRenderedPageBreak/>
              <w:t>C11</w:t>
            </w:r>
          </w:p>
        </w:tc>
        <w:tc>
          <w:tcPr>
            <w:tcW w:w="28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3A8AD12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FAE835" wp14:editId="6CAAFE43">
                  <wp:extent cx="1809750" cy="586493"/>
                  <wp:effectExtent l="0" t="0" r="0" b="0"/>
                  <wp:docPr id="801716502" name="Picture 801716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8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9045678" w14:textId="77777777" w:rsidR="007D12E0" w:rsidRDefault="007D12E0" w:rsidP="00192EA7">
            <w:r>
              <w:t>Cool White (5600K)</w:t>
            </w:r>
          </w:p>
        </w:tc>
      </w:tr>
    </w:tbl>
    <w:p w14:paraId="08C372CC" w14:textId="77777777" w:rsidR="007D12E0" w:rsidRDefault="007D12E0" w:rsidP="007D12E0">
      <w:pPr>
        <w:pStyle w:val="Heading2"/>
        <w:spacing w:before="300"/>
      </w:pPr>
      <w:r>
        <w:rPr>
          <w:rFonts w:ascii="Calibri" w:eastAsia="Calibri" w:hAnsi="Calibri" w:cs="Calibri"/>
          <w:b/>
          <w:bCs/>
          <w:sz w:val="24"/>
          <w:szCs w:val="24"/>
        </w:rPr>
        <w:t>Gobo Spot — select up to ONE per cue</w:t>
      </w:r>
    </w:p>
    <w:p w14:paraId="4D17A625" w14:textId="77777777" w:rsidR="007D12E0" w:rsidRDefault="007D12E0" w:rsidP="007D12E0">
      <w:pPr>
        <w:spacing w:after="120"/>
      </w:pPr>
      <w:r>
        <w:rPr>
          <w:i/>
          <w:iCs/>
          <w:sz w:val="19"/>
          <w:szCs w:val="19"/>
        </w:rPr>
        <w:t>Broadbeach's in-house gobo library — Static (fixed) and Rotating (indexing) wheels.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00"/>
        <w:gridCol w:w="4200"/>
        <w:gridCol w:w="2050"/>
      </w:tblGrid>
      <w:tr w:rsidR="007D12E0" w14:paraId="6CDAD3A9" w14:textId="77777777" w:rsidTr="00192EA7">
        <w:trPr>
          <w:tblHeader/>
        </w:trPr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1F4DAF76" w14:textId="77777777" w:rsidR="007D12E0" w:rsidRDefault="007D12E0" w:rsidP="00192EA7">
            <w:r>
              <w:rPr>
                <w:b/>
                <w:bCs/>
                <w:color w:val="000000"/>
              </w:rPr>
              <w:t>Code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0251096E" w14:textId="77777777" w:rsidR="007D12E0" w:rsidRDefault="007D12E0" w:rsidP="00192EA7">
            <w:r>
              <w:rPr>
                <w:b/>
                <w:bCs/>
                <w:color w:val="000000"/>
              </w:rPr>
              <w:t>Image</w:t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79E35FFA" w14:textId="77777777" w:rsidR="007D12E0" w:rsidRDefault="007D12E0" w:rsidP="00192EA7">
            <w:r>
              <w:rPr>
                <w:b/>
                <w:bCs/>
                <w:color w:val="000000"/>
              </w:rPr>
              <w:t>Description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shd w:val="clear" w:color="auto" w:fill="D9D9D9"/>
            <w:vAlign w:val="center"/>
          </w:tcPr>
          <w:p w14:paraId="22E601AB" w14:textId="77777777" w:rsidR="007D12E0" w:rsidRDefault="007D12E0" w:rsidP="00192EA7">
            <w:r>
              <w:rPr>
                <w:b/>
                <w:bCs/>
                <w:color w:val="000000"/>
              </w:rPr>
              <w:t>Type</w:t>
            </w:r>
          </w:p>
        </w:tc>
      </w:tr>
      <w:tr w:rsidR="007D12E0" w14:paraId="79721EDC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1F6F2BB" w14:textId="77777777" w:rsidR="007D12E0" w:rsidRDefault="007D12E0" w:rsidP="00192EA7">
            <w:r>
              <w:rPr>
                <w:b/>
                <w:bCs/>
              </w:rPr>
              <w:t>S1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9CABED6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E93557" wp14:editId="6BB0451C">
                  <wp:extent cx="571500" cy="571500"/>
                  <wp:effectExtent l="0" t="0" r="0" b="0"/>
                  <wp:docPr id="1832604103" name="Picture 1832604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207D57C" w14:textId="77777777" w:rsidR="007D12E0" w:rsidRDefault="007D12E0" w:rsidP="00192EA7">
            <w:r>
              <w:t>Dots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195C34C" w14:textId="77777777" w:rsidR="007D12E0" w:rsidRDefault="007D12E0" w:rsidP="00192EA7">
            <w:r>
              <w:t>Static</w:t>
            </w:r>
          </w:p>
        </w:tc>
      </w:tr>
      <w:tr w:rsidR="007D12E0" w14:paraId="7EF9FBAA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A16DF79" w14:textId="77777777" w:rsidR="007D12E0" w:rsidRDefault="007D12E0" w:rsidP="00192EA7">
            <w:r>
              <w:rPr>
                <w:b/>
                <w:bCs/>
              </w:rPr>
              <w:t>S2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A88010B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5842C6" wp14:editId="29068CA8">
                  <wp:extent cx="571500" cy="571500"/>
                  <wp:effectExtent l="0" t="0" r="0" b="0"/>
                  <wp:docPr id="607716759" name="Picture 607716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E9CE5E6" w14:textId="77777777" w:rsidR="007D12E0" w:rsidRDefault="007D12E0" w:rsidP="00192EA7">
            <w:r>
              <w:t>Bricks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42C9FC4" w14:textId="77777777" w:rsidR="007D12E0" w:rsidRDefault="007D12E0" w:rsidP="00192EA7">
            <w:r>
              <w:t>Static</w:t>
            </w:r>
          </w:p>
        </w:tc>
      </w:tr>
      <w:tr w:rsidR="007D12E0" w14:paraId="33A960DC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738A450" w14:textId="77777777" w:rsidR="007D12E0" w:rsidRDefault="007D12E0" w:rsidP="00192EA7">
            <w:r>
              <w:rPr>
                <w:b/>
                <w:bCs/>
              </w:rPr>
              <w:t>S3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3047F22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4EE3FE" wp14:editId="1C8D74BF">
                  <wp:extent cx="571500" cy="571500"/>
                  <wp:effectExtent l="0" t="0" r="0" b="0"/>
                  <wp:docPr id="1156480825" name="Picture 1156480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E8E0EAC" w14:textId="77777777" w:rsidR="007D12E0" w:rsidRDefault="007D12E0" w:rsidP="00192EA7">
            <w:r>
              <w:t>Triangle Rays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AD5B5BA" w14:textId="77777777" w:rsidR="007D12E0" w:rsidRDefault="007D12E0" w:rsidP="00192EA7">
            <w:r>
              <w:t>Static</w:t>
            </w:r>
          </w:p>
        </w:tc>
      </w:tr>
      <w:tr w:rsidR="007D12E0" w14:paraId="134E5C1F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3F5ABEC" w14:textId="77777777" w:rsidR="007D12E0" w:rsidRDefault="007D12E0" w:rsidP="00192EA7">
            <w:r>
              <w:rPr>
                <w:b/>
                <w:bCs/>
              </w:rPr>
              <w:t>S4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2D1219A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C48565" wp14:editId="033E74DF">
                  <wp:extent cx="571500" cy="571500"/>
                  <wp:effectExtent l="0" t="0" r="0" b="0"/>
                  <wp:docPr id="751190506" name="Picture 751190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C02D282" w14:textId="77777777" w:rsidR="007D12E0" w:rsidRDefault="007D12E0" w:rsidP="00192EA7">
            <w:r>
              <w:t>Grouped Ovals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3529C99" w14:textId="77777777" w:rsidR="007D12E0" w:rsidRDefault="007D12E0" w:rsidP="00192EA7">
            <w:r>
              <w:t>Static</w:t>
            </w:r>
          </w:p>
        </w:tc>
      </w:tr>
      <w:tr w:rsidR="007D12E0" w14:paraId="39710656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030D021" w14:textId="77777777" w:rsidR="007D12E0" w:rsidRDefault="007D12E0" w:rsidP="00192EA7">
            <w:r>
              <w:rPr>
                <w:b/>
                <w:bCs/>
              </w:rPr>
              <w:t>S5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BAD5BAE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16482F" wp14:editId="07DBFD42">
                  <wp:extent cx="571500" cy="571500"/>
                  <wp:effectExtent l="0" t="0" r="0" b="0"/>
                  <wp:docPr id="660419766" name="Picture 660419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4A2E5F2" w14:textId="77777777" w:rsidR="007D12E0" w:rsidRDefault="007D12E0" w:rsidP="00192EA7">
            <w:r>
              <w:t>Triangle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85C568B" w14:textId="77777777" w:rsidR="007D12E0" w:rsidRDefault="007D12E0" w:rsidP="00192EA7">
            <w:r>
              <w:t>Static</w:t>
            </w:r>
          </w:p>
        </w:tc>
      </w:tr>
      <w:tr w:rsidR="007D12E0" w14:paraId="13869929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00CE40A" w14:textId="77777777" w:rsidR="007D12E0" w:rsidRDefault="007D12E0" w:rsidP="00192EA7">
            <w:r>
              <w:rPr>
                <w:b/>
                <w:bCs/>
              </w:rPr>
              <w:t>S6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9952275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8F90B7" wp14:editId="27AF77C0">
                  <wp:extent cx="571500" cy="571500"/>
                  <wp:effectExtent l="0" t="0" r="0" b="0"/>
                  <wp:docPr id="1869471380" name="Picture 1869471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957BFA3" w14:textId="77777777" w:rsidR="007D12E0" w:rsidRDefault="007D12E0" w:rsidP="00192EA7">
            <w:r>
              <w:t>Foliage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65FC7F3" w14:textId="77777777" w:rsidR="007D12E0" w:rsidRDefault="007D12E0" w:rsidP="00192EA7">
            <w:r>
              <w:t>Static</w:t>
            </w:r>
          </w:p>
        </w:tc>
      </w:tr>
      <w:tr w:rsidR="007D12E0" w14:paraId="0BF38152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DAE723E" w14:textId="77777777" w:rsidR="007D12E0" w:rsidRDefault="007D12E0" w:rsidP="00192EA7">
            <w:r>
              <w:rPr>
                <w:b/>
                <w:bCs/>
              </w:rPr>
              <w:t>S7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8617EC8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91CE3B" wp14:editId="21A159DE">
                  <wp:extent cx="571500" cy="571500"/>
                  <wp:effectExtent l="0" t="0" r="0" b="0"/>
                  <wp:docPr id="34440619" name="Picture 34440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F49725B" w14:textId="77777777" w:rsidR="007D12E0" w:rsidRDefault="007D12E0" w:rsidP="00192EA7">
            <w:r>
              <w:t>Circle Dot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FB4F3A2" w14:textId="77777777" w:rsidR="007D12E0" w:rsidRDefault="007D12E0" w:rsidP="00192EA7">
            <w:r>
              <w:t>Static</w:t>
            </w:r>
          </w:p>
        </w:tc>
      </w:tr>
      <w:tr w:rsidR="007D12E0" w14:paraId="5865293D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7B4D6D2" w14:textId="77777777" w:rsidR="007D12E0" w:rsidRDefault="007D12E0" w:rsidP="00192EA7">
            <w:r>
              <w:rPr>
                <w:b/>
                <w:bCs/>
              </w:rPr>
              <w:t>S8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FA1FA54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016879" wp14:editId="3F11C718">
                  <wp:extent cx="571500" cy="571500"/>
                  <wp:effectExtent l="0" t="0" r="0" b="0"/>
                  <wp:docPr id="810912857" name="Picture 810912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40D194B" w14:textId="77777777" w:rsidR="007D12E0" w:rsidRDefault="007D12E0" w:rsidP="00192EA7">
            <w:r>
              <w:t>Mosaic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590359B" w14:textId="77777777" w:rsidR="007D12E0" w:rsidRDefault="007D12E0" w:rsidP="00192EA7">
            <w:r>
              <w:t>Static</w:t>
            </w:r>
          </w:p>
        </w:tc>
      </w:tr>
      <w:tr w:rsidR="007D12E0" w14:paraId="69728A02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BEBF043" w14:textId="77777777" w:rsidR="007D12E0" w:rsidRDefault="007D12E0" w:rsidP="00192EA7">
            <w:r>
              <w:rPr>
                <w:b/>
                <w:bCs/>
              </w:rPr>
              <w:t>S9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56D11C7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0FB518" wp14:editId="7DA3173B">
                  <wp:extent cx="571500" cy="571500"/>
                  <wp:effectExtent l="0" t="0" r="0" b="0"/>
                  <wp:docPr id="1477520792" name="Picture 1477520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44FFE86" w14:textId="77777777" w:rsidR="007D12E0" w:rsidRDefault="007D12E0" w:rsidP="00192EA7">
            <w:r>
              <w:t>Tribal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BE41E7E" w14:textId="77777777" w:rsidR="007D12E0" w:rsidRDefault="007D12E0" w:rsidP="00192EA7">
            <w:r>
              <w:t>Rotating</w:t>
            </w:r>
          </w:p>
        </w:tc>
      </w:tr>
      <w:tr w:rsidR="007D12E0" w14:paraId="4B0C8BD3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A255E71" w14:textId="77777777" w:rsidR="007D12E0" w:rsidRDefault="007D12E0" w:rsidP="00192EA7">
            <w:r>
              <w:rPr>
                <w:b/>
                <w:bCs/>
              </w:rPr>
              <w:lastRenderedPageBreak/>
              <w:t>S10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6A50E96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BF3781" wp14:editId="66C1407A">
                  <wp:extent cx="571500" cy="571500"/>
                  <wp:effectExtent l="0" t="0" r="0" b="0"/>
                  <wp:docPr id="1775922116" name="Picture 1775922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52D5BCB" w14:textId="77777777" w:rsidR="007D12E0" w:rsidRDefault="007D12E0" w:rsidP="00192EA7">
            <w:r>
              <w:t>Shattered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82769A3" w14:textId="77777777" w:rsidR="007D12E0" w:rsidRDefault="007D12E0" w:rsidP="00192EA7">
            <w:r>
              <w:t>Rotating</w:t>
            </w:r>
          </w:p>
        </w:tc>
      </w:tr>
      <w:tr w:rsidR="007D12E0" w14:paraId="6019164B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B5CEFED" w14:textId="77777777" w:rsidR="007D12E0" w:rsidRDefault="007D12E0" w:rsidP="00192EA7">
            <w:r>
              <w:rPr>
                <w:b/>
                <w:bCs/>
              </w:rPr>
              <w:t>S11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76D1B81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D388D3" wp14:editId="3434CDD6">
                  <wp:extent cx="571500" cy="571500"/>
                  <wp:effectExtent l="0" t="0" r="0" b="0"/>
                  <wp:docPr id="562252709" name="Picture 562252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2FC51DD9" w14:textId="77777777" w:rsidR="007D12E0" w:rsidRDefault="007D12E0" w:rsidP="00192EA7">
            <w:r>
              <w:t>Stickmen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816DC95" w14:textId="77777777" w:rsidR="007D12E0" w:rsidRDefault="007D12E0" w:rsidP="00192EA7">
            <w:r>
              <w:t>Rotating</w:t>
            </w:r>
          </w:p>
        </w:tc>
      </w:tr>
      <w:tr w:rsidR="007D12E0" w14:paraId="06AB310F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D79371A" w14:textId="77777777" w:rsidR="007D12E0" w:rsidRDefault="007D12E0" w:rsidP="00192EA7">
            <w:r>
              <w:rPr>
                <w:b/>
                <w:bCs/>
              </w:rPr>
              <w:t>S12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E43C3F3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C953A5" wp14:editId="0E9AD708">
                  <wp:extent cx="571500" cy="571500"/>
                  <wp:effectExtent l="0" t="0" r="0" b="0"/>
                  <wp:docPr id="319167551" name="Picture 319167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8C12382" w14:textId="77777777" w:rsidR="007D12E0" w:rsidRDefault="007D12E0" w:rsidP="00192EA7">
            <w:r>
              <w:t>Linear Ovals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647C1129" w14:textId="77777777" w:rsidR="007D12E0" w:rsidRDefault="007D12E0" w:rsidP="00192EA7">
            <w:r>
              <w:t>Rotating</w:t>
            </w:r>
          </w:p>
        </w:tc>
      </w:tr>
      <w:tr w:rsidR="007D12E0" w14:paraId="48161069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085B3C9" w14:textId="77777777" w:rsidR="007D12E0" w:rsidRDefault="007D12E0" w:rsidP="00192EA7">
            <w:r>
              <w:rPr>
                <w:b/>
                <w:bCs/>
              </w:rPr>
              <w:t>S13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544F0DB8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380B92" wp14:editId="3220CCB0">
                  <wp:extent cx="571500" cy="571500"/>
                  <wp:effectExtent l="0" t="0" r="0" b="0"/>
                  <wp:docPr id="842143100" name="Picture 842143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7CE34AA" w14:textId="77777777" w:rsidR="007D12E0" w:rsidRDefault="007D12E0" w:rsidP="00192EA7">
            <w:r>
              <w:t>Laser Triangle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CC76262" w14:textId="77777777" w:rsidR="007D12E0" w:rsidRDefault="007D12E0" w:rsidP="00192EA7">
            <w:r>
              <w:t>Rotating</w:t>
            </w:r>
          </w:p>
        </w:tc>
      </w:tr>
      <w:tr w:rsidR="007D12E0" w14:paraId="4E395E62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11805893" w14:textId="77777777" w:rsidR="007D12E0" w:rsidRDefault="007D12E0" w:rsidP="00192EA7">
            <w:r>
              <w:rPr>
                <w:b/>
                <w:bCs/>
              </w:rPr>
              <w:t>S14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3D2BD5F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593DF3" wp14:editId="0DAA6E18">
                  <wp:extent cx="571500" cy="571500"/>
                  <wp:effectExtent l="0" t="0" r="0" b="0"/>
                  <wp:docPr id="306460446" name="Picture 306460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6B7A14E" w14:textId="77777777" w:rsidR="007D12E0" w:rsidRDefault="007D12E0" w:rsidP="00192EA7">
            <w:r>
              <w:t>Line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DB4053B" w14:textId="77777777" w:rsidR="007D12E0" w:rsidRDefault="007D12E0" w:rsidP="00192EA7">
            <w:r>
              <w:t>Rotating</w:t>
            </w:r>
          </w:p>
        </w:tc>
      </w:tr>
      <w:tr w:rsidR="007D12E0" w14:paraId="5E84A77E" w14:textId="77777777" w:rsidTr="00192EA7">
        <w:tc>
          <w:tcPr>
            <w:tcW w:w="9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09E6A70D" w14:textId="77777777" w:rsidR="007D12E0" w:rsidRDefault="007D12E0" w:rsidP="00192EA7">
            <w:r>
              <w:rPr>
                <w:b/>
                <w:bCs/>
              </w:rPr>
              <w:t>S15</w:t>
            </w:r>
          </w:p>
        </w:tc>
        <w:tc>
          <w:tcPr>
            <w:tcW w:w="2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70A36234" w14:textId="77777777" w:rsidR="007D12E0" w:rsidRDefault="007D12E0" w:rsidP="00192EA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4E47E3" wp14:editId="7C28C001">
                  <wp:extent cx="571500" cy="571500"/>
                  <wp:effectExtent l="0" t="0" r="0" b="0"/>
                  <wp:docPr id="1252172441" name="Picture 1252172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46FB65D8" w14:textId="77777777" w:rsidR="007D12E0" w:rsidRDefault="007D12E0" w:rsidP="00192EA7">
            <w:r>
              <w:t>Thatched Breakup</w:t>
            </w:r>
          </w:p>
        </w:tc>
        <w:tc>
          <w:tcPr>
            <w:tcW w:w="2050" w:type="dxa"/>
            <w:tcBorders>
              <w:top w:val="single" w:sz="4" w:space="0" w:color="94AA97"/>
              <w:left w:val="single" w:sz="4" w:space="0" w:color="94AA97"/>
              <w:bottom w:val="single" w:sz="4" w:space="0" w:color="94AA97"/>
              <w:right w:val="single" w:sz="4" w:space="0" w:color="94AA97"/>
            </w:tcBorders>
            <w:vAlign w:val="center"/>
          </w:tcPr>
          <w:p w14:paraId="357EDA2C" w14:textId="77777777" w:rsidR="007D12E0" w:rsidRDefault="007D12E0" w:rsidP="00192EA7">
            <w:r>
              <w:t>Rotating</w:t>
            </w:r>
          </w:p>
        </w:tc>
      </w:tr>
    </w:tbl>
    <w:p w14:paraId="221A80FD" w14:textId="77777777" w:rsidR="007D12E0" w:rsidRDefault="007D12E0" w:rsidP="007D12E0"/>
    <w:p w14:paraId="62B07992" w14:textId="77777777" w:rsidR="007B4AC7" w:rsidRPr="007D12E0" w:rsidRDefault="007B4AC7" w:rsidP="007D12E0"/>
    <w:sectPr w:rsidR="007B4AC7" w:rsidRPr="007D12E0" w:rsidSect="003462EB">
      <w:headerReference w:type="default" r:id="rId36"/>
      <w:footerReference w:type="default" r:id="rId37"/>
      <w:pgSz w:w="11906" w:h="16838" w:code="9"/>
      <w:pgMar w:top="-2126" w:right="709" w:bottom="1134" w:left="709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01B5" w14:textId="77777777" w:rsidR="00CC4AC7" w:rsidRDefault="00CC4AC7" w:rsidP="007B4AC7">
      <w:pPr>
        <w:spacing w:after="0" w:line="240" w:lineRule="auto"/>
      </w:pPr>
      <w:r>
        <w:separator/>
      </w:r>
    </w:p>
  </w:endnote>
  <w:endnote w:type="continuationSeparator" w:id="0">
    <w:p w14:paraId="6BB31734" w14:textId="77777777" w:rsidR="00CC4AC7" w:rsidRDefault="00CC4AC7" w:rsidP="007B4AC7">
      <w:pPr>
        <w:spacing w:after="0" w:line="240" w:lineRule="auto"/>
      </w:pPr>
      <w:r>
        <w:continuationSeparator/>
      </w:r>
    </w:p>
  </w:endnote>
  <w:endnote w:type="continuationNotice" w:id="1">
    <w:p w14:paraId="76726E3E" w14:textId="77777777" w:rsidR="00CC4AC7" w:rsidRDefault="00CC4A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62E90C90-400E-344F-ACA9-37AF04F90D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8AFD94D-253A-A844-9290-FF61C411504F}"/>
    <w:embedBold r:id="rId3" w:fontKey="{74B9B990-B491-4F41-B327-3C3876206E57}"/>
    <w:embedItalic r:id="rId4" w:fontKey="{2E21F688-4BF0-D54C-BF4B-7A130C04687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DE769CFF-EEE3-4647-BEB2-1D9542D2C93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CDE5647E-C1E1-B042-BDA3-BEA74870007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4AA741F1-1010-D244-8AD7-3669F424FC0B}"/>
    <w:embedBold r:id="rId8" w:fontKey="{462F0E66-588E-ED47-815C-8B2521BF0417}"/>
    <w:embedItalic r:id="rId9" w:fontKey="{2AC767AA-C05E-0D40-B9E6-E10C055AE0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98" w:type="pct"/>
      <w:jc w:val="center"/>
      <w:tblLook w:val="01E0" w:firstRow="1" w:lastRow="1" w:firstColumn="1" w:lastColumn="1" w:noHBand="0" w:noVBand="0"/>
    </w:tblPr>
    <w:tblGrid>
      <w:gridCol w:w="1695"/>
      <w:gridCol w:w="5152"/>
      <w:gridCol w:w="1000"/>
      <w:gridCol w:w="1003"/>
      <w:gridCol w:w="1096"/>
      <w:gridCol w:w="957"/>
    </w:tblGrid>
    <w:tr w:rsidR="004F5B4A" w14:paraId="7B994721" w14:textId="77777777" w:rsidTr="007D61C3">
      <w:trPr>
        <w:trHeight w:val="291"/>
        <w:jc w:val="center"/>
      </w:trPr>
      <w:tc>
        <w:tcPr>
          <w:tcW w:w="781" w:type="pct"/>
        </w:tcPr>
        <w:p w14:paraId="47A6398D" w14:textId="77777777" w:rsidR="007B4AC7" w:rsidRPr="00956B78" w:rsidRDefault="00831749" w:rsidP="007B4AC7">
          <w:pPr>
            <w:pStyle w:val="ACFFooterTItle"/>
          </w:pPr>
          <w:r>
            <w:t>Document</w:t>
          </w:r>
          <w:r w:rsidR="007B4AC7" w:rsidRPr="00956B78">
            <w:t xml:space="preserve"> Number</w:t>
          </w:r>
        </w:p>
      </w:tc>
      <w:tc>
        <w:tcPr>
          <w:tcW w:w="2366" w:type="pct"/>
        </w:tcPr>
        <w:p w14:paraId="4EFAA0A0" w14:textId="77777777" w:rsidR="007B4AC7" w:rsidRPr="00302478" w:rsidRDefault="00831749" w:rsidP="007B4AC7">
          <w:pPr>
            <w:pStyle w:val="ACFFooterTItle"/>
          </w:pPr>
          <w:r>
            <w:t>Document</w:t>
          </w:r>
          <w:r w:rsidR="007B4AC7" w:rsidRPr="00302478">
            <w:t xml:space="preserve"> </w:t>
          </w:r>
          <w:r w:rsidR="007B4AC7">
            <w:t>Name</w:t>
          </w:r>
        </w:p>
      </w:tc>
      <w:tc>
        <w:tcPr>
          <w:tcW w:w="462" w:type="pct"/>
        </w:tcPr>
        <w:p w14:paraId="7FF1021F" w14:textId="77777777" w:rsidR="007B4AC7" w:rsidRPr="00302478" w:rsidRDefault="007B4AC7" w:rsidP="007B4AC7">
          <w:pPr>
            <w:pStyle w:val="ACFFooterTItle"/>
          </w:pPr>
          <w:r>
            <w:t>Version</w:t>
          </w:r>
        </w:p>
      </w:tc>
      <w:tc>
        <w:tcPr>
          <w:tcW w:w="443" w:type="pct"/>
        </w:tcPr>
        <w:p w14:paraId="5BEB63F5" w14:textId="77777777" w:rsidR="007B4AC7" w:rsidRPr="00302478" w:rsidRDefault="007B4AC7" w:rsidP="007B4AC7">
          <w:pPr>
            <w:pStyle w:val="ACFFooterTItle"/>
          </w:pPr>
          <w:r w:rsidRPr="00302478">
            <w:t>Issue Date</w:t>
          </w:r>
        </w:p>
      </w:tc>
      <w:tc>
        <w:tcPr>
          <w:tcW w:w="506" w:type="pct"/>
        </w:tcPr>
        <w:p w14:paraId="7066A237" w14:textId="77777777" w:rsidR="007B4AC7" w:rsidRPr="00302478" w:rsidRDefault="007B4AC7" w:rsidP="007B4AC7">
          <w:pPr>
            <w:pStyle w:val="ACFFooterTItle"/>
          </w:pPr>
          <w:r w:rsidRPr="00302478">
            <w:t>Review Date</w:t>
          </w:r>
        </w:p>
      </w:tc>
      <w:tc>
        <w:tcPr>
          <w:tcW w:w="443" w:type="pct"/>
        </w:tcPr>
        <w:p w14:paraId="2C6A0D9F" w14:textId="77777777" w:rsidR="007B4AC7" w:rsidRPr="00302478" w:rsidRDefault="007B4AC7" w:rsidP="007B4AC7">
          <w:pPr>
            <w:pStyle w:val="ACFFooterTItle"/>
          </w:pPr>
          <w:r w:rsidRPr="00302478">
            <w:t>Page</w:t>
          </w:r>
        </w:p>
      </w:tc>
    </w:tr>
    <w:tr w:rsidR="004F5B4A" w14:paraId="248A5A0A" w14:textId="77777777" w:rsidTr="007D61C3">
      <w:trPr>
        <w:jc w:val="center"/>
      </w:trPr>
      <w:tc>
        <w:tcPr>
          <w:tcW w:w="781" w:type="pct"/>
        </w:tcPr>
        <w:p w14:paraId="424AA9EF" w14:textId="299BC805" w:rsidR="007B4AC7" w:rsidRPr="00AE62AD" w:rsidRDefault="002E778F" w:rsidP="007B4AC7">
          <w:pPr>
            <w:pStyle w:val="ACFFooterInfo"/>
          </w:pPr>
          <w:r>
            <w:t>NCE-</w:t>
          </w:r>
          <w:r w:rsidR="00F85A9E">
            <w:t>04</w:t>
          </w:r>
          <w:r w:rsidR="007E44ED">
            <w:t>7</w:t>
          </w:r>
          <w:r w:rsidR="00F85A9E">
            <w:t>-GDL</w:t>
          </w:r>
        </w:p>
      </w:tc>
      <w:tc>
        <w:tcPr>
          <w:tcW w:w="2366" w:type="pct"/>
        </w:tcPr>
        <w:p w14:paraId="456613DC" w14:textId="592B65DB" w:rsidR="007B4AC7" w:rsidRPr="00302478" w:rsidRDefault="00F85A9E" w:rsidP="007B4AC7">
          <w:pPr>
            <w:pStyle w:val="ACFFooterInfo"/>
          </w:pPr>
          <w:r>
            <w:t xml:space="preserve">PPMG26 </w:t>
          </w:r>
          <w:r w:rsidR="007E44ED">
            <w:t>Broadbeach</w:t>
          </w:r>
          <w:r>
            <w:t xml:space="preserve"> Lighting Guide</w:t>
          </w:r>
        </w:p>
      </w:tc>
      <w:tc>
        <w:tcPr>
          <w:tcW w:w="462" w:type="pct"/>
        </w:tcPr>
        <w:p w14:paraId="7814B72F" w14:textId="77777777" w:rsidR="007B4AC7" w:rsidRDefault="008D41E1" w:rsidP="007B4AC7">
          <w:pPr>
            <w:pStyle w:val="ACFFooterInfo"/>
          </w:pPr>
          <w:r>
            <w:t>001</w:t>
          </w:r>
        </w:p>
      </w:tc>
      <w:tc>
        <w:tcPr>
          <w:tcW w:w="443" w:type="pct"/>
        </w:tcPr>
        <w:p w14:paraId="4DC4853A" w14:textId="7F44C0A5" w:rsidR="007B4AC7" w:rsidRPr="00302478" w:rsidRDefault="00F85A9E" w:rsidP="007B4AC7">
          <w:pPr>
            <w:pStyle w:val="ACFFooterInfo"/>
          </w:pPr>
          <w:r>
            <w:t>24/09/2026</w:t>
          </w:r>
        </w:p>
      </w:tc>
      <w:tc>
        <w:tcPr>
          <w:tcW w:w="506" w:type="pct"/>
        </w:tcPr>
        <w:p w14:paraId="0737E55B" w14:textId="32ED7E7D" w:rsidR="007B4AC7" w:rsidRPr="00302478" w:rsidRDefault="00F85A9E" w:rsidP="007B4AC7">
          <w:pPr>
            <w:pStyle w:val="ACFFooterInfo"/>
          </w:pPr>
          <w:r>
            <w:t>01/09/2027</w:t>
          </w:r>
        </w:p>
      </w:tc>
      <w:tc>
        <w:tcPr>
          <w:tcW w:w="443" w:type="pct"/>
        </w:tcPr>
        <w:p w14:paraId="06667B06" w14:textId="77777777" w:rsidR="007B4AC7" w:rsidRPr="00302478" w:rsidRDefault="007B4AC7" w:rsidP="007B4AC7">
          <w:pPr>
            <w:pStyle w:val="ACFFooterInfo"/>
          </w:pPr>
          <w:r w:rsidRPr="00302478">
            <w:fldChar w:fldCharType="begin"/>
          </w:r>
          <w:r w:rsidRPr="00302478">
            <w:instrText xml:space="preserve"> PAGE </w:instrText>
          </w:r>
          <w:r w:rsidRPr="00302478">
            <w:fldChar w:fldCharType="separate"/>
          </w:r>
          <w:r>
            <w:t>4</w:t>
          </w:r>
          <w:r w:rsidRPr="00302478">
            <w:fldChar w:fldCharType="end"/>
          </w:r>
          <w:r w:rsidRPr="00302478">
            <w:t xml:space="preserve"> of </w:t>
          </w:r>
          <w:fldSimple w:instr=" NUMPAGES ">
            <w:r>
              <w:t>7</w:t>
            </w:r>
          </w:fldSimple>
        </w:p>
      </w:tc>
    </w:tr>
  </w:tbl>
  <w:p w14:paraId="6AAD08B2" w14:textId="77777777" w:rsidR="007B4AC7" w:rsidRDefault="007B4AC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B08BA3" wp14:editId="3AE9AC5B">
              <wp:simplePos x="0" y="0"/>
              <wp:positionH relativeFrom="page">
                <wp:posOffset>-31750</wp:posOffset>
              </wp:positionH>
              <wp:positionV relativeFrom="paragraph">
                <wp:posOffset>-411480</wp:posOffset>
              </wp:positionV>
              <wp:extent cx="7839075" cy="19050"/>
              <wp:effectExtent l="19050" t="19050" r="9525" b="0"/>
              <wp:wrapNone/>
              <wp:docPr id="113737120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839075" cy="190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89908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2.5pt,-32.4pt" to="614.75pt,-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" strokecolor="black [3213]" strokeweight="3pt">
              <v:stroke joinstyle="miter"/>
              <o:lock v:ext="edit" shapetype="f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E181" w14:textId="77777777" w:rsidR="00CC4AC7" w:rsidRDefault="00CC4AC7" w:rsidP="007B4AC7">
      <w:pPr>
        <w:spacing w:after="0" w:line="240" w:lineRule="auto"/>
      </w:pPr>
      <w:r>
        <w:separator/>
      </w:r>
    </w:p>
  </w:footnote>
  <w:footnote w:type="continuationSeparator" w:id="0">
    <w:p w14:paraId="09788DB0" w14:textId="77777777" w:rsidR="00CC4AC7" w:rsidRDefault="00CC4AC7" w:rsidP="007B4AC7">
      <w:pPr>
        <w:spacing w:after="0" w:line="240" w:lineRule="auto"/>
      </w:pPr>
      <w:r>
        <w:continuationSeparator/>
      </w:r>
    </w:p>
  </w:footnote>
  <w:footnote w:type="continuationNotice" w:id="1">
    <w:p w14:paraId="6AF9AC7C" w14:textId="77777777" w:rsidR="00CC4AC7" w:rsidRDefault="00CC4A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8A89" w14:textId="741302F4" w:rsidR="007B4AC7" w:rsidRPr="007B4AC7" w:rsidRDefault="00F85A9E" w:rsidP="007B4AC7">
    <w:pPr>
      <w:pStyle w:val="ACFHeaderTitle"/>
    </w:pPr>
    <w:r>
      <w:t>NCE-04</w:t>
    </w:r>
    <w:r w:rsidR="007E44ED">
      <w:t>7</w:t>
    </w:r>
    <w:r>
      <w:t>-GDL</w:t>
    </w:r>
  </w:p>
  <w:p w14:paraId="050182B7" w14:textId="2364FC7C" w:rsidR="007B4AC7" w:rsidRPr="007B4AC7" w:rsidRDefault="007B4AC7" w:rsidP="007B4AC7">
    <w:pPr>
      <w:pStyle w:val="ACFHeaderTitle"/>
    </w:pPr>
    <w:r w:rsidRPr="007B4AC7">
      <w:tab/>
    </w:r>
    <w:r w:rsidRPr="007B4AC7">
      <w:tab/>
    </w:r>
    <w:r w:rsidR="00F85A9E">
      <w:t xml:space="preserve">PPMG26 </w:t>
    </w:r>
    <w:r w:rsidR="007E44ED">
      <w:t>Broadbeach</w:t>
    </w:r>
    <w:r w:rsidR="002E778F">
      <w:t xml:space="preserve"> Lighting</w:t>
    </w:r>
    <w:r w:rsidR="00F85A9E">
      <w:t xml:space="preserve"> Guide</w:t>
    </w:r>
  </w:p>
  <w:p w14:paraId="26004AE6" w14:textId="77777777" w:rsidR="007B4AC7" w:rsidRDefault="007B4AC7">
    <w:pPr>
      <w:pStyle w:val="Header"/>
    </w:pPr>
    <w:r w:rsidRPr="006950C1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76F93E2" wp14:editId="1E891221">
              <wp:simplePos x="0" y="0"/>
              <wp:positionH relativeFrom="page">
                <wp:posOffset>-31115</wp:posOffset>
              </wp:positionH>
              <wp:positionV relativeFrom="paragraph">
                <wp:posOffset>231140</wp:posOffset>
              </wp:positionV>
              <wp:extent cx="7839075" cy="19050"/>
              <wp:effectExtent l="19050" t="19050" r="28575" b="19050"/>
              <wp:wrapNone/>
              <wp:docPr id="2006982947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839075" cy="190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F62997" id="Straight Connector 3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2.45pt,18.2pt" to="614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" strokecolor="black [3213]" strokeweight="3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1" layoutInCell="1" allowOverlap="0" wp14:anchorId="0B894B57" wp14:editId="2D1C09CB">
          <wp:simplePos x="0" y="0"/>
          <wp:positionH relativeFrom="column">
            <wp:posOffset>0</wp:posOffset>
          </wp:positionH>
          <wp:positionV relativeFrom="page">
            <wp:posOffset>242570</wp:posOffset>
          </wp:positionV>
          <wp:extent cx="1839595" cy="665480"/>
          <wp:effectExtent l="0" t="0" r="8255" b="1270"/>
          <wp:wrapNone/>
          <wp:docPr id="1993113787" name="Picture 199311378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577581" name="Picture 894577581" descr="A black background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2C0C"/>
    <w:multiLevelType w:val="hybridMultilevel"/>
    <w:tmpl w:val="E7A66F4E"/>
    <w:lvl w:ilvl="0" w:tplc="739C8C0A">
      <w:start w:val="1"/>
      <w:numFmt w:val="bullet"/>
      <w:lvlText w:val="●"/>
      <w:lvlJc w:val="left"/>
      <w:pPr>
        <w:ind w:left="720" w:hanging="360"/>
      </w:pPr>
    </w:lvl>
    <w:lvl w:ilvl="1" w:tplc="CFF0D2EA">
      <w:start w:val="1"/>
      <w:numFmt w:val="bullet"/>
      <w:lvlText w:val="○"/>
      <w:lvlJc w:val="left"/>
      <w:pPr>
        <w:ind w:left="1440" w:hanging="360"/>
      </w:pPr>
    </w:lvl>
    <w:lvl w:ilvl="2" w:tplc="FD3CA350">
      <w:start w:val="1"/>
      <w:numFmt w:val="bullet"/>
      <w:lvlText w:val="■"/>
      <w:lvlJc w:val="left"/>
      <w:pPr>
        <w:ind w:left="2160" w:hanging="360"/>
      </w:pPr>
    </w:lvl>
    <w:lvl w:ilvl="3" w:tplc="CEF420C6">
      <w:start w:val="1"/>
      <w:numFmt w:val="bullet"/>
      <w:lvlText w:val="●"/>
      <w:lvlJc w:val="left"/>
      <w:pPr>
        <w:ind w:left="2880" w:hanging="360"/>
      </w:pPr>
    </w:lvl>
    <w:lvl w:ilvl="4" w:tplc="C17A20E2">
      <w:start w:val="1"/>
      <w:numFmt w:val="bullet"/>
      <w:lvlText w:val="○"/>
      <w:lvlJc w:val="left"/>
      <w:pPr>
        <w:ind w:left="3600" w:hanging="360"/>
      </w:pPr>
    </w:lvl>
    <w:lvl w:ilvl="5" w:tplc="F1C4A2CA">
      <w:start w:val="1"/>
      <w:numFmt w:val="bullet"/>
      <w:lvlText w:val="■"/>
      <w:lvlJc w:val="left"/>
      <w:pPr>
        <w:ind w:left="4320" w:hanging="360"/>
      </w:pPr>
    </w:lvl>
    <w:lvl w:ilvl="6" w:tplc="D27A3834">
      <w:start w:val="1"/>
      <w:numFmt w:val="bullet"/>
      <w:lvlText w:val="●"/>
      <w:lvlJc w:val="left"/>
      <w:pPr>
        <w:ind w:left="5040" w:hanging="360"/>
      </w:pPr>
    </w:lvl>
    <w:lvl w:ilvl="7" w:tplc="779E4576">
      <w:start w:val="1"/>
      <w:numFmt w:val="bullet"/>
      <w:lvlText w:val="●"/>
      <w:lvlJc w:val="left"/>
      <w:pPr>
        <w:ind w:left="5760" w:hanging="360"/>
      </w:pPr>
    </w:lvl>
    <w:lvl w:ilvl="8" w:tplc="492EF2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5FF3950"/>
    <w:multiLevelType w:val="hybridMultilevel"/>
    <w:tmpl w:val="99D29DAE"/>
    <w:lvl w:ilvl="0" w:tplc="9F90041A">
      <w:start w:val="1"/>
      <w:numFmt w:val="bullet"/>
      <w:pStyle w:val="ACFBulletPoin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DF32A5"/>
    <w:multiLevelType w:val="multilevel"/>
    <w:tmpl w:val="4064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66AFF"/>
    <w:multiLevelType w:val="hybridMultilevel"/>
    <w:tmpl w:val="4B50BD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415EE"/>
    <w:multiLevelType w:val="hybridMultilevel"/>
    <w:tmpl w:val="2654D22C"/>
    <w:lvl w:ilvl="0" w:tplc="605C1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25FEF"/>
    <w:multiLevelType w:val="multilevel"/>
    <w:tmpl w:val="5C58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3D3295"/>
    <w:multiLevelType w:val="multilevel"/>
    <w:tmpl w:val="5846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50BD4"/>
    <w:multiLevelType w:val="multilevel"/>
    <w:tmpl w:val="CD7C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184B1B"/>
    <w:multiLevelType w:val="hybridMultilevel"/>
    <w:tmpl w:val="E8BE56CE"/>
    <w:lvl w:ilvl="0" w:tplc="B4E41CC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370AAA"/>
    <w:multiLevelType w:val="multilevel"/>
    <w:tmpl w:val="A45C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D0370"/>
    <w:multiLevelType w:val="multilevel"/>
    <w:tmpl w:val="13A2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0F76AF"/>
    <w:multiLevelType w:val="hybridMultilevel"/>
    <w:tmpl w:val="D0305AAE"/>
    <w:lvl w:ilvl="0" w:tplc="5810B246">
      <w:start w:val="1"/>
      <w:numFmt w:val="bullet"/>
      <w:lvlText w:val="●"/>
      <w:lvlJc w:val="left"/>
      <w:pPr>
        <w:ind w:left="720" w:hanging="360"/>
      </w:pPr>
    </w:lvl>
    <w:lvl w:ilvl="1" w:tplc="C05E8C7C">
      <w:start w:val="1"/>
      <w:numFmt w:val="bullet"/>
      <w:lvlText w:val="○"/>
      <w:lvlJc w:val="left"/>
      <w:pPr>
        <w:ind w:left="1440" w:hanging="360"/>
      </w:pPr>
    </w:lvl>
    <w:lvl w:ilvl="2" w:tplc="09D698C8">
      <w:start w:val="1"/>
      <w:numFmt w:val="bullet"/>
      <w:lvlText w:val="■"/>
      <w:lvlJc w:val="left"/>
      <w:pPr>
        <w:ind w:left="2160" w:hanging="360"/>
      </w:pPr>
    </w:lvl>
    <w:lvl w:ilvl="3" w:tplc="D5B66700">
      <w:start w:val="1"/>
      <w:numFmt w:val="bullet"/>
      <w:lvlText w:val="●"/>
      <w:lvlJc w:val="left"/>
      <w:pPr>
        <w:ind w:left="2880" w:hanging="360"/>
      </w:pPr>
    </w:lvl>
    <w:lvl w:ilvl="4" w:tplc="CB82F704">
      <w:start w:val="1"/>
      <w:numFmt w:val="bullet"/>
      <w:lvlText w:val="○"/>
      <w:lvlJc w:val="left"/>
      <w:pPr>
        <w:ind w:left="3600" w:hanging="360"/>
      </w:pPr>
    </w:lvl>
    <w:lvl w:ilvl="5" w:tplc="E1448D82">
      <w:start w:val="1"/>
      <w:numFmt w:val="bullet"/>
      <w:lvlText w:val="■"/>
      <w:lvlJc w:val="left"/>
      <w:pPr>
        <w:ind w:left="4320" w:hanging="360"/>
      </w:pPr>
    </w:lvl>
    <w:lvl w:ilvl="6" w:tplc="56BE3698">
      <w:start w:val="1"/>
      <w:numFmt w:val="bullet"/>
      <w:lvlText w:val="●"/>
      <w:lvlJc w:val="left"/>
      <w:pPr>
        <w:ind w:left="5040" w:hanging="360"/>
      </w:pPr>
    </w:lvl>
    <w:lvl w:ilvl="7" w:tplc="B41AEC82">
      <w:start w:val="1"/>
      <w:numFmt w:val="bullet"/>
      <w:lvlText w:val="●"/>
      <w:lvlJc w:val="left"/>
      <w:pPr>
        <w:ind w:left="5760" w:hanging="360"/>
      </w:pPr>
    </w:lvl>
    <w:lvl w:ilvl="8" w:tplc="BE3823BE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1087834"/>
    <w:multiLevelType w:val="hybridMultilevel"/>
    <w:tmpl w:val="D9D6A2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E4C4E"/>
    <w:multiLevelType w:val="multilevel"/>
    <w:tmpl w:val="2456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712694"/>
    <w:multiLevelType w:val="hybridMultilevel"/>
    <w:tmpl w:val="533218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95694"/>
    <w:multiLevelType w:val="multilevel"/>
    <w:tmpl w:val="40069796"/>
    <w:lvl w:ilvl="0">
      <w:start w:val="1"/>
      <w:numFmt w:val="decimal"/>
      <w:pStyle w:val="DPS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CCE7AE4"/>
    <w:multiLevelType w:val="hybridMultilevel"/>
    <w:tmpl w:val="B20E60B6"/>
    <w:lvl w:ilvl="0" w:tplc="8CE25816">
      <w:start w:val="1"/>
      <w:numFmt w:val="bullet"/>
      <w:lvlText w:val="●"/>
      <w:lvlJc w:val="left"/>
      <w:pPr>
        <w:ind w:left="720" w:hanging="360"/>
      </w:pPr>
    </w:lvl>
    <w:lvl w:ilvl="1" w:tplc="ADF41D48">
      <w:start w:val="1"/>
      <w:numFmt w:val="bullet"/>
      <w:lvlText w:val="○"/>
      <w:lvlJc w:val="left"/>
      <w:pPr>
        <w:ind w:left="1440" w:hanging="360"/>
      </w:pPr>
    </w:lvl>
    <w:lvl w:ilvl="2" w:tplc="D67E3DF2">
      <w:start w:val="1"/>
      <w:numFmt w:val="bullet"/>
      <w:lvlText w:val="■"/>
      <w:lvlJc w:val="left"/>
      <w:pPr>
        <w:ind w:left="2160" w:hanging="360"/>
      </w:pPr>
    </w:lvl>
    <w:lvl w:ilvl="3" w:tplc="FF9A76E2">
      <w:start w:val="1"/>
      <w:numFmt w:val="bullet"/>
      <w:lvlText w:val="●"/>
      <w:lvlJc w:val="left"/>
      <w:pPr>
        <w:ind w:left="2880" w:hanging="360"/>
      </w:pPr>
    </w:lvl>
    <w:lvl w:ilvl="4" w:tplc="17EC0DD4">
      <w:start w:val="1"/>
      <w:numFmt w:val="bullet"/>
      <w:lvlText w:val="○"/>
      <w:lvlJc w:val="left"/>
      <w:pPr>
        <w:ind w:left="3600" w:hanging="360"/>
      </w:pPr>
    </w:lvl>
    <w:lvl w:ilvl="5" w:tplc="CBEA6090">
      <w:start w:val="1"/>
      <w:numFmt w:val="bullet"/>
      <w:lvlText w:val="■"/>
      <w:lvlJc w:val="left"/>
      <w:pPr>
        <w:ind w:left="4320" w:hanging="360"/>
      </w:pPr>
    </w:lvl>
    <w:lvl w:ilvl="6" w:tplc="CCA68A28">
      <w:start w:val="1"/>
      <w:numFmt w:val="bullet"/>
      <w:lvlText w:val="●"/>
      <w:lvlJc w:val="left"/>
      <w:pPr>
        <w:ind w:left="5040" w:hanging="360"/>
      </w:pPr>
    </w:lvl>
    <w:lvl w:ilvl="7" w:tplc="BC745C86">
      <w:start w:val="1"/>
      <w:numFmt w:val="bullet"/>
      <w:lvlText w:val="●"/>
      <w:lvlJc w:val="left"/>
      <w:pPr>
        <w:ind w:left="5760" w:hanging="360"/>
      </w:pPr>
    </w:lvl>
    <w:lvl w:ilvl="8" w:tplc="F1166F2A">
      <w:start w:val="1"/>
      <w:numFmt w:val="bullet"/>
      <w:lvlText w:val="●"/>
      <w:lvlJc w:val="left"/>
      <w:pPr>
        <w:ind w:left="6480" w:hanging="360"/>
      </w:pPr>
    </w:lvl>
  </w:abstractNum>
  <w:abstractNum w:abstractNumId="17" w15:restartNumberingAfterBreak="0">
    <w:nsid w:val="6DE114E3"/>
    <w:multiLevelType w:val="hybridMultilevel"/>
    <w:tmpl w:val="A344D4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735F7"/>
    <w:multiLevelType w:val="multilevel"/>
    <w:tmpl w:val="FD66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EF78C6"/>
    <w:multiLevelType w:val="multilevel"/>
    <w:tmpl w:val="C722D90C"/>
    <w:lvl w:ilvl="0">
      <w:start w:val="1"/>
      <w:numFmt w:val="decimal"/>
      <w:pStyle w:val="numbering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1188568830">
    <w:abstractNumId w:val="4"/>
  </w:num>
  <w:num w:numId="2" w16cid:durableId="17893316">
    <w:abstractNumId w:val="15"/>
  </w:num>
  <w:num w:numId="3" w16cid:durableId="125706381">
    <w:abstractNumId w:val="19"/>
  </w:num>
  <w:num w:numId="4" w16cid:durableId="1599604497">
    <w:abstractNumId w:val="19"/>
  </w:num>
  <w:num w:numId="5" w16cid:durableId="1708412457">
    <w:abstractNumId w:val="19"/>
  </w:num>
  <w:num w:numId="6" w16cid:durableId="699823393">
    <w:abstractNumId w:val="8"/>
  </w:num>
  <w:num w:numId="7" w16cid:durableId="2037344108">
    <w:abstractNumId w:val="8"/>
  </w:num>
  <w:num w:numId="8" w16cid:durableId="1684823187">
    <w:abstractNumId w:val="8"/>
  </w:num>
  <w:num w:numId="9" w16cid:durableId="1790934082">
    <w:abstractNumId w:val="8"/>
  </w:num>
  <w:num w:numId="10" w16cid:durableId="1743091725">
    <w:abstractNumId w:val="8"/>
  </w:num>
  <w:num w:numId="11" w16cid:durableId="872810897">
    <w:abstractNumId w:val="8"/>
  </w:num>
  <w:num w:numId="12" w16cid:durableId="1712068765">
    <w:abstractNumId w:val="19"/>
  </w:num>
  <w:num w:numId="13" w16cid:durableId="2089308436">
    <w:abstractNumId w:val="15"/>
  </w:num>
  <w:num w:numId="14" w16cid:durableId="1998729486">
    <w:abstractNumId w:val="19"/>
  </w:num>
  <w:num w:numId="15" w16cid:durableId="529534375">
    <w:abstractNumId w:val="8"/>
  </w:num>
  <w:num w:numId="16" w16cid:durableId="1528828832">
    <w:abstractNumId w:val="1"/>
  </w:num>
  <w:num w:numId="17" w16cid:durableId="1471434404">
    <w:abstractNumId w:val="14"/>
  </w:num>
  <w:num w:numId="18" w16cid:durableId="2091265513">
    <w:abstractNumId w:val="12"/>
  </w:num>
  <w:num w:numId="19" w16cid:durableId="1779256138">
    <w:abstractNumId w:val="3"/>
  </w:num>
  <w:num w:numId="20" w16cid:durableId="1172061947">
    <w:abstractNumId w:val="17"/>
  </w:num>
  <w:num w:numId="21" w16cid:durableId="1181509387">
    <w:abstractNumId w:val="6"/>
  </w:num>
  <w:num w:numId="22" w16cid:durableId="539974042">
    <w:abstractNumId w:val="13"/>
  </w:num>
  <w:num w:numId="23" w16cid:durableId="634481857">
    <w:abstractNumId w:val="5"/>
  </w:num>
  <w:num w:numId="24" w16cid:durableId="982389492">
    <w:abstractNumId w:val="18"/>
  </w:num>
  <w:num w:numId="25" w16cid:durableId="766967931">
    <w:abstractNumId w:val="9"/>
  </w:num>
  <w:num w:numId="26" w16cid:durableId="562834583">
    <w:abstractNumId w:val="7"/>
  </w:num>
  <w:num w:numId="27" w16cid:durableId="1643997501">
    <w:abstractNumId w:val="10"/>
  </w:num>
  <w:num w:numId="28" w16cid:durableId="1110315569">
    <w:abstractNumId w:val="2"/>
  </w:num>
  <w:num w:numId="29" w16cid:durableId="550306589">
    <w:abstractNumId w:val="0"/>
    <w:lvlOverride w:ilvl="0">
      <w:startOverride w:val="1"/>
    </w:lvlOverride>
  </w:num>
  <w:num w:numId="30" w16cid:durableId="582229564">
    <w:abstractNumId w:val="16"/>
    <w:lvlOverride w:ilvl="0">
      <w:startOverride w:val="1"/>
    </w:lvlOverride>
  </w:num>
  <w:num w:numId="31" w16cid:durableId="1393886806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35"/>
    <w:rsid w:val="000459A6"/>
    <w:rsid w:val="0006148E"/>
    <w:rsid w:val="000E4F19"/>
    <w:rsid w:val="00111F1F"/>
    <w:rsid w:val="00114231"/>
    <w:rsid w:val="001554F0"/>
    <w:rsid w:val="001802BC"/>
    <w:rsid w:val="001D5E99"/>
    <w:rsid w:val="001F5E0E"/>
    <w:rsid w:val="002137BF"/>
    <w:rsid w:val="00284A8F"/>
    <w:rsid w:val="00295C34"/>
    <w:rsid w:val="002E778F"/>
    <w:rsid w:val="003462EB"/>
    <w:rsid w:val="00381741"/>
    <w:rsid w:val="003C6A0B"/>
    <w:rsid w:val="003D7495"/>
    <w:rsid w:val="003E5F5C"/>
    <w:rsid w:val="00406ED5"/>
    <w:rsid w:val="004405EB"/>
    <w:rsid w:val="004F5B4A"/>
    <w:rsid w:val="00517133"/>
    <w:rsid w:val="005345EF"/>
    <w:rsid w:val="005B668A"/>
    <w:rsid w:val="005D289E"/>
    <w:rsid w:val="005F7BCD"/>
    <w:rsid w:val="00632363"/>
    <w:rsid w:val="0066508C"/>
    <w:rsid w:val="006D6920"/>
    <w:rsid w:val="00704FCB"/>
    <w:rsid w:val="00717532"/>
    <w:rsid w:val="00734190"/>
    <w:rsid w:val="0074347A"/>
    <w:rsid w:val="00763535"/>
    <w:rsid w:val="007B4AC7"/>
    <w:rsid w:val="007D12E0"/>
    <w:rsid w:val="007D4C14"/>
    <w:rsid w:val="007E44ED"/>
    <w:rsid w:val="00831749"/>
    <w:rsid w:val="008558F4"/>
    <w:rsid w:val="008933DF"/>
    <w:rsid w:val="008C2B90"/>
    <w:rsid w:val="008D41E1"/>
    <w:rsid w:val="0092797B"/>
    <w:rsid w:val="0093692B"/>
    <w:rsid w:val="00954A31"/>
    <w:rsid w:val="00991614"/>
    <w:rsid w:val="00A20D16"/>
    <w:rsid w:val="00A23F21"/>
    <w:rsid w:val="00AA4AF3"/>
    <w:rsid w:val="00AF2B1D"/>
    <w:rsid w:val="00AF5376"/>
    <w:rsid w:val="00B7357D"/>
    <w:rsid w:val="00B901D1"/>
    <w:rsid w:val="00B95890"/>
    <w:rsid w:val="00C7771E"/>
    <w:rsid w:val="00C82181"/>
    <w:rsid w:val="00C86575"/>
    <w:rsid w:val="00CC4AC7"/>
    <w:rsid w:val="00CD615F"/>
    <w:rsid w:val="00D27A39"/>
    <w:rsid w:val="00D91614"/>
    <w:rsid w:val="00E13F59"/>
    <w:rsid w:val="00E1483B"/>
    <w:rsid w:val="00E432C6"/>
    <w:rsid w:val="00EF05F7"/>
    <w:rsid w:val="00F55C1A"/>
    <w:rsid w:val="00F8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0DD01"/>
  <w15:chartTrackingRefBased/>
  <w15:docId w15:val="{3770F131-64A8-4429-B419-BA505DF4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AU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AC7"/>
  </w:style>
  <w:style w:type="paragraph" w:styleId="Heading1">
    <w:name w:val="heading 1"/>
    <w:basedOn w:val="Normal"/>
    <w:next w:val="Normal"/>
    <w:link w:val="Heading1Char"/>
    <w:uiPriority w:val="9"/>
    <w:qFormat/>
    <w:rsid w:val="00991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6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6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6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6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6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6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6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PSBodyTitle">
    <w:name w:val="DPS Body Title"/>
    <w:basedOn w:val="Normal"/>
    <w:link w:val="DPSBodyTitleChar"/>
    <w:qFormat/>
    <w:rsid w:val="00991614"/>
    <w:pPr>
      <w:spacing w:after="240" w:line="276" w:lineRule="auto"/>
    </w:pPr>
    <w:rPr>
      <w:rFonts w:cstheme="minorHAnsi"/>
      <w:b/>
      <w:bCs/>
      <w:sz w:val="24"/>
      <w:szCs w:val="24"/>
    </w:rPr>
  </w:style>
  <w:style w:type="character" w:customStyle="1" w:styleId="DPSBodyTitleChar">
    <w:name w:val="DPS Body Title Char"/>
    <w:basedOn w:val="DefaultParagraphFont"/>
    <w:link w:val="DPSBodyTitle"/>
    <w:rsid w:val="00991614"/>
    <w:rPr>
      <w:rFonts w:cstheme="minorHAnsi"/>
      <w:b/>
      <w:bCs/>
      <w:sz w:val="24"/>
      <w:szCs w:val="24"/>
    </w:rPr>
  </w:style>
  <w:style w:type="paragraph" w:customStyle="1" w:styleId="DPSBodyText">
    <w:name w:val="DPS Body Text"/>
    <w:basedOn w:val="Normal"/>
    <w:link w:val="DPSBodyTextChar"/>
    <w:qFormat/>
    <w:rsid w:val="00991614"/>
    <w:pPr>
      <w:spacing w:after="0" w:line="276" w:lineRule="auto"/>
    </w:pPr>
    <w:rPr>
      <w:rFonts w:eastAsia="Times New Roman" w:cstheme="minorHAnsi"/>
      <w:sz w:val="21"/>
      <w:szCs w:val="21"/>
      <w:lang w:eastAsia="en-AU"/>
    </w:rPr>
  </w:style>
  <w:style w:type="character" w:customStyle="1" w:styleId="DPSBodyTextChar">
    <w:name w:val="DPS Body Text Char"/>
    <w:basedOn w:val="DefaultParagraphFont"/>
    <w:link w:val="DPSBodyText"/>
    <w:rsid w:val="00991614"/>
    <w:rPr>
      <w:rFonts w:eastAsia="Times New Roman" w:cstheme="minorHAnsi"/>
      <w:sz w:val="21"/>
      <w:szCs w:val="21"/>
      <w:lang w:eastAsia="en-AU"/>
    </w:rPr>
  </w:style>
  <w:style w:type="paragraph" w:customStyle="1" w:styleId="DPSFooterInfo">
    <w:name w:val="DPS Footer Info"/>
    <w:basedOn w:val="Footer"/>
    <w:link w:val="DPSFooterInfoChar"/>
    <w:qFormat/>
    <w:rsid w:val="00991614"/>
    <w:rPr>
      <w:rFonts w:cstheme="minorHAnsi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91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614"/>
  </w:style>
  <w:style w:type="paragraph" w:customStyle="1" w:styleId="DPSFooterTitle">
    <w:name w:val="DPS Footer Title"/>
    <w:basedOn w:val="DPSFooterInfo"/>
    <w:link w:val="DPSFooterTitleChar"/>
    <w:qFormat/>
    <w:rsid w:val="00991614"/>
    <w:rPr>
      <w:b/>
      <w:bCs/>
    </w:rPr>
  </w:style>
  <w:style w:type="paragraph" w:customStyle="1" w:styleId="DPSHeaderTitle">
    <w:name w:val="DPS Header Title"/>
    <w:basedOn w:val="Normal"/>
    <w:link w:val="DPSHeaderTitleChar"/>
    <w:qFormat/>
    <w:rsid w:val="00991614"/>
    <w:pPr>
      <w:tabs>
        <w:tab w:val="left" w:pos="3320"/>
      </w:tabs>
      <w:spacing w:after="0" w:line="360" w:lineRule="auto"/>
      <w:jc w:val="right"/>
    </w:pPr>
    <w:rPr>
      <w:rFonts w:cstheme="minorHAnsi"/>
      <w:b/>
      <w:bCs/>
      <w:sz w:val="32"/>
      <w:szCs w:val="32"/>
    </w:rPr>
  </w:style>
  <w:style w:type="paragraph" w:customStyle="1" w:styleId="DPSTableTitle">
    <w:name w:val="DPS Table Title"/>
    <w:basedOn w:val="DPSBodyTitle"/>
    <w:next w:val="DPSBodyText"/>
    <w:link w:val="DPSTableTitleChar"/>
    <w:qFormat/>
    <w:rsid w:val="00991614"/>
    <w:pPr>
      <w:spacing w:before="120" w:after="120"/>
    </w:pPr>
  </w:style>
  <w:style w:type="paragraph" w:customStyle="1" w:styleId="DPSBullets">
    <w:name w:val="DPS Bullets"/>
    <w:basedOn w:val="DPSBodyText"/>
    <w:link w:val="DPSBulletsChar"/>
    <w:qFormat/>
    <w:rsid w:val="00991614"/>
    <w:pPr>
      <w:numPr>
        <w:numId w:val="13"/>
      </w:numPr>
      <w:spacing w:after="120" w:line="264" w:lineRule="auto"/>
      <w:jc w:val="both"/>
    </w:pPr>
    <w:rPr>
      <w:rFonts w:cs="Calibri"/>
    </w:rPr>
  </w:style>
  <w:style w:type="character" w:customStyle="1" w:styleId="DPSBulletsChar">
    <w:name w:val="DPS Bullets Char"/>
    <w:basedOn w:val="DPSBodyTextChar"/>
    <w:link w:val="DPSBullets"/>
    <w:rsid w:val="00991614"/>
    <w:rPr>
      <w:rFonts w:ascii="Calibri" w:eastAsia="Times New Roman" w:hAnsi="Calibri" w:cs="Calibri"/>
      <w:sz w:val="21"/>
      <w:szCs w:val="21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1D5E99"/>
    <w:rPr>
      <w:color w:val="666666"/>
    </w:rPr>
  </w:style>
  <w:style w:type="paragraph" w:styleId="ListParagraph">
    <w:name w:val="List Paragraph"/>
    <w:basedOn w:val="Normal"/>
    <w:qFormat/>
    <w:rsid w:val="00991614"/>
    <w:pPr>
      <w:ind w:left="720"/>
      <w:contextualSpacing/>
    </w:pPr>
  </w:style>
  <w:style w:type="paragraph" w:customStyle="1" w:styleId="ACFHeaderTitle">
    <w:name w:val="ACF Header Title"/>
    <w:link w:val="ACFHeaderTitleChar"/>
    <w:qFormat/>
    <w:rsid w:val="007B4AC7"/>
    <w:pPr>
      <w:spacing w:after="0" w:line="240" w:lineRule="auto"/>
      <w:jc w:val="right"/>
    </w:pPr>
    <w:rPr>
      <w:b/>
      <w:sz w:val="32"/>
      <w:szCs w:val="32"/>
    </w:rPr>
  </w:style>
  <w:style w:type="paragraph" w:customStyle="1" w:styleId="ACFFooterTItle">
    <w:name w:val="ACF Footer TItle"/>
    <w:basedOn w:val="DPSFooterTitle"/>
    <w:link w:val="ACFFooterTItleChar"/>
    <w:qFormat/>
    <w:rsid w:val="00991614"/>
  </w:style>
  <w:style w:type="paragraph" w:customStyle="1" w:styleId="ACFFooterInfo">
    <w:name w:val="ACF Footer Info"/>
    <w:basedOn w:val="DPSFooterInfo"/>
    <w:link w:val="ACFFooterInfoChar"/>
    <w:qFormat/>
    <w:rsid w:val="00991614"/>
    <w:rPr>
      <w:b/>
      <w:bCs/>
    </w:rPr>
  </w:style>
  <w:style w:type="paragraph" w:customStyle="1" w:styleId="ACFBulletPoint">
    <w:name w:val="ACF Bullet Point"/>
    <w:link w:val="ACFBulletPointChar"/>
    <w:qFormat/>
    <w:rsid w:val="007B4AC7"/>
    <w:pPr>
      <w:numPr>
        <w:numId w:val="16"/>
      </w:numPr>
      <w:spacing w:after="120" w:line="276" w:lineRule="auto"/>
      <w:ind w:right="425"/>
      <w:jc w:val="both"/>
    </w:pPr>
    <w:rPr>
      <w:rFonts w:cstheme="majorHAnsi"/>
    </w:rPr>
  </w:style>
  <w:style w:type="character" w:customStyle="1" w:styleId="ACFBulletPointChar">
    <w:name w:val="ACF Bullet Point Char"/>
    <w:basedOn w:val="DefaultParagraphFont"/>
    <w:link w:val="ACFBulletPoint"/>
    <w:rsid w:val="007B4AC7"/>
    <w:rPr>
      <w:rFonts w:cstheme="majorHAnsi"/>
    </w:rPr>
  </w:style>
  <w:style w:type="paragraph" w:customStyle="1" w:styleId="ACFBodyText">
    <w:name w:val="ACF Body Text"/>
    <w:link w:val="ACFBodyTextChar"/>
    <w:qFormat/>
    <w:rsid w:val="007B4AC7"/>
    <w:pPr>
      <w:spacing w:after="120"/>
      <w:jc w:val="both"/>
    </w:pPr>
    <w:rPr>
      <w:rFonts w:eastAsia="Times New Roman" w:cstheme="minorHAnsi"/>
      <w:szCs w:val="21"/>
      <w:lang w:eastAsia="en-AU"/>
    </w:rPr>
  </w:style>
  <w:style w:type="character" w:customStyle="1" w:styleId="ACFBodyTextChar">
    <w:name w:val="ACF Body Text Char"/>
    <w:basedOn w:val="DPSBodyTextChar"/>
    <w:link w:val="ACFBodyText"/>
    <w:rsid w:val="007B4AC7"/>
    <w:rPr>
      <w:rFonts w:eastAsia="Times New Roman" w:cstheme="minorHAnsi"/>
      <w:sz w:val="21"/>
      <w:szCs w:val="21"/>
      <w:lang w:eastAsia="en-AU"/>
    </w:rPr>
  </w:style>
  <w:style w:type="paragraph" w:customStyle="1" w:styleId="ACFBodyHeader">
    <w:name w:val="ACF Body Header"/>
    <w:link w:val="ACFBodyHeaderChar"/>
    <w:qFormat/>
    <w:rsid w:val="00991614"/>
    <w:pPr>
      <w:tabs>
        <w:tab w:val="left" w:pos="4560"/>
        <w:tab w:val="right" w:pos="7369"/>
      </w:tabs>
      <w:spacing w:before="240" w:after="120" w:line="240" w:lineRule="auto"/>
    </w:pPr>
    <w:rPr>
      <w:bCs/>
      <w:sz w:val="24"/>
      <w:szCs w:val="24"/>
    </w:rPr>
  </w:style>
  <w:style w:type="character" w:customStyle="1" w:styleId="ACFBodyHeaderChar">
    <w:name w:val="ACF Body Header Char"/>
    <w:basedOn w:val="DefaultParagraphFont"/>
    <w:link w:val="ACFBodyHeader"/>
    <w:rsid w:val="00991614"/>
    <w:rPr>
      <w:rFonts w:ascii="Calibri" w:hAnsi="Calibri"/>
      <w:bCs/>
      <w:sz w:val="24"/>
      <w:szCs w:val="24"/>
    </w:rPr>
  </w:style>
  <w:style w:type="paragraph" w:customStyle="1" w:styleId="ACFBodySubHeader">
    <w:name w:val="ACF Body Sub Header"/>
    <w:basedOn w:val="ACFBodyText"/>
    <w:link w:val="ACFBodySubHeaderChar"/>
    <w:qFormat/>
    <w:rsid w:val="00991614"/>
    <w:rPr>
      <w:bCs/>
    </w:rPr>
  </w:style>
  <w:style w:type="character" w:customStyle="1" w:styleId="ACFBodySubHeaderChar">
    <w:name w:val="ACF Body Sub Header Char"/>
    <w:basedOn w:val="ACFBodyTextChar"/>
    <w:link w:val="ACFBodySubHeader"/>
    <w:rsid w:val="00991614"/>
    <w:rPr>
      <w:rFonts w:ascii="Calibri" w:eastAsia="Times New Roman" w:hAnsi="Calibri" w:cstheme="minorHAnsi"/>
      <w:bCs/>
      <w:sz w:val="21"/>
      <w:szCs w:val="21"/>
      <w:lang w:eastAsia="en-AU"/>
    </w:rPr>
  </w:style>
  <w:style w:type="paragraph" w:customStyle="1" w:styleId="ACFTableHeader">
    <w:name w:val="ACF Table Header"/>
    <w:basedOn w:val="Normal"/>
    <w:link w:val="ACFTableHeaderChar"/>
    <w:qFormat/>
    <w:rsid w:val="00991614"/>
    <w:pPr>
      <w:tabs>
        <w:tab w:val="left" w:pos="8931"/>
      </w:tabs>
      <w:spacing w:before="120" w:after="120" w:line="240" w:lineRule="auto"/>
      <w:jc w:val="center"/>
    </w:pPr>
    <w:rPr>
      <w:rFonts w:eastAsia="Times New Roman" w:cstheme="majorHAnsi"/>
      <w:b/>
      <w:bCs/>
      <w:sz w:val="32"/>
      <w:szCs w:val="32"/>
      <w:lang w:eastAsia="en-AU"/>
    </w:rPr>
  </w:style>
  <w:style w:type="paragraph" w:customStyle="1" w:styleId="ACFTableTitle">
    <w:name w:val="ACF Table Title"/>
    <w:link w:val="ACFTableTitleChar"/>
    <w:qFormat/>
    <w:rsid w:val="007B4AC7"/>
    <w:pPr>
      <w:spacing w:before="60" w:after="60" w:line="240" w:lineRule="auto"/>
    </w:pPr>
    <w:rPr>
      <w:b/>
      <w:bCs/>
    </w:rPr>
  </w:style>
  <w:style w:type="paragraph" w:customStyle="1" w:styleId="ACFTableInfo">
    <w:name w:val="ACF Table Info"/>
    <w:basedOn w:val="Normal"/>
    <w:link w:val="ACFTableInfoChar"/>
    <w:qFormat/>
    <w:rsid w:val="007B4AC7"/>
    <w:pPr>
      <w:tabs>
        <w:tab w:val="left" w:pos="8931"/>
      </w:tabs>
      <w:spacing w:before="60" w:after="60" w:line="240" w:lineRule="auto"/>
    </w:pPr>
    <w:rPr>
      <w:rFonts w:eastAsia="Times New Roman" w:cstheme="majorHAnsi"/>
      <w:lang w:eastAsia="en-AU"/>
    </w:rPr>
  </w:style>
  <w:style w:type="character" w:customStyle="1" w:styleId="ACFTableTitleChar">
    <w:name w:val="ACF Table Title Char"/>
    <w:basedOn w:val="DefaultParagraphFont"/>
    <w:link w:val="ACFTableTitle"/>
    <w:rsid w:val="007B4AC7"/>
    <w:rPr>
      <w:b/>
      <w:bCs/>
    </w:rPr>
  </w:style>
  <w:style w:type="character" w:customStyle="1" w:styleId="ACFFooterInfoChar">
    <w:name w:val="ACF Footer Info Char"/>
    <w:basedOn w:val="DPSFooterInfoChar"/>
    <w:link w:val="ACFFooterInfo"/>
    <w:rsid w:val="00991614"/>
    <w:rPr>
      <w:rFonts w:ascii="Calibri" w:hAnsi="Calibri" w:cstheme="minorHAnsi"/>
      <w:b/>
      <w:bCs/>
      <w:sz w:val="16"/>
      <w:szCs w:val="16"/>
    </w:rPr>
  </w:style>
  <w:style w:type="character" w:customStyle="1" w:styleId="ACFFooterTItleChar">
    <w:name w:val="ACF Footer TItle Char"/>
    <w:basedOn w:val="DPSFooterTitleChar"/>
    <w:link w:val="ACFFooterTItle"/>
    <w:rsid w:val="00991614"/>
    <w:rPr>
      <w:rFonts w:ascii="Calibri" w:hAnsi="Calibri" w:cstheme="minorHAnsi"/>
      <w:b/>
      <w:bCs/>
      <w:sz w:val="16"/>
      <w:szCs w:val="16"/>
    </w:rPr>
  </w:style>
  <w:style w:type="character" w:customStyle="1" w:styleId="ACFHeaderTitleChar">
    <w:name w:val="ACF Header Title Char"/>
    <w:basedOn w:val="DefaultParagraphFont"/>
    <w:link w:val="ACFHeaderTitle"/>
    <w:rsid w:val="007B4AC7"/>
    <w:rPr>
      <w:rFonts w:ascii="Calibri" w:hAnsi="Calibri"/>
      <w:b/>
      <w:sz w:val="32"/>
      <w:szCs w:val="32"/>
    </w:rPr>
  </w:style>
  <w:style w:type="character" w:customStyle="1" w:styleId="ACFTableHeaderChar">
    <w:name w:val="ACF Table Header Char"/>
    <w:basedOn w:val="DefaultParagraphFont"/>
    <w:link w:val="ACFTableHeader"/>
    <w:rsid w:val="00991614"/>
    <w:rPr>
      <w:rFonts w:ascii="Calibri" w:eastAsia="Times New Roman" w:hAnsi="Calibri" w:cstheme="majorHAnsi"/>
      <w:b/>
      <w:bCs/>
      <w:sz w:val="32"/>
      <w:szCs w:val="32"/>
      <w:lang w:eastAsia="en-AU"/>
    </w:rPr>
  </w:style>
  <w:style w:type="character" w:customStyle="1" w:styleId="ACFTableInfoChar">
    <w:name w:val="ACF Table Info Char"/>
    <w:basedOn w:val="DefaultParagraphFont"/>
    <w:link w:val="ACFTableInfo"/>
    <w:rsid w:val="007B4AC7"/>
    <w:rPr>
      <w:rFonts w:eastAsia="Times New Roman" w:cstheme="majorHAnsi"/>
      <w:lang w:eastAsia="en-AU"/>
    </w:rPr>
  </w:style>
  <w:style w:type="paragraph" w:customStyle="1" w:styleId="numbering">
    <w:name w:val="numbering"/>
    <w:basedOn w:val="ListParagraph"/>
    <w:link w:val="numberingChar"/>
    <w:rsid w:val="00991614"/>
    <w:pPr>
      <w:numPr>
        <w:numId w:val="14"/>
      </w:numPr>
      <w:spacing w:before="240" w:after="0" w:line="360" w:lineRule="auto"/>
      <w:jc w:val="both"/>
    </w:pPr>
    <w:rPr>
      <w:b/>
      <w:bCs/>
    </w:rPr>
  </w:style>
  <w:style w:type="character" w:customStyle="1" w:styleId="numberingChar">
    <w:name w:val="numbering Char"/>
    <w:basedOn w:val="DefaultParagraphFont"/>
    <w:link w:val="numbering"/>
    <w:rsid w:val="009916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91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6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6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6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6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6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6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6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6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6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61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614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91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614"/>
    <w:rPr>
      <w:b/>
      <w:bCs/>
      <w:smallCaps/>
      <w:color w:val="0F4761" w:themeColor="accent1" w:themeShade="BF"/>
      <w:spacing w:val="5"/>
    </w:rPr>
  </w:style>
  <w:style w:type="character" w:customStyle="1" w:styleId="DPSFooterInfoChar">
    <w:name w:val="DPS Footer Info Char"/>
    <w:basedOn w:val="FooterChar"/>
    <w:link w:val="DPSFooterInfo"/>
    <w:rsid w:val="00991614"/>
    <w:rPr>
      <w:rFonts w:cstheme="minorHAnsi"/>
      <w:sz w:val="16"/>
      <w:szCs w:val="16"/>
    </w:rPr>
  </w:style>
  <w:style w:type="character" w:customStyle="1" w:styleId="DPSFooterTitleChar">
    <w:name w:val="DPS Footer Title Char"/>
    <w:basedOn w:val="DPSFooterInfoChar"/>
    <w:link w:val="DPSFooterTitle"/>
    <w:rsid w:val="00991614"/>
    <w:rPr>
      <w:rFonts w:cstheme="minorHAnsi"/>
      <w:b/>
      <w:bCs/>
      <w:sz w:val="16"/>
      <w:szCs w:val="16"/>
    </w:rPr>
  </w:style>
  <w:style w:type="character" w:customStyle="1" w:styleId="DPSHeaderTitleChar">
    <w:name w:val="DPS Header Title Char"/>
    <w:basedOn w:val="DefaultParagraphFont"/>
    <w:link w:val="DPSHeaderTitle"/>
    <w:rsid w:val="00991614"/>
    <w:rPr>
      <w:rFonts w:cstheme="minorHAnsi"/>
      <w:b/>
      <w:bCs/>
      <w:sz w:val="32"/>
      <w:szCs w:val="32"/>
    </w:rPr>
  </w:style>
  <w:style w:type="character" w:customStyle="1" w:styleId="DPSTableTitleChar">
    <w:name w:val="DPS Table Title Char"/>
    <w:basedOn w:val="DPSBodyTitleChar"/>
    <w:link w:val="DPSTableTitle"/>
    <w:rsid w:val="00991614"/>
    <w:rPr>
      <w:rFonts w:cstheme="minorHAnsi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4A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AC7"/>
  </w:style>
  <w:style w:type="table" w:styleId="TableGrid">
    <w:name w:val="Table Grid"/>
    <w:basedOn w:val="TableNormal"/>
    <w:uiPriority w:val="39"/>
    <w:rsid w:val="007B4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635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635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ACF%20Board\Meetings\Templates\ACF-044-FRM_ACF%20Board%20Papers_Ver%201_1006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1A12EE70EFE43B32C3FC41443541B" ma:contentTypeVersion="17" ma:contentTypeDescription="Create a new document." ma:contentTypeScope="" ma:versionID="f0596e60de150c0b90a051a45f1f37c0">
  <xsd:schema xmlns:xsd="http://www.w3.org/2001/XMLSchema" xmlns:xs="http://www.w3.org/2001/XMLSchema" xmlns:p="http://schemas.microsoft.com/office/2006/metadata/properties" xmlns:ns2="cb267999-36e5-4212-a19b-61dbaf558f69" xmlns:ns3="66caa6d2-0d42-4a02-add5-257881f07b6f" targetNamespace="http://schemas.microsoft.com/office/2006/metadata/properties" ma:root="true" ma:fieldsID="59430f4c0f53c8ed7cd03f536eac5b5c" ns2:_="" ns3:_="">
    <xsd:import namespace="cb267999-36e5-4212-a19b-61dbaf558f69"/>
    <xsd:import namespace="66caa6d2-0d42-4a02-add5-257881f07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67999-36e5-4212-a19b-61dbaf558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954809d-67d7-4468-9489-9d28215aa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aa6d2-0d42-4a02-add5-257881f07b6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c199e80-5097-43a4-8c7b-7b99a40e8166}" ma:internalName="TaxCatchAll" ma:showField="CatchAllData" ma:web="66caa6d2-0d42-4a02-add5-257881f07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aa6d2-0d42-4a02-add5-257881f07b6f" xsi:nil="true"/>
    <lcf76f155ced4ddcb4097134ff3c332f xmlns="cb267999-36e5-4212-a19b-61dbaf558f69">
      <Terms xmlns="http://schemas.microsoft.com/office/infopath/2007/PartnerControls"/>
    </lcf76f155ced4ddcb4097134ff3c332f>
    <SharedWithUsers xmlns="66caa6d2-0d42-4a02-add5-257881f07b6f">
      <UserInfo>
        <DisplayName>Tony Hall</DisplayName>
        <AccountId>206</AccountId>
        <AccountType/>
      </UserInfo>
      <UserInfo>
        <DisplayName>Jess Wahlstrom</DisplayName>
        <AccountId>208</AccountId>
        <AccountType/>
      </UserInfo>
      <UserInfo>
        <DisplayName>Kerry Sargent</DisplayName>
        <AccountId>205</AccountId>
        <AccountType/>
      </UserInfo>
      <UserInfo>
        <DisplayName>ACF Adjudicating Committee</DisplayName>
        <AccountId>139</AccountId>
        <AccountType/>
      </UserInfo>
      <UserInfo>
        <DisplayName>ACF Skills Committee</DisplayName>
        <AccountId>20</AccountId>
        <AccountType/>
      </UserInfo>
      <UserInfo>
        <DisplayName>Natalie Wallace</DisplayName>
        <AccountId>212</AccountId>
        <AccountType/>
      </UserInfo>
      <UserInfo>
        <DisplayName>Megan Taylor</DisplayName>
        <AccountId>201</AccountId>
        <AccountType/>
      </UserInfo>
      <UserInfo>
        <DisplayName>Company Secretary</DisplayName>
        <AccountId>64</AccountId>
        <AccountType/>
      </UserInfo>
      <UserInfo>
        <DisplayName>Michaela Keast</DisplayName>
        <AccountId>213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9AEA8DF-17AB-4258-A21E-127840939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2143A8-2B1E-4473-8D41-75A07B390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67999-36e5-4212-a19b-61dbaf558f69"/>
    <ds:schemaRef ds:uri="66caa6d2-0d42-4a02-add5-257881f07b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375C05-153D-469F-A222-81816CAD37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4EEAAF-F771-43EF-93F8-1A5074C1CAE9}">
  <ds:schemaRefs>
    <ds:schemaRef ds:uri="http://schemas.microsoft.com/office/2006/metadata/properties"/>
    <ds:schemaRef ds:uri="http://schemas.microsoft.com/office/infopath/2007/PartnerControls"/>
    <ds:schemaRef ds:uri="66caa6d2-0d42-4a02-add5-257881f07b6f"/>
    <ds:schemaRef ds:uri="cb267999-36e5-4212-a19b-61dbaf558f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C:\Users\User\Dropbox\ACF Board\Meetings\Templates\ACF-044-FRM_ACF Board Papers_Ver 1_10062024.dotx</Template>
  <TotalTime>1</TotalTime>
  <Pages>4</Pages>
  <Words>387</Words>
  <Characters>1840</Characters>
  <Application>Microsoft Office Word</Application>
  <DocSecurity>0</DocSecurity>
  <Lines>141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Megan Taylor</cp:lastModifiedBy>
  <cp:revision>2</cp:revision>
  <dcterms:created xsi:type="dcterms:W3CDTF">2026-09-24T13:28:00Z</dcterms:created>
  <dcterms:modified xsi:type="dcterms:W3CDTF">2026-09-24T13:28:00Z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0x010100EBB1A12EE70EFE43B32C3FC41443541B</vt:lpwstr>
  </property>
  <property fmtid="{D5CDD505-2E9C-101B-9397-08002B2CF9AE}" pid="3" name="MediaServiceImageTags">
    <vt:lpwstr/>
  </property>
</Properties>
</file>